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0E911" w14:textId="746093F3" w:rsidR="00793F73" w:rsidRDefault="004C7E26">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600283</w:t>
          </w:r>
        </w:sdtContent>
      </w:sdt>
      <w:r>
        <w:rPr>
          <w:rFonts w:hint="eastAsia"/>
          <w:bCs/>
          <w:color w:val="auto"/>
          <w:szCs w:val="21"/>
        </w:rPr>
        <w:t xml:space="preserve">                           </w:t>
      </w:r>
      <w:r w:rsidR="00BF11EE">
        <w:rPr>
          <w:bCs/>
          <w:color w:val="auto"/>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钱江水利</w:t>
          </w:r>
        </w:sdtContent>
      </w:sdt>
    </w:p>
    <w:p w14:paraId="7779EA45" w14:textId="77777777" w:rsidR="00793F73" w:rsidRDefault="00793F73">
      <w:pPr>
        <w:jc w:val="center"/>
        <w:rPr>
          <w:rFonts w:ascii="黑体" w:eastAsia="黑体" w:hAnsi="黑体"/>
          <w:b/>
          <w:bCs/>
          <w:color w:val="auto"/>
          <w:sz w:val="44"/>
          <w:szCs w:val="44"/>
        </w:rPr>
      </w:pPr>
    </w:p>
    <w:p w14:paraId="1B1D42A5" w14:textId="77777777" w:rsidR="00793F73" w:rsidRDefault="00793F73">
      <w:pPr>
        <w:jc w:val="center"/>
        <w:rPr>
          <w:rFonts w:ascii="黑体" w:eastAsia="黑体" w:hAnsi="黑体"/>
          <w:b/>
          <w:bCs/>
          <w:color w:val="auto"/>
          <w:sz w:val="44"/>
          <w:szCs w:val="44"/>
        </w:rPr>
      </w:pPr>
    </w:p>
    <w:p w14:paraId="4C9264DF" w14:textId="77777777" w:rsidR="00793F73" w:rsidRDefault="00793F73">
      <w:pPr>
        <w:jc w:val="center"/>
        <w:rPr>
          <w:rFonts w:ascii="黑体" w:eastAsia="黑体" w:hAnsi="黑体"/>
          <w:b/>
          <w:bCs/>
          <w:color w:val="FF0000"/>
          <w:sz w:val="44"/>
          <w:szCs w:val="44"/>
        </w:rPr>
      </w:pPr>
    </w:p>
    <w:p w14:paraId="273489F1" w14:textId="77777777" w:rsidR="00793F73" w:rsidRDefault="00793F73">
      <w:pPr>
        <w:jc w:val="center"/>
        <w:rPr>
          <w:rFonts w:ascii="黑体" w:eastAsia="黑体" w:hAnsi="黑体"/>
          <w:b/>
          <w:bCs/>
          <w:color w:val="FF0000"/>
          <w:sz w:val="44"/>
          <w:szCs w:val="44"/>
        </w:rPr>
      </w:pPr>
    </w:p>
    <w:p w14:paraId="259CAE9B" w14:textId="77777777" w:rsidR="00793F73" w:rsidRDefault="00793F7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793F73" w:rsidRDefault="004C7E26">
          <w:pPr>
            <w:jc w:val="center"/>
            <w:rPr>
              <w:rFonts w:ascii="黑体" w:eastAsia="黑体" w:hAnsi="黑体"/>
              <w:b/>
              <w:bCs/>
              <w:color w:val="FF0000"/>
              <w:sz w:val="44"/>
              <w:szCs w:val="44"/>
            </w:rPr>
          </w:pPr>
          <w:r>
            <w:rPr>
              <w:rFonts w:ascii="黑体" w:eastAsia="黑体" w:hAnsi="黑体"/>
              <w:b/>
              <w:bCs/>
              <w:color w:val="FF0000"/>
              <w:sz w:val="44"/>
              <w:szCs w:val="44"/>
            </w:rPr>
            <w:t>钱江水利开发股份有限公司</w:t>
          </w:r>
        </w:p>
      </w:sdtContent>
    </w:sdt>
    <w:p w14:paraId="54FA2F82" w14:textId="61CA624F" w:rsidR="00793F73" w:rsidRDefault="004C7E26">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793F73" w:rsidRDefault="00793F73">
      <w:pPr>
        <w:rPr>
          <w:rFonts w:ascii="Times New Roman" w:hAnsi="Times New Roman"/>
          <w:b/>
          <w:bCs/>
        </w:rPr>
        <w:sectPr w:rsidR="00793F73"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793F73" w:rsidRDefault="004C7E26">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77777777" w:rsidR="00793F73" w:rsidRDefault="009671C2">
      <w:pPr>
        <w:pStyle w:val="13"/>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4C7E26">
          <w:rPr>
            <w:rStyle w:val="af8"/>
            <w:rFonts w:hint="eastAsia"/>
            <w:b/>
            <w:noProof/>
          </w:rPr>
          <w:t>一、</w:t>
        </w:r>
        <w:r w:rsidR="004C7E26">
          <w:rPr>
            <w:rFonts w:asciiTheme="minorHAnsi" w:eastAsiaTheme="minorEastAsia" w:hAnsiTheme="minorHAnsi" w:cstheme="minorBidi"/>
            <w:b/>
            <w:noProof/>
            <w:color w:val="auto"/>
            <w:kern w:val="2"/>
            <w:szCs w:val="22"/>
          </w:rPr>
          <w:tab/>
        </w:r>
        <w:r w:rsidR="004C7E26">
          <w:rPr>
            <w:rStyle w:val="af8"/>
            <w:rFonts w:hint="eastAsia"/>
            <w:b/>
            <w:noProof/>
          </w:rPr>
          <w:t>重要提示</w:t>
        </w:r>
        <w:r w:rsidR="004C7E26">
          <w:rPr>
            <w:b/>
            <w:noProof/>
            <w:webHidden/>
          </w:rPr>
          <w:tab/>
        </w:r>
        <w:r w:rsidR="004C7E26">
          <w:rPr>
            <w:b/>
            <w:noProof/>
            <w:webHidden/>
          </w:rPr>
          <w:fldChar w:fldCharType="begin"/>
        </w:r>
        <w:r w:rsidR="004C7E26">
          <w:rPr>
            <w:b/>
            <w:noProof/>
            <w:webHidden/>
          </w:rPr>
          <w:instrText xml:space="preserve"> PAGEREF _Toc477954533 \h </w:instrText>
        </w:r>
        <w:r w:rsidR="004C7E26">
          <w:rPr>
            <w:b/>
            <w:noProof/>
            <w:webHidden/>
          </w:rPr>
        </w:r>
        <w:r w:rsidR="004C7E26">
          <w:rPr>
            <w:b/>
            <w:noProof/>
            <w:webHidden/>
          </w:rPr>
          <w:fldChar w:fldCharType="separate"/>
        </w:r>
        <w:r w:rsidR="004C7E26">
          <w:rPr>
            <w:b/>
            <w:noProof/>
            <w:webHidden/>
          </w:rPr>
          <w:t>3</w:t>
        </w:r>
        <w:r w:rsidR="004C7E26">
          <w:rPr>
            <w:b/>
            <w:noProof/>
            <w:webHidden/>
          </w:rPr>
          <w:fldChar w:fldCharType="end"/>
        </w:r>
      </w:hyperlink>
    </w:p>
    <w:p w14:paraId="4A3C9197" w14:textId="77777777" w:rsidR="00793F73" w:rsidRDefault="009671C2">
      <w:pPr>
        <w:pStyle w:val="13"/>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4C7E26">
          <w:rPr>
            <w:rStyle w:val="af8"/>
            <w:rFonts w:hint="eastAsia"/>
            <w:b/>
            <w:noProof/>
          </w:rPr>
          <w:t>二、</w:t>
        </w:r>
        <w:r w:rsidR="004C7E26">
          <w:rPr>
            <w:rFonts w:asciiTheme="minorHAnsi" w:eastAsiaTheme="minorEastAsia" w:hAnsiTheme="minorHAnsi" w:cstheme="minorBidi"/>
            <w:b/>
            <w:noProof/>
            <w:color w:val="auto"/>
            <w:kern w:val="2"/>
            <w:szCs w:val="22"/>
          </w:rPr>
          <w:tab/>
        </w:r>
        <w:r w:rsidR="004C7E26">
          <w:rPr>
            <w:rStyle w:val="af8"/>
            <w:rFonts w:hint="eastAsia"/>
            <w:b/>
            <w:noProof/>
          </w:rPr>
          <w:t>公司基本情况</w:t>
        </w:r>
        <w:r w:rsidR="004C7E26">
          <w:rPr>
            <w:b/>
            <w:noProof/>
            <w:webHidden/>
          </w:rPr>
          <w:tab/>
        </w:r>
        <w:r w:rsidR="004C7E26">
          <w:rPr>
            <w:b/>
            <w:noProof/>
            <w:webHidden/>
          </w:rPr>
          <w:fldChar w:fldCharType="begin"/>
        </w:r>
        <w:r w:rsidR="004C7E26">
          <w:rPr>
            <w:b/>
            <w:noProof/>
            <w:webHidden/>
          </w:rPr>
          <w:instrText xml:space="preserve"> PAGEREF _Toc477954534 \h </w:instrText>
        </w:r>
        <w:r w:rsidR="004C7E26">
          <w:rPr>
            <w:b/>
            <w:noProof/>
            <w:webHidden/>
          </w:rPr>
        </w:r>
        <w:r w:rsidR="004C7E26">
          <w:rPr>
            <w:b/>
            <w:noProof/>
            <w:webHidden/>
          </w:rPr>
          <w:fldChar w:fldCharType="separate"/>
        </w:r>
        <w:r w:rsidR="004C7E26">
          <w:rPr>
            <w:b/>
            <w:noProof/>
            <w:webHidden/>
          </w:rPr>
          <w:t>3</w:t>
        </w:r>
        <w:r w:rsidR="004C7E26">
          <w:rPr>
            <w:b/>
            <w:noProof/>
            <w:webHidden/>
          </w:rPr>
          <w:fldChar w:fldCharType="end"/>
        </w:r>
      </w:hyperlink>
    </w:p>
    <w:p w14:paraId="10AA33C3" w14:textId="77777777" w:rsidR="00793F73" w:rsidRDefault="009671C2">
      <w:pPr>
        <w:pStyle w:val="13"/>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4C7E26">
          <w:rPr>
            <w:rStyle w:val="af8"/>
            <w:rFonts w:hint="eastAsia"/>
            <w:b/>
            <w:noProof/>
          </w:rPr>
          <w:t>三、</w:t>
        </w:r>
        <w:r w:rsidR="004C7E26">
          <w:rPr>
            <w:rFonts w:asciiTheme="minorHAnsi" w:eastAsiaTheme="minorEastAsia" w:hAnsiTheme="minorHAnsi" w:cstheme="minorBidi"/>
            <w:b/>
            <w:noProof/>
            <w:color w:val="auto"/>
            <w:kern w:val="2"/>
            <w:szCs w:val="22"/>
          </w:rPr>
          <w:tab/>
        </w:r>
        <w:r w:rsidR="004C7E26">
          <w:rPr>
            <w:rStyle w:val="af8"/>
            <w:rFonts w:hint="eastAsia"/>
            <w:b/>
            <w:noProof/>
          </w:rPr>
          <w:t>重要事项</w:t>
        </w:r>
        <w:r w:rsidR="004C7E26">
          <w:rPr>
            <w:b/>
            <w:noProof/>
            <w:webHidden/>
          </w:rPr>
          <w:tab/>
        </w:r>
        <w:r w:rsidR="004C7E26">
          <w:rPr>
            <w:b/>
            <w:noProof/>
            <w:webHidden/>
          </w:rPr>
          <w:fldChar w:fldCharType="begin"/>
        </w:r>
        <w:r w:rsidR="004C7E26">
          <w:rPr>
            <w:b/>
            <w:noProof/>
            <w:webHidden/>
          </w:rPr>
          <w:instrText xml:space="preserve"> PAGEREF _Toc477954535 \h </w:instrText>
        </w:r>
        <w:r w:rsidR="004C7E26">
          <w:rPr>
            <w:b/>
            <w:noProof/>
            <w:webHidden/>
          </w:rPr>
        </w:r>
        <w:r w:rsidR="004C7E26">
          <w:rPr>
            <w:b/>
            <w:noProof/>
            <w:webHidden/>
          </w:rPr>
          <w:fldChar w:fldCharType="separate"/>
        </w:r>
        <w:r w:rsidR="004C7E26">
          <w:rPr>
            <w:b/>
            <w:noProof/>
            <w:webHidden/>
          </w:rPr>
          <w:t>7</w:t>
        </w:r>
        <w:r w:rsidR="004C7E26">
          <w:rPr>
            <w:b/>
            <w:noProof/>
            <w:webHidden/>
          </w:rPr>
          <w:fldChar w:fldCharType="end"/>
        </w:r>
      </w:hyperlink>
    </w:p>
    <w:p w14:paraId="6C907483" w14:textId="77777777" w:rsidR="00793F73" w:rsidRDefault="009671C2">
      <w:pPr>
        <w:pStyle w:val="13"/>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4C7E26">
          <w:rPr>
            <w:rStyle w:val="af8"/>
            <w:rFonts w:hint="eastAsia"/>
            <w:b/>
            <w:noProof/>
          </w:rPr>
          <w:t>四、</w:t>
        </w:r>
        <w:r w:rsidR="004C7E26">
          <w:rPr>
            <w:rFonts w:asciiTheme="minorHAnsi" w:eastAsiaTheme="minorEastAsia" w:hAnsiTheme="minorHAnsi" w:cstheme="minorBidi"/>
            <w:b/>
            <w:noProof/>
            <w:color w:val="auto"/>
            <w:kern w:val="2"/>
            <w:szCs w:val="22"/>
          </w:rPr>
          <w:tab/>
        </w:r>
        <w:r w:rsidR="004C7E26">
          <w:rPr>
            <w:rStyle w:val="af8"/>
            <w:rFonts w:hint="eastAsia"/>
            <w:b/>
            <w:noProof/>
          </w:rPr>
          <w:t>附录</w:t>
        </w:r>
        <w:r w:rsidR="004C7E26">
          <w:rPr>
            <w:b/>
            <w:noProof/>
            <w:webHidden/>
          </w:rPr>
          <w:tab/>
        </w:r>
        <w:r w:rsidR="004C7E26">
          <w:rPr>
            <w:b/>
            <w:noProof/>
            <w:webHidden/>
          </w:rPr>
          <w:fldChar w:fldCharType="begin"/>
        </w:r>
        <w:r w:rsidR="004C7E26">
          <w:rPr>
            <w:b/>
            <w:noProof/>
            <w:webHidden/>
          </w:rPr>
          <w:instrText xml:space="preserve"> PAGEREF _Toc477954536 \h </w:instrText>
        </w:r>
        <w:r w:rsidR="004C7E26">
          <w:rPr>
            <w:b/>
            <w:noProof/>
            <w:webHidden/>
          </w:rPr>
        </w:r>
        <w:r w:rsidR="004C7E26">
          <w:rPr>
            <w:b/>
            <w:noProof/>
            <w:webHidden/>
          </w:rPr>
          <w:fldChar w:fldCharType="separate"/>
        </w:r>
        <w:r w:rsidR="004C7E26">
          <w:rPr>
            <w:b/>
            <w:noProof/>
            <w:webHidden/>
          </w:rPr>
          <w:t>8</w:t>
        </w:r>
        <w:r w:rsidR="004C7E26">
          <w:rPr>
            <w:b/>
            <w:noProof/>
            <w:webHidden/>
          </w:rPr>
          <w:fldChar w:fldCharType="end"/>
        </w:r>
      </w:hyperlink>
    </w:p>
    <w:p w14:paraId="7CD2BA06" w14:textId="77777777" w:rsidR="00793F73" w:rsidRDefault="004C7E26">
      <w:pPr>
        <w:jc w:val="center"/>
        <w:rPr>
          <w:rFonts w:asciiTheme="minorEastAsia" w:eastAsiaTheme="minorEastAsia" w:hAnsiTheme="minorEastAsia"/>
          <w:b/>
          <w:bCs/>
          <w:color w:val="auto"/>
          <w:sz w:val="52"/>
          <w:szCs w:val="52"/>
        </w:rPr>
        <w:sectPr w:rsidR="00793F73"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793F73" w:rsidRDefault="004C7E26">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793F73" w:rsidRDefault="004C7E26">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793F73" w:rsidRDefault="009671C2">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sdtContent>
        <w:p w14:paraId="3F47CE01" w14:textId="77777777" w:rsidR="00793F73" w:rsidRDefault="004C7E26">
          <w:pPr>
            <w:pStyle w:val="2"/>
          </w:pPr>
          <w:r>
            <w:rPr>
              <w:rFonts w:hint="eastAsia"/>
            </w:rPr>
            <w:t>公司全体董事出席董事会审议季度报告。</w:t>
          </w:r>
        </w:p>
        <w:p w14:paraId="40B6C259" w14:textId="6135B554" w:rsidR="00793F73" w:rsidRDefault="009671C2"/>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5C2AB9C0" w:rsidR="00793F73" w:rsidRDefault="004C7E26">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73300">
                <w:rPr>
                  <w:rFonts w:hint="eastAsia"/>
                </w:rPr>
                <w:t>叶建桥</w:t>
              </w:r>
              <w:r w:rsidR="00F632F6">
                <w:rPr>
                  <w:rFonts w:hint="eastAsia"/>
                </w:rPr>
                <w:t xml:space="preserve"> </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65EB1">
                <w:rPr>
                  <w:rFonts w:hint="eastAsia"/>
                </w:rPr>
                <w:t>何刚信</w:t>
              </w:r>
              <w:r w:rsidR="00F632F6">
                <w:rPr>
                  <w:rFonts w:hint="eastAsia"/>
                </w:rPr>
                <w:t xml:space="preserve"> </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sdtContent>
        <w:p w14:paraId="625E9DEC" w14:textId="77777777" w:rsidR="00793F73" w:rsidRDefault="004C7E26">
          <w:pPr>
            <w:pStyle w:val="2"/>
          </w:pPr>
          <w:r>
            <w:rPr>
              <w:rFonts w:hint="eastAsia"/>
            </w:rPr>
            <w:t>本公司第一季度报告未经审计。</w:t>
          </w:r>
        </w:p>
        <w:p w14:paraId="585C678F" w14:textId="7133D059" w:rsidR="00793F73" w:rsidRPr="00207704" w:rsidRDefault="009671C2" w:rsidP="00207704">
          <w:pPr>
            <w:rPr>
              <w:color w:val="auto"/>
            </w:rPr>
          </w:pPr>
        </w:p>
      </w:sdtContent>
    </w:sdt>
    <w:p w14:paraId="6BFDB5B5" w14:textId="77777777" w:rsidR="00793F73" w:rsidRDefault="004C7E26">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793F73" w:rsidRDefault="004C7E26">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22C341B9" w14:textId="77777777" w:rsidR="00DB6C2E" w:rsidRDefault="004C7E26">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27"/>
            <w:gridCol w:w="2561"/>
            <w:gridCol w:w="2610"/>
          </w:tblGrid>
          <w:tr w:rsidR="00DB6C2E" w14:paraId="687CD84E" w14:textId="77777777" w:rsidTr="00C03429">
            <w:trPr>
              <w:trHeight w:val="315"/>
            </w:trPr>
            <w:tc>
              <w:tcPr>
                <w:tcW w:w="1078" w:type="pct"/>
                <w:shd w:val="clear" w:color="auto" w:fill="auto"/>
                <w:vAlign w:val="center"/>
              </w:tcPr>
              <w:p w14:paraId="0D3A05CA" w14:textId="77777777" w:rsidR="00DB6C2E" w:rsidRDefault="00DB6C2E" w:rsidP="00C03429">
                <w:pPr>
                  <w:jc w:val="center"/>
                  <w:rPr>
                    <w:szCs w:val="21"/>
                  </w:rPr>
                </w:pPr>
              </w:p>
            </w:tc>
            <w:sdt>
              <w:sdtPr>
                <w:tag w:val="_PLD_ef1cbfddbca1408680e58e04da6fab28"/>
                <w:id w:val="1568528288"/>
                <w:lock w:val="sdtLocked"/>
              </w:sdtPr>
              <w:sdtEndPr/>
              <w:sdtContent>
                <w:tc>
                  <w:tcPr>
                    <w:tcW w:w="1065" w:type="pct"/>
                    <w:vAlign w:val="center"/>
                  </w:tcPr>
                  <w:p w14:paraId="05FCDFD1" w14:textId="77777777" w:rsidR="00DB6C2E" w:rsidRDefault="00DB6C2E" w:rsidP="00C03429">
                    <w:pPr>
                      <w:jc w:val="center"/>
                      <w:rPr>
                        <w:szCs w:val="21"/>
                      </w:rPr>
                    </w:pPr>
                    <w:r>
                      <w:rPr>
                        <w:szCs w:val="21"/>
                      </w:rPr>
                      <w:t>本报告期末</w:t>
                    </w:r>
                  </w:p>
                </w:tc>
              </w:sdtContent>
            </w:sdt>
            <w:sdt>
              <w:sdtPr>
                <w:tag w:val="_PLD_356c6e4f973c4252a9507295df4295d4"/>
                <w:id w:val="1983348750"/>
                <w:lock w:val="sdtLocked"/>
              </w:sdtPr>
              <w:sdtEndPr/>
              <w:sdtContent>
                <w:tc>
                  <w:tcPr>
                    <w:tcW w:w="1415" w:type="pct"/>
                    <w:shd w:val="clear" w:color="auto" w:fill="auto"/>
                    <w:vAlign w:val="center"/>
                  </w:tcPr>
                  <w:p w14:paraId="512308B3" w14:textId="77777777" w:rsidR="00DB6C2E" w:rsidRDefault="00DB6C2E" w:rsidP="00C03429">
                    <w:pPr>
                      <w:jc w:val="center"/>
                      <w:rPr>
                        <w:szCs w:val="21"/>
                      </w:rPr>
                    </w:pPr>
                    <w:r>
                      <w:rPr>
                        <w:szCs w:val="21"/>
                      </w:rPr>
                      <w:t>上年度末</w:t>
                    </w:r>
                  </w:p>
                </w:tc>
              </w:sdtContent>
            </w:sdt>
            <w:sdt>
              <w:sdtPr>
                <w:tag w:val="_PLD_1d965dab7fee43ad8ba671c2223bb9f0"/>
                <w:id w:val="-446009482"/>
                <w:lock w:val="sdtLocked"/>
              </w:sdtPr>
              <w:sdtEndPr/>
              <w:sdtContent>
                <w:tc>
                  <w:tcPr>
                    <w:tcW w:w="1442" w:type="pct"/>
                    <w:shd w:val="clear" w:color="auto" w:fill="auto"/>
                    <w:vAlign w:val="center"/>
                  </w:tcPr>
                  <w:p w14:paraId="4811A893" w14:textId="77777777" w:rsidR="00DB6C2E" w:rsidRDefault="00DB6C2E" w:rsidP="00C03429">
                    <w:pPr>
                      <w:jc w:val="center"/>
                      <w:rPr>
                        <w:szCs w:val="21"/>
                      </w:rPr>
                    </w:pPr>
                    <w:r>
                      <w:rPr>
                        <w:szCs w:val="21"/>
                      </w:rPr>
                      <w:t>本报告期末比上年度末增减(%)</w:t>
                    </w:r>
                  </w:p>
                </w:tc>
              </w:sdtContent>
            </w:sdt>
          </w:tr>
          <w:tr w:rsidR="00DB6C2E" w14:paraId="302C1A4A" w14:textId="77777777" w:rsidTr="00C03429">
            <w:sdt>
              <w:sdtPr>
                <w:tag w:val="_PLD_65852ac1d44a4868a7c499acdb9cd71a"/>
                <w:id w:val="1492061260"/>
                <w:lock w:val="sdtLocked"/>
              </w:sdtPr>
              <w:sdtEndPr/>
              <w:sdtContent>
                <w:tc>
                  <w:tcPr>
                    <w:tcW w:w="1078" w:type="pct"/>
                    <w:shd w:val="clear" w:color="auto" w:fill="auto"/>
                  </w:tcPr>
                  <w:p w14:paraId="18831E6D" w14:textId="77777777" w:rsidR="00DB6C2E" w:rsidRDefault="00DB6C2E" w:rsidP="00C03429">
                    <w:pPr>
                      <w:rPr>
                        <w:szCs w:val="21"/>
                      </w:rPr>
                    </w:pPr>
                    <w:r>
                      <w:rPr>
                        <w:szCs w:val="21"/>
                      </w:rPr>
                      <w:t>总资产</w:t>
                    </w:r>
                  </w:p>
                </w:tc>
              </w:sdtContent>
            </w:sdt>
            <w:tc>
              <w:tcPr>
                <w:tcW w:w="1065" w:type="pct"/>
              </w:tcPr>
              <w:p w14:paraId="7932F943" w14:textId="77777777" w:rsidR="00DB6C2E" w:rsidRDefault="00DB6C2E" w:rsidP="00C03429">
                <w:pPr>
                  <w:jc w:val="right"/>
                  <w:rPr>
                    <w:szCs w:val="21"/>
                  </w:rPr>
                </w:pPr>
                <w:r>
                  <w:t>5,937,615,606.10</w:t>
                </w:r>
              </w:p>
            </w:tc>
            <w:tc>
              <w:tcPr>
                <w:tcW w:w="1415" w:type="pct"/>
                <w:shd w:val="clear" w:color="auto" w:fill="auto"/>
              </w:tcPr>
              <w:p w14:paraId="33916BFD" w14:textId="77777777" w:rsidR="00DB6C2E" w:rsidRDefault="00DB6C2E" w:rsidP="00C03429">
                <w:pPr>
                  <w:jc w:val="right"/>
                  <w:rPr>
                    <w:szCs w:val="21"/>
                  </w:rPr>
                </w:pPr>
                <w:r>
                  <w:t>5,755,848,121.57</w:t>
                </w:r>
              </w:p>
            </w:tc>
            <w:tc>
              <w:tcPr>
                <w:tcW w:w="1442" w:type="pct"/>
                <w:shd w:val="clear" w:color="auto" w:fill="auto"/>
              </w:tcPr>
              <w:p w14:paraId="6CE88B12" w14:textId="77777777" w:rsidR="00DB6C2E" w:rsidRDefault="00DB6C2E" w:rsidP="00C03429">
                <w:pPr>
                  <w:jc w:val="right"/>
                  <w:rPr>
                    <w:szCs w:val="21"/>
                  </w:rPr>
                </w:pPr>
                <w:r>
                  <w:t>3.16</w:t>
                </w:r>
              </w:p>
            </w:tc>
          </w:tr>
          <w:tr w:rsidR="00DB6C2E" w14:paraId="002B6AEE" w14:textId="77777777" w:rsidTr="00C03429">
            <w:sdt>
              <w:sdtPr>
                <w:tag w:val="_PLD_16efc792a8294e539b9fcd0b6e0aa40d"/>
                <w:id w:val="116803067"/>
                <w:lock w:val="sdtLocked"/>
              </w:sdtPr>
              <w:sdtEndPr/>
              <w:sdtContent>
                <w:tc>
                  <w:tcPr>
                    <w:tcW w:w="1078" w:type="pct"/>
                    <w:shd w:val="clear" w:color="auto" w:fill="auto"/>
                  </w:tcPr>
                  <w:p w14:paraId="26F96053" w14:textId="77777777" w:rsidR="00DB6C2E" w:rsidRDefault="00DB6C2E" w:rsidP="00C03429">
                    <w:pPr>
                      <w:rPr>
                        <w:szCs w:val="21"/>
                      </w:rPr>
                    </w:pPr>
                    <w:r>
                      <w:rPr>
                        <w:rFonts w:hint="eastAsia"/>
                        <w:szCs w:val="21"/>
                      </w:rPr>
                      <w:t>归属于上市公司股东的净资产</w:t>
                    </w:r>
                  </w:p>
                </w:tc>
              </w:sdtContent>
            </w:sdt>
            <w:tc>
              <w:tcPr>
                <w:tcW w:w="1065" w:type="pct"/>
              </w:tcPr>
              <w:p w14:paraId="47F12904" w14:textId="77777777" w:rsidR="00DB6C2E" w:rsidRDefault="00DB6C2E" w:rsidP="00C03429">
                <w:pPr>
                  <w:jc w:val="right"/>
                  <w:rPr>
                    <w:szCs w:val="21"/>
                  </w:rPr>
                </w:pPr>
                <w:r>
                  <w:t>2,022,452,706.09</w:t>
                </w:r>
              </w:p>
            </w:tc>
            <w:tc>
              <w:tcPr>
                <w:tcW w:w="1415" w:type="pct"/>
                <w:shd w:val="clear" w:color="auto" w:fill="auto"/>
              </w:tcPr>
              <w:p w14:paraId="09BF68A1" w14:textId="77777777" w:rsidR="00DB6C2E" w:rsidRDefault="00DB6C2E" w:rsidP="00C03429">
                <w:pPr>
                  <w:jc w:val="right"/>
                  <w:rPr>
                    <w:szCs w:val="21"/>
                  </w:rPr>
                </w:pPr>
                <w:r>
                  <w:t>1,984,199,581.19</w:t>
                </w:r>
              </w:p>
            </w:tc>
            <w:tc>
              <w:tcPr>
                <w:tcW w:w="1442" w:type="pct"/>
                <w:shd w:val="clear" w:color="auto" w:fill="auto"/>
              </w:tcPr>
              <w:p w14:paraId="0F1DAABA" w14:textId="77777777" w:rsidR="00DB6C2E" w:rsidRDefault="00DB6C2E" w:rsidP="00C03429">
                <w:pPr>
                  <w:jc w:val="right"/>
                  <w:rPr>
                    <w:szCs w:val="21"/>
                  </w:rPr>
                </w:pPr>
                <w:r>
                  <w:t>1.93</w:t>
                </w:r>
              </w:p>
            </w:tc>
          </w:tr>
          <w:tr w:rsidR="00DB6C2E" w14:paraId="7B8A3CCC" w14:textId="77777777" w:rsidTr="00C03429">
            <w:trPr>
              <w:trHeight w:val="273"/>
            </w:trPr>
            <w:tc>
              <w:tcPr>
                <w:tcW w:w="1078" w:type="pct"/>
                <w:shd w:val="clear" w:color="auto" w:fill="auto"/>
              </w:tcPr>
              <w:p w14:paraId="1CB1D945" w14:textId="77777777" w:rsidR="00DB6C2E" w:rsidRDefault="00DB6C2E" w:rsidP="00C03429">
                <w:pPr>
                  <w:rPr>
                    <w:szCs w:val="21"/>
                  </w:rPr>
                </w:pPr>
              </w:p>
            </w:tc>
            <w:sdt>
              <w:sdtPr>
                <w:tag w:val="_PLD_1640bb66be3d4baf9bcb1fb5aaca879b"/>
                <w:id w:val="196274327"/>
                <w:lock w:val="sdtLocked"/>
              </w:sdtPr>
              <w:sdtEndPr/>
              <w:sdtContent>
                <w:tc>
                  <w:tcPr>
                    <w:tcW w:w="1065" w:type="pct"/>
                    <w:shd w:val="clear" w:color="auto" w:fill="auto"/>
                  </w:tcPr>
                  <w:p w14:paraId="6DE8F75E" w14:textId="77777777" w:rsidR="00DB6C2E" w:rsidRDefault="00DB6C2E" w:rsidP="00C03429">
                    <w:pPr>
                      <w:jc w:val="center"/>
                      <w:rPr>
                        <w:szCs w:val="21"/>
                      </w:rPr>
                    </w:pPr>
                    <w:r>
                      <w:rPr>
                        <w:szCs w:val="21"/>
                      </w:rPr>
                      <w:t>年初至报告期末</w:t>
                    </w:r>
                  </w:p>
                </w:tc>
              </w:sdtContent>
            </w:sdt>
            <w:sdt>
              <w:sdtPr>
                <w:tag w:val="_PLD_28dd834f365a4af6a080abceb3eb611f"/>
                <w:id w:val="1711147328"/>
                <w:lock w:val="sdtLocked"/>
              </w:sdtPr>
              <w:sdtEndPr/>
              <w:sdtContent>
                <w:tc>
                  <w:tcPr>
                    <w:tcW w:w="1415" w:type="pct"/>
                    <w:shd w:val="clear" w:color="auto" w:fill="auto"/>
                  </w:tcPr>
                  <w:p w14:paraId="1D66CE6E" w14:textId="77777777" w:rsidR="00DB6C2E" w:rsidRDefault="00DB6C2E" w:rsidP="00C03429">
                    <w:pPr>
                      <w:jc w:val="center"/>
                      <w:rPr>
                        <w:szCs w:val="21"/>
                      </w:rPr>
                    </w:pPr>
                    <w:r>
                      <w:rPr>
                        <w:szCs w:val="21"/>
                      </w:rPr>
                      <w:t>上年初至上年报告期末</w:t>
                    </w:r>
                  </w:p>
                </w:tc>
              </w:sdtContent>
            </w:sdt>
            <w:sdt>
              <w:sdtPr>
                <w:tag w:val="_PLD_d296cd270e6a41f09a3a3a638c652b93"/>
                <w:id w:val="434871936"/>
                <w:lock w:val="sdtLocked"/>
              </w:sdtPr>
              <w:sdtEndPr/>
              <w:sdtContent>
                <w:tc>
                  <w:tcPr>
                    <w:tcW w:w="1442" w:type="pct"/>
                    <w:shd w:val="clear" w:color="auto" w:fill="auto"/>
                    <w:vAlign w:val="center"/>
                  </w:tcPr>
                  <w:p w14:paraId="0C0A206A" w14:textId="77777777" w:rsidR="00DB6C2E" w:rsidRDefault="00DB6C2E" w:rsidP="00C03429">
                    <w:pPr>
                      <w:jc w:val="center"/>
                      <w:rPr>
                        <w:szCs w:val="21"/>
                      </w:rPr>
                    </w:pPr>
                    <w:r>
                      <w:rPr>
                        <w:szCs w:val="21"/>
                      </w:rPr>
                      <w:t>比上年同期增减(%)</w:t>
                    </w:r>
                  </w:p>
                </w:tc>
              </w:sdtContent>
            </w:sdt>
          </w:tr>
          <w:tr w:rsidR="00DB6C2E" w14:paraId="2A9AE435" w14:textId="77777777" w:rsidTr="00C03429">
            <w:sdt>
              <w:sdtPr>
                <w:tag w:val="_PLD_394731e7b0b04ca28910f80cb9f00822"/>
                <w:id w:val="-276950238"/>
                <w:lock w:val="sdtLocked"/>
              </w:sdtPr>
              <w:sdtEndPr/>
              <w:sdtContent>
                <w:tc>
                  <w:tcPr>
                    <w:tcW w:w="1078" w:type="pct"/>
                    <w:shd w:val="clear" w:color="auto" w:fill="auto"/>
                  </w:tcPr>
                  <w:p w14:paraId="014B6A74" w14:textId="77777777" w:rsidR="00DB6C2E" w:rsidRDefault="00DB6C2E" w:rsidP="00C03429">
                    <w:pPr>
                      <w:rPr>
                        <w:szCs w:val="21"/>
                      </w:rPr>
                    </w:pPr>
                    <w:r>
                      <w:rPr>
                        <w:szCs w:val="21"/>
                      </w:rPr>
                      <w:t>经营活动产生的现金流量净额</w:t>
                    </w:r>
                  </w:p>
                </w:tc>
              </w:sdtContent>
            </w:sdt>
            <w:tc>
              <w:tcPr>
                <w:tcW w:w="1065" w:type="pct"/>
                <w:shd w:val="clear" w:color="auto" w:fill="auto"/>
              </w:tcPr>
              <w:p w14:paraId="453F9FDC" w14:textId="77777777" w:rsidR="00DB6C2E" w:rsidRDefault="00DB6C2E" w:rsidP="00C03429">
                <w:pPr>
                  <w:jc w:val="right"/>
                  <w:rPr>
                    <w:szCs w:val="21"/>
                  </w:rPr>
                </w:pPr>
                <w:r>
                  <w:t>60,210,779.07</w:t>
                </w:r>
              </w:p>
            </w:tc>
            <w:tc>
              <w:tcPr>
                <w:tcW w:w="1415" w:type="pct"/>
                <w:shd w:val="clear" w:color="auto" w:fill="auto"/>
              </w:tcPr>
              <w:p w14:paraId="34E48BD9" w14:textId="77777777" w:rsidR="00DB6C2E" w:rsidRDefault="00DB6C2E" w:rsidP="00C03429">
                <w:pPr>
                  <w:jc w:val="right"/>
                  <w:rPr>
                    <w:szCs w:val="21"/>
                  </w:rPr>
                </w:pPr>
                <w:r>
                  <w:t>40,283,448.39</w:t>
                </w:r>
              </w:p>
            </w:tc>
            <w:tc>
              <w:tcPr>
                <w:tcW w:w="1442" w:type="pct"/>
                <w:shd w:val="clear" w:color="auto" w:fill="auto"/>
              </w:tcPr>
              <w:p w14:paraId="3ED5C95E" w14:textId="77777777" w:rsidR="00DB6C2E" w:rsidRDefault="00DB6C2E" w:rsidP="00C03429">
                <w:pPr>
                  <w:jc w:val="right"/>
                  <w:rPr>
                    <w:szCs w:val="21"/>
                  </w:rPr>
                </w:pPr>
                <w:r>
                  <w:t>49.47</w:t>
                </w:r>
              </w:p>
            </w:tc>
          </w:tr>
          <w:tr w:rsidR="00DB6C2E" w14:paraId="02360430" w14:textId="77777777" w:rsidTr="00C03429">
            <w:trPr>
              <w:trHeight w:val="316"/>
            </w:trPr>
            <w:tc>
              <w:tcPr>
                <w:tcW w:w="1078" w:type="pct"/>
                <w:shd w:val="clear" w:color="auto" w:fill="auto"/>
              </w:tcPr>
              <w:p w14:paraId="13317C8E" w14:textId="77777777" w:rsidR="00DB6C2E" w:rsidRDefault="00DB6C2E" w:rsidP="00C03429">
                <w:pPr>
                  <w:rPr>
                    <w:szCs w:val="21"/>
                  </w:rPr>
                </w:pPr>
              </w:p>
            </w:tc>
            <w:sdt>
              <w:sdtPr>
                <w:tag w:val="_PLD_8069d492b4cf451d969c0c6b7bf93dae"/>
                <w:id w:val="1453285347"/>
                <w:lock w:val="sdtLocked"/>
              </w:sdtPr>
              <w:sdtEndPr/>
              <w:sdtContent>
                <w:tc>
                  <w:tcPr>
                    <w:tcW w:w="1065" w:type="pct"/>
                    <w:shd w:val="clear" w:color="auto" w:fill="auto"/>
                  </w:tcPr>
                  <w:p w14:paraId="6C840902" w14:textId="77777777" w:rsidR="00DB6C2E" w:rsidRDefault="00DB6C2E" w:rsidP="00C03429">
                    <w:pPr>
                      <w:jc w:val="center"/>
                      <w:rPr>
                        <w:szCs w:val="21"/>
                      </w:rPr>
                    </w:pPr>
                    <w:r>
                      <w:rPr>
                        <w:szCs w:val="21"/>
                      </w:rPr>
                      <w:t>年初至报告期末</w:t>
                    </w:r>
                  </w:p>
                </w:tc>
              </w:sdtContent>
            </w:sdt>
            <w:sdt>
              <w:sdtPr>
                <w:tag w:val="_PLD_aa0cd238e5924c67822f3a80e1abd2a6"/>
                <w:id w:val="-652136083"/>
                <w:lock w:val="sdtLocked"/>
              </w:sdtPr>
              <w:sdtEndPr/>
              <w:sdtContent>
                <w:tc>
                  <w:tcPr>
                    <w:tcW w:w="1415" w:type="pct"/>
                    <w:shd w:val="clear" w:color="auto" w:fill="auto"/>
                  </w:tcPr>
                  <w:p w14:paraId="205A7F20" w14:textId="77777777" w:rsidR="00DB6C2E" w:rsidRDefault="00DB6C2E" w:rsidP="00C03429">
                    <w:pPr>
                      <w:jc w:val="center"/>
                      <w:rPr>
                        <w:szCs w:val="21"/>
                      </w:rPr>
                    </w:pPr>
                    <w:r>
                      <w:rPr>
                        <w:szCs w:val="21"/>
                      </w:rPr>
                      <w:t>上年初至上年报告期末</w:t>
                    </w:r>
                  </w:p>
                </w:tc>
              </w:sdtContent>
            </w:sdt>
            <w:sdt>
              <w:sdtPr>
                <w:tag w:val="_PLD_de155fcb18744c4f82c2cd2eb59532b4"/>
                <w:id w:val="1969617012"/>
                <w:lock w:val="sdtLocked"/>
              </w:sdtPr>
              <w:sdtEndPr/>
              <w:sdtContent>
                <w:tc>
                  <w:tcPr>
                    <w:tcW w:w="1442" w:type="pct"/>
                    <w:shd w:val="clear" w:color="auto" w:fill="auto"/>
                    <w:vAlign w:val="center"/>
                  </w:tcPr>
                  <w:p w14:paraId="4ACBA998" w14:textId="77777777" w:rsidR="00DB6C2E" w:rsidRDefault="00DB6C2E" w:rsidP="00C03429">
                    <w:pPr>
                      <w:jc w:val="center"/>
                      <w:rPr>
                        <w:szCs w:val="21"/>
                      </w:rPr>
                    </w:pPr>
                    <w:r>
                      <w:rPr>
                        <w:szCs w:val="21"/>
                      </w:rPr>
                      <w:t>比上年同期增减（</w:t>
                    </w:r>
                    <w:r>
                      <w:rPr>
                        <w:rFonts w:hint="eastAsia"/>
                        <w:szCs w:val="21"/>
                      </w:rPr>
                      <w:t>%</w:t>
                    </w:r>
                    <w:r>
                      <w:rPr>
                        <w:szCs w:val="21"/>
                      </w:rPr>
                      <w:t>）</w:t>
                    </w:r>
                  </w:p>
                </w:tc>
              </w:sdtContent>
            </w:sdt>
          </w:tr>
          <w:tr w:rsidR="00DB6C2E" w14:paraId="1DBF8058" w14:textId="77777777" w:rsidTr="00C03429">
            <w:sdt>
              <w:sdtPr>
                <w:tag w:val="_PLD_be86e35c39764e939fa584303b2b2533"/>
                <w:id w:val="-253981376"/>
                <w:lock w:val="sdtLocked"/>
              </w:sdtPr>
              <w:sdtEndPr/>
              <w:sdtContent>
                <w:tc>
                  <w:tcPr>
                    <w:tcW w:w="1078" w:type="pct"/>
                    <w:shd w:val="clear" w:color="auto" w:fill="auto"/>
                  </w:tcPr>
                  <w:p w14:paraId="6D4B625A" w14:textId="77777777" w:rsidR="00DB6C2E" w:rsidRDefault="00DB6C2E" w:rsidP="00C03429">
                    <w:pPr>
                      <w:kinsoku w:val="0"/>
                      <w:overflowPunct w:val="0"/>
                      <w:autoSpaceDE w:val="0"/>
                      <w:autoSpaceDN w:val="0"/>
                      <w:adjustRightInd w:val="0"/>
                      <w:snapToGrid w:val="0"/>
                      <w:rPr>
                        <w:szCs w:val="21"/>
                      </w:rPr>
                    </w:pPr>
                    <w:r>
                      <w:rPr>
                        <w:szCs w:val="21"/>
                      </w:rPr>
                      <w:t>营业收入</w:t>
                    </w:r>
                  </w:p>
                </w:tc>
              </w:sdtContent>
            </w:sdt>
            <w:tc>
              <w:tcPr>
                <w:tcW w:w="1065" w:type="pct"/>
                <w:shd w:val="clear" w:color="auto" w:fill="auto"/>
              </w:tcPr>
              <w:p w14:paraId="00090A64" w14:textId="77777777" w:rsidR="00DB6C2E" w:rsidRDefault="00DB6C2E" w:rsidP="00C03429">
                <w:pPr>
                  <w:jc w:val="right"/>
                  <w:rPr>
                    <w:szCs w:val="21"/>
                  </w:rPr>
                </w:pPr>
                <w:r>
                  <w:t>308,644,396.11</w:t>
                </w:r>
              </w:p>
            </w:tc>
            <w:tc>
              <w:tcPr>
                <w:tcW w:w="1415" w:type="pct"/>
                <w:shd w:val="clear" w:color="auto" w:fill="auto"/>
              </w:tcPr>
              <w:p w14:paraId="75E053E6" w14:textId="77777777" w:rsidR="00DB6C2E" w:rsidRDefault="00DB6C2E" w:rsidP="00C03429">
                <w:pPr>
                  <w:jc w:val="right"/>
                  <w:rPr>
                    <w:szCs w:val="21"/>
                  </w:rPr>
                </w:pPr>
                <w:r>
                  <w:t>275,253,326.92</w:t>
                </w:r>
              </w:p>
            </w:tc>
            <w:tc>
              <w:tcPr>
                <w:tcW w:w="1442" w:type="pct"/>
                <w:shd w:val="clear" w:color="auto" w:fill="auto"/>
              </w:tcPr>
              <w:p w14:paraId="39FF99E4" w14:textId="77777777" w:rsidR="00DB6C2E" w:rsidRDefault="00DB6C2E" w:rsidP="00C03429">
                <w:pPr>
                  <w:jc w:val="right"/>
                  <w:rPr>
                    <w:szCs w:val="21"/>
                  </w:rPr>
                </w:pPr>
                <w:r>
                  <w:t>12.13</w:t>
                </w:r>
              </w:p>
            </w:tc>
          </w:tr>
          <w:tr w:rsidR="00DB6C2E" w14:paraId="62CC7602" w14:textId="77777777" w:rsidTr="00C03429">
            <w:sdt>
              <w:sdtPr>
                <w:tag w:val="_PLD_bfe80b6360a149a28bc76225084f5daf"/>
                <w:id w:val="870492757"/>
                <w:lock w:val="sdtLocked"/>
              </w:sdtPr>
              <w:sdtEndPr/>
              <w:sdtContent>
                <w:tc>
                  <w:tcPr>
                    <w:tcW w:w="1078" w:type="pct"/>
                    <w:shd w:val="clear" w:color="auto" w:fill="auto"/>
                  </w:tcPr>
                  <w:p w14:paraId="56AB7281" w14:textId="77777777" w:rsidR="00DB6C2E" w:rsidRDefault="00DB6C2E" w:rsidP="00C03429">
                    <w:pPr>
                      <w:rPr>
                        <w:szCs w:val="21"/>
                      </w:rPr>
                    </w:pPr>
                    <w:r>
                      <w:rPr>
                        <w:szCs w:val="21"/>
                      </w:rPr>
                      <w:t>归属于上市公司股东的净利润</w:t>
                    </w:r>
                  </w:p>
                </w:tc>
              </w:sdtContent>
            </w:sdt>
            <w:tc>
              <w:tcPr>
                <w:tcW w:w="1065" w:type="pct"/>
                <w:shd w:val="clear" w:color="auto" w:fill="auto"/>
              </w:tcPr>
              <w:p w14:paraId="0A54A418" w14:textId="77777777" w:rsidR="00DB6C2E" w:rsidRDefault="00DB6C2E" w:rsidP="00C03429">
                <w:pPr>
                  <w:jc w:val="right"/>
                  <w:rPr>
                    <w:szCs w:val="21"/>
                  </w:rPr>
                </w:pPr>
                <w:r>
                  <w:t>38,944,787.07</w:t>
                </w:r>
              </w:p>
            </w:tc>
            <w:tc>
              <w:tcPr>
                <w:tcW w:w="1415" w:type="pct"/>
                <w:shd w:val="clear" w:color="auto" w:fill="auto"/>
              </w:tcPr>
              <w:p w14:paraId="6C27EF67" w14:textId="77777777" w:rsidR="00DB6C2E" w:rsidRDefault="00DB6C2E" w:rsidP="00C03429">
                <w:pPr>
                  <w:jc w:val="right"/>
                  <w:rPr>
                    <w:szCs w:val="21"/>
                  </w:rPr>
                </w:pPr>
                <w:r>
                  <w:t>12,263,310.68</w:t>
                </w:r>
              </w:p>
            </w:tc>
            <w:tc>
              <w:tcPr>
                <w:tcW w:w="1442" w:type="pct"/>
                <w:shd w:val="clear" w:color="auto" w:fill="auto"/>
              </w:tcPr>
              <w:p w14:paraId="53183595" w14:textId="77777777" w:rsidR="00DB6C2E" w:rsidRDefault="00DB6C2E" w:rsidP="00C03429">
                <w:pPr>
                  <w:jc w:val="right"/>
                  <w:rPr>
                    <w:szCs w:val="21"/>
                  </w:rPr>
                </w:pPr>
                <w:r>
                  <w:t>217.57</w:t>
                </w:r>
              </w:p>
            </w:tc>
          </w:tr>
          <w:tr w:rsidR="00DB6C2E" w14:paraId="703F218B" w14:textId="77777777" w:rsidTr="00C03429">
            <w:sdt>
              <w:sdtPr>
                <w:tag w:val="_PLD_b4a0bacbc80144b48c5784ab2d8ee016"/>
                <w:id w:val="-715735785"/>
                <w:lock w:val="sdtLocked"/>
              </w:sdtPr>
              <w:sdtEndPr/>
              <w:sdtContent>
                <w:tc>
                  <w:tcPr>
                    <w:tcW w:w="1078" w:type="pct"/>
                    <w:shd w:val="clear" w:color="auto" w:fill="auto"/>
                  </w:tcPr>
                  <w:p w14:paraId="58D8259C" w14:textId="77777777" w:rsidR="00DB6C2E" w:rsidRDefault="00DB6C2E" w:rsidP="00C03429">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65" w:type="pct"/>
                <w:shd w:val="clear" w:color="auto" w:fill="auto"/>
              </w:tcPr>
              <w:p w14:paraId="7727A750" w14:textId="77777777" w:rsidR="00DB6C2E" w:rsidRDefault="00DB6C2E" w:rsidP="00C03429">
                <w:pPr>
                  <w:jc w:val="right"/>
                  <w:rPr>
                    <w:szCs w:val="21"/>
                  </w:rPr>
                </w:pPr>
                <w:r>
                  <w:t>34,819,045.10</w:t>
                </w:r>
              </w:p>
            </w:tc>
            <w:tc>
              <w:tcPr>
                <w:tcW w:w="1415" w:type="pct"/>
                <w:shd w:val="clear" w:color="auto" w:fill="auto"/>
              </w:tcPr>
              <w:p w14:paraId="474A9981" w14:textId="77777777" w:rsidR="00DB6C2E" w:rsidRDefault="00DB6C2E" w:rsidP="00C03429">
                <w:pPr>
                  <w:jc w:val="right"/>
                  <w:rPr>
                    <w:szCs w:val="21"/>
                  </w:rPr>
                </w:pPr>
                <w:r>
                  <w:t>5,975,573.23</w:t>
                </w:r>
              </w:p>
            </w:tc>
            <w:tc>
              <w:tcPr>
                <w:tcW w:w="1442" w:type="pct"/>
                <w:shd w:val="clear" w:color="auto" w:fill="auto"/>
              </w:tcPr>
              <w:p w14:paraId="13EFC401" w14:textId="77777777" w:rsidR="00DB6C2E" w:rsidRDefault="00DB6C2E" w:rsidP="00C03429">
                <w:pPr>
                  <w:jc w:val="right"/>
                  <w:rPr>
                    <w:szCs w:val="21"/>
                  </w:rPr>
                </w:pPr>
                <w:r>
                  <w:t>482.69</w:t>
                </w:r>
              </w:p>
            </w:tc>
          </w:tr>
          <w:tr w:rsidR="00DB6C2E" w14:paraId="7962B5A4" w14:textId="77777777" w:rsidTr="00C03429">
            <w:sdt>
              <w:sdtPr>
                <w:tag w:val="_PLD_bbbe27d241b6402f9ac00a5c020d318e"/>
                <w:id w:val="1883746438"/>
                <w:lock w:val="sdtLocked"/>
              </w:sdtPr>
              <w:sdtEndPr/>
              <w:sdtContent>
                <w:tc>
                  <w:tcPr>
                    <w:tcW w:w="1078" w:type="pct"/>
                    <w:shd w:val="clear" w:color="auto" w:fill="auto"/>
                  </w:tcPr>
                  <w:p w14:paraId="40F6C0C4" w14:textId="77777777" w:rsidR="00DB6C2E" w:rsidRDefault="00DB6C2E" w:rsidP="00C03429">
                    <w:pPr>
                      <w:rPr>
                        <w:szCs w:val="21"/>
                      </w:rPr>
                    </w:pPr>
                    <w:r>
                      <w:rPr>
                        <w:szCs w:val="21"/>
                      </w:rPr>
                      <w:t>加权平均净资产收益率（</w:t>
                    </w:r>
                    <w:r>
                      <w:rPr>
                        <w:rFonts w:hint="eastAsia"/>
                        <w:szCs w:val="21"/>
                      </w:rPr>
                      <w:t>%</w:t>
                    </w:r>
                    <w:r>
                      <w:rPr>
                        <w:szCs w:val="21"/>
                      </w:rPr>
                      <w:t>）</w:t>
                    </w:r>
                  </w:p>
                </w:tc>
              </w:sdtContent>
            </w:sdt>
            <w:tc>
              <w:tcPr>
                <w:tcW w:w="1065" w:type="pct"/>
                <w:shd w:val="clear" w:color="auto" w:fill="auto"/>
              </w:tcPr>
              <w:p w14:paraId="554DEF00" w14:textId="77777777" w:rsidR="00DB6C2E" w:rsidRDefault="00DB6C2E" w:rsidP="00C03429">
                <w:pPr>
                  <w:jc w:val="right"/>
                  <w:rPr>
                    <w:szCs w:val="21"/>
                  </w:rPr>
                </w:pPr>
                <w:r>
                  <w:t>1.94</w:t>
                </w:r>
              </w:p>
            </w:tc>
            <w:tc>
              <w:tcPr>
                <w:tcW w:w="1415" w:type="pct"/>
                <w:shd w:val="clear" w:color="auto" w:fill="auto"/>
              </w:tcPr>
              <w:p w14:paraId="29D6BE00" w14:textId="77777777" w:rsidR="00DB6C2E" w:rsidRDefault="00DB6C2E" w:rsidP="00C03429">
                <w:pPr>
                  <w:jc w:val="right"/>
                  <w:rPr>
                    <w:szCs w:val="21"/>
                  </w:rPr>
                </w:pPr>
                <w:r>
                  <w:t>0.66</w:t>
                </w:r>
              </w:p>
            </w:tc>
            <w:tc>
              <w:tcPr>
                <w:tcW w:w="1442" w:type="pct"/>
                <w:shd w:val="clear" w:color="auto" w:fill="auto"/>
              </w:tcPr>
              <w:p w14:paraId="2E43C82A" w14:textId="77777777" w:rsidR="00DB6C2E" w:rsidRDefault="00DB6C2E" w:rsidP="00C03429">
                <w:pPr>
                  <w:jc w:val="right"/>
                  <w:rPr>
                    <w:szCs w:val="21"/>
                  </w:rPr>
                </w:pPr>
                <w:r>
                  <w:rPr>
                    <w:rFonts w:hint="eastAsia"/>
                  </w:rPr>
                  <w:t>增加</w:t>
                </w:r>
                <w:r>
                  <w:t>1.28个百分点</w:t>
                </w:r>
              </w:p>
            </w:tc>
          </w:tr>
          <w:tr w:rsidR="00DB6C2E" w14:paraId="0AB4B3A4" w14:textId="77777777" w:rsidTr="00C03429">
            <w:sdt>
              <w:sdtPr>
                <w:tag w:val="_PLD_308a11bebbde41a8a667829fec43e60b"/>
                <w:id w:val="1555511311"/>
                <w:lock w:val="sdtLocked"/>
              </w:sdtPr>
              <w:sdtEndPr/>
              <w:sdtContent>
                <w:tc>
                  <w:tcPr>
                    <w:tcW w:w="1078" w:type="pct"/>
                    <w:shd w:val="clear" w:color="auto" w:fill="auto"/>
                  </w:tcPr>
                  <w:p w14:paraId="5ADF523B" w14:textId="77777777" w:rsidR="00DB6C2E" w:rsidRDefault="00DB6C2E" w:rsidP="00C03429">
                    <w:pPr>
                      <w:rPr>
                        <w:szCs w:val="21"/>
                      </w:rPr>
                    </w:pPr>
                    <w:r>
                      <w:rPr>
                        <w:szCs w:val="21"/>
                      </w:rPr>
                      <w:t>基本每股收益（元/股）</w:t>
                    </w:r>
                  </w:p>
                </w:tc>
              </w:sdtContent>
            </w:sdt>
            <w:tc>
              <w:tcPr>
                <w:tcW w:w="1065" w:type="pct"/>
                <w:shd w:val="clear" w:color="auto" w:fill="auto"/>
              </w:tcPr>
              <w:p w14:paraId="446292CD" w14:textId="77777777" w:rsidR="00DB6C2E" w:rsidRDefault="00DB6C2E" w:rsidP="00C03429">
                <w:pPr>
                  <w:jc w:val="right"/>
                  <w:rPr>
                    <w:szCs w:val="21"/>
                  </w:rPr>
                </w:pPr>
                <w:r>
                  <w:t>0.11</w:t>
                </w:r>
              </w:p>
            </w:tc>
            <w:tc>
              <w:tcPr>
                <w:tcW w:w="1415" w:type="pct"/>
                <w:shd w:val="clear" w:color="auto" w:fill="auto"/>
              </w:tcPr>
              <w:p w14:paraId="14A6957F" w14:textId="77777777" w:rsidR="00DB6C2E" w:rsidRDefault="00DB6C2E" w:rsidP="00C03429">
                <w:pPr>
                  <w:jc w:val="right"/>
                  <w:rPr>
                    <w:szCs w:val="21"/>
                  </w:rPr>
                </w:pPr>
                <w:r>
                  <w:t>0.03</w:t>
                </w:r>
              </w:p>
            </w:tc>
            <w:tc>
              <w:tcPr>
                <w:tcW w:w="1442" w:type="pct"/>
                <w:shd w:val="clear" w:color="auto" w:fill="auto"/>
              </w:tcPr>
              <w:p w14:paraId="55C1E681" w14:textId="6AF99871" w:rsidR="00DB6C2E" w:rsidRDefault="00CD3654" w:rsidP="00C03429">
                <w:pPr>
                  <w:jc w:val="right"/>
                  <w:rPr>
                    <w:szCs w:val="21"/>
                  </w:rPr>
                </w:pPr>
                <w:r>
                  <w:rPr>
                    <w:szCs w:val="21"/>
                  </w:rPr>
                  <w:t>266.67</w:t>
                </w:r>
              </w:p>
            </w:tc>
          </w:tr>
          <w:tr w:rsidR="00DB6C2E" w14:paraId="3F4537F7" w14:textId="77777777" w:rsidTr="00C03429">
            <w:sdt>
              <w:sdtPr>
                <w:tag w:val="_PLD_9f6f1d0a3cc448e18052e76694de3f61"/>
                <w:id w:val="-435668387"/>
                <w:lock w:val="sdtLocked"/>
              </w:sdtPr>
              <w:sdtEndPr/>
              <w:sdtContent>
                <w:tc>
                  <w:tcPr>
                    <w:tcW w:w="1078" w:type="pct"/>
                    <w:shd w:val="clear" w:color="auto" w:fill="auto"/>
                  </w:tcPr>
                  <w:p w14:paraId="515C46B6" w14:textId="77777777" w:rsidR="00DB6C2E" w:rsidRDefault="00DB6C2E" w:rsidP="00C03429">
                    <w:pPr>
                      <w:rPr>
                        <w:szCs w:val="21"/>
                      </w:rPr>
                    </w:pPr>
                    <w:r>
                      <w:rPr>
                        <w:szCs w:val="21"/>
                      </w:rPr>
                      <w:t>稀释每股收益（元/股）</w:t>
                    </w:r>
                  </w:p>
                </w:tc>
              </w:sdtContent>
            </w:sdt>
            <w:tc>
              <w:tcPr>
                <w:tcW w:w="1065" w:type="pct"/>
                <w:shd w:val="clear" w:color="auto" w:fill="auto"/>
              </w:tcPr>
              <w:p w14:paraId="5C118D6E" w14:textId="77777777" w:rsidR="00DB6C2E" w:rsidRDefault="00DB6C2E" w:rsidP="00C03429">
                <w:pPr>
                  <w:jc w:val="right"/>
                  <w:rPr>
                    <w:szCs w:val="21"/>
                  </w:rPr>
                </w:pPr>
                <w:r>
                  <w:t>0.11</w:t>
                </w:r>
              </w:p>
            </w:tc>
            <w:tc>
              <w:tcPr>
                <w:tcW w:w="1415" w:type="pct"/>
                <w:shd w:val="clear" w:color="auto" w:fill="auto"/>
              </w:tcPr>
              <w:p w14:paraId="286BA295" w14:textId="77777777" w:rsidR="00DB6C2E" w:rsidRDefault="00DB6C2E" w:rsidP="00C03429">
                <w:pPr>
                  <w:jc w:val="right"/>
                  <w:rPr>
                    <w:szCs w:val="21"/>
                  </w:rPr>
                </w:pPr>
                <w:r>
                  <w:t>0.03</w:t>
                </w:r>
              </w:p>
            </w:tc>
            <w:tc>
              <w:tcPr>
                <w:tcW w:w="1442" w:type="pct"/>
                <w:shd w:val="clear" w:color="auto" w:fill="auto"/>
              </w:tcPr>
              <w:p w14:paraId="4448FE01" w14:textId="7E3513FE" w:rsidR="00DB6C2E" w:rsidRDefault="00CD3654" w:rsidP="00C03429">
                <w:pPr>
                  <w:jc w:val="right"/>
                  <w:rPr>
                    <w:szCs w:val="21"/>
                  </w:rPr>
                </w:pPr>
                <w:r>
                  <w:rPr>
                    <w:szCs w:val="21"/>
                  </w:rPr>
                  <w:t>266.67</w:t>
                </w:r>
              </w:p>
            </w:tc>
          </w:tr>
        </w:tbl>
        <w:p w14:paraId="5D80E322" w14:textId="77777777" w:rsidR="00DB6C2E" w:rsidRDefault="00DB6C2E"/>
        <w:p w14:paraId="1075314A" w14:textId="6FDD95A8" w:rsidR="00793F73" w:rsidRPr="00DB6C2E" w:rsidRDefault="009671C2" w:rsidP="00DB6C2E"/>
      </w:sdtContent>
    </w:sdt>
    <w:p w14:paraId="586B91D6" w14:textId="77777777" w:rsidR="00793F73" w:rsidRDefault="00793F73">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793F73" w:rsidRDefault="004C7E26">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EndPr/>
          <w:sdtContent>
            <w:p w14:paraId="2AEF5CC5" w14:textId="0DEC9425" w:rsidR="00793F73" w:rsidRDefault="004C7E26">
              <w:pPr>
                <w:rPr>
                  <w:szCs w:val="21"/>
                </w:rPr>
              </w:pPr>
              <w:r>
                <w:rPr>
                  <w:szCs w:val="21"/>
                </w:rPr>
                <w:fldChar w:fldCharType="begin"/>
              </w:r>
              <w:r w:rsidR="000F748D">
                <w:rPr>
                  <w:szCs w:val="21"/>
                </w:rPr>
                <w:instrText xml:space="preserve"> MACROBUTTON  SnrToggleCheckbox √适用 </w:instrText>
              </w:r>
              <w:r>
                <w:rPr>
                  <w:szCs w:val="21"/>
                </w:rPr>
                <w:fldChar w:fldCharType="end"/>
              </w:r>
              <w:r>
                <w:rPr>
                  <w:szCs w:val="21"/>
                </w:rPr>
                <w:fldChar w:fldCharType="begin"/>
              </w:r>
              <w:r w:rsidR="000F748D">
                <w:rPr>
                  <w:szCs w:val="21"/>
                </w:rPr>
                <w:instrText xml:space="preserve"> MACROBUTTON  SnrToggleCheckbox □不适用 </w:instrText>
              </w:r>
              <w:r>
                <w:rPr>
                  <w:szCs w:val="21"/>
                </w:rPr>
                <w:fldChar w:fldCharType="end"/>
              </w:r>
            </w:p>
          </w:sdtContent>
        </w:sdt>
        <w:p w14:paraId="3BC6A9FD" w14:textId="77777777" w:rsidR="00793F73" w:rsidRDefault="004C7E26">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1984"/>
            <w:gridCol w:w="1428"/>
          </w:tblGrid>
          <w:tr w:rsidR="004F7EA7" w14:paraId="286814A6" w14:textId="77777777" w:rsidTr="00D93BE2">
            <w:sdt>
              <w:sdtPr>
                <w:tag w:val="_PLD_bd711c24c5684a6589d9826350fa4751"/>
                <w:id w:val="1444117158"/>
                <w:lock w:val="sdtLocked"/>
              </w:sdtPr>
              <w:sdtEndPr/>
              <w:sdtContent>
                <w:tc>
                  <w:tcPr>
                    <w:tcW w:w="3115" w:type="pct"/>
                    <w:vAlign w:val="center"/>
                  </w:tcPr>
                  <w:p w14:paraId="4953AC33" w14:textId="77777777" w:rsidR="004F7EA7" w:rsidRDefault="004F7EA7" w:rsidP="00DC5669">
                    <w:pPr>
                      <w:jc w:val="center"/>
                      <w:rPr>
                        <w:szCs w:val="21"/>
                      </w:rPr>
                    </w:pPr>
                    <w:r>
                      <w:rPr>
                        <w:szCs w:val="21"/>
                      </w:rPr>
                      <w:t>项目</w:t>
                    </w:r>
                  </w:p>
                </w:tc>
              </w:sdtContent>
            </w:sdt>
            <w:sdt>
              <w:sdtPr>
                <w:tag w:val="_PLD_00d9a8de6daf4272b0b8a19bad3a60ee"/>
                <w:id w:val="-1791276665"/>
                <w:lock w:val="sdtLocked"/>
              </w:sdtPr>
              <w:sdtEndPr/>
              <w:sdtContent>
                <w:tc>
                  <w:tcPr>
                    <w:tcW w:w="1096" w:type="pct"/>
                    <w:vAlign w:val="center"/>
                  </w:tcPr>
                  <w:p w14:paraId="2A01F905" w14:textId="77777777" w:rsidR="004F7EA7" w:rsidRDefault="004F7EA7" w:rsidP="00DC5669">
                    <w:pPr>
                      <w:jc w:val="center"/>
                      <w:rPr>
                        <w:szCs w:val="21"/>
                      </w:rPr>
                    </w:pPr>
                    <w:r>
                      <w:rPr>
                        <w:rFonts w:hint="eastAsia"/>
                        <w:szCs w:val="21"/>
                      </w:rPr>
                      <w:t>本期金额</w:t>
                    </w:r>
                  </w:p>
                </w:tc>
              </w:sdtContent>
            </w:sdt>
            <w:sdt>
              <w:sdtPr>
                <w:tag w:val="_PLD_93ac1bff5e014d19a8b23d36c21f0854"/>
                <w:id w:val="616574123"/>
                <w:lock w:val="sdtLocked"/>
              </w:sdtPr>
              <w:sdtEndPr/>
              <w:sdtContent>
                <w:tc>
                  <w:tcPr>
                    <w:tcW w:w="789" w:type="pct"/>
                    <w:vAlign w:val="center"/>
                  </w:tcPr>
                  <w:p w14:paraId="28BAFC26" w14:textId="77777777" w:rsidR="004F7EA7" w:rsidRDefault="004F7EA7" w:rsidP="00DC5669">
                    <w:pPr>
                      <w:jc w:val="center"/>
                      <w:rPr>
                        <w:szCs w:val="21"/>
                      </w:rPr>
                    </w:pPr>
                    <w:r>
                      <w:rPr>
                        <w:szCs w:val="21"/>
                      </w:rPr>
                      <w:t>说明</w:t>
                    </w:r>
                  </w:p>
                </w:tc>
              </w:sdtContent>
            </w:sdt>
          </w:tr>
          <w:tr w:rsidR="004F7EA7" w14:paraId="34D158A5" w14:textId="77777777" w:rsidTr="00D93BE2">
            <w:sdt>
              <w:sdtPr>
                <w:tag w:val="_PLD_7f8dcbd4e9ed4608baccdbb2f5e30d0f"/>
                <w:id w:val="-395357534"/>
                <w:lock w:val="sdtLocked"/>
              </w:sdtPr>
              <w:sdtEndPr/>
              <w:sdtContent>
                <w:tc>
                  <w:tcPr>
                    <w:tcW w:w="3115" w:type="pct"/>
                    <w:vAlign w:val="center"/>
                  </w:tcPr>
                  <w:p w14:paraId="3BECEBC9" w14:textId="77777777" w:rsidR="004F7EA7" w:rsidRDefault="004F7EA7" w:rsidP="00DC5669">
                    <w:pPr>
                      <w:rPr>
                        <w:szCs w:val="21"/>
                      </w:rPr>
                    </w:pPr>
                    <w:r>
                      <w:rPr>
                        <w:szCs w:val="21"/>
                      </w:rPr>
                      <w:t>非流动资产处置损益</w:t>
                    </w:r>
                  </w:p>
                </w:tc>
              </w:sdtContent>
            </w:sdt>
            <w:tc>
              <w:tcPr>
                <w:tcW w:w="1096" w:type="pct"/>
              </w:tcPr>
              <w:p w14:paraId="0B1E62CD" w14:textId="77777777" w:rsidR="004F7EA7" w:rsidRDefault="004F7EA7" w:rsidP="00DC5669">
                <w:pPr>
                  <w:ind w:right="6"/>
                  <w:jc w:val="right"/>
                  <w:rPr>
                    <w:szCs w:val="21"/>
                  </w:rPr>
                </w:pPr>
                <w:r>
                  <w:t>-10,199.28</w:t>
                </w:r>
              </w:p>
            </w:tc>
            <w:tc>
              <w:tcPr>
                <w:tcW w:w="789" w:type="pct"/>
              </w:tcPr>
              <w:p w14:paraId="27C111B7" w14:textId="77777777" w:rsidR="004F7EA7" w:rsidRDefault="004F7EA7" w:rsidP="00DC5669">
                <w:pPr>
                  <w:rPr>
                    <w:szCs w:val="21"/>
                  </w:rPr>
                </w:pPr>
              </w:p>
            </w:tc>
          </w:tr>
          <w:tr w:rsidR="004F7EA7" w14:paraId="104DF349" w14:textId="77777777" w:rsidTr="00D93BE2">
            <w:sdt>
              <w:sdtPr>
                <w:tag w:val="_PLD_352926e6c8de4b94b37f124a0749c304"/>
                <w:id w:val="1806581654"/>
                <w:lock w:val="sdtLocked"/>
              </w:sdtPr>
              <w:sdtEndPr/>
              <w:sdtContent>
                <w:tc>
                  <w:tcPr>
                    <w:tcW w:w="3115" w:type="pct"/>
                    <w:vAlign w:val="center"/>
                  </w:tcPr>
                  <w:p w14:paraId="5E429080" w14:textId="77777777" w:rsidR="004F7EA7" w:rsidRDefault="004F7EA7" w:rsidP="00DC5669">
                    <w:pPr>
                      <w:rPr>
                        <w:szCs w:val="21"/>
                      </w:rPr>
                    </w:pPr>
                    <w:r>
                      <w:rPr>
                        <w:rFonts w:hint="eastAsia"/>
                        <w:szCs w:val="21"/>
                      </w:rPr>
                      <w:t>越权审批，或无正式批准文件，或偶发性的税收返还、减免</w:t>
                    </w:r>
                  </w:p>
                </w:tc>
              </w:sdtContent>
            </w:sdt>
            <w:tc>
              <w:tcPr>
                <w:tcW w:w="1096" w:type="pct"/>
              </w:tcPr>
              <w:p w14:paraId="3AAE612E" w14:textId="77777777" w:rsidR="004F7EA7" w:rsidRDefault="004F7EA7" w:rsidP="00DC5669">
                <w:pPr>
                  <w:ind w:right="6"/>
                  <w:jc w:val="right"/>
                  <w:rPr>
                    <w:szCs w:val="21"/>
                  </w:rPr>
                </w:pPr>
                <w:r>
                  <w:t>51,867.36</w:t>
                </w:r>
              </w:p>
            </w:tc>
            <w:tc>
              <w:tcPr>
                <w:tcW w:w="789" w:type="pct"/>
              </w:tcPr>
              <w:p w14:paraId="4ED30404" w14:textId="77777777" w:rsidR="004F7EA7" w:rsidRDefault="004F7EA7" w:rsidP="00DC5669">
                <w:pPr>
                  <w:rPr>
                    <w:szCs w:val="21"/>
                  </w:rPr>
                </w:pPr>
                <w:r>
                  <w:t xml:space="preserve">　</w:t>
                </w:r>
              </w:p>
            </w:tc>
          </w:tr>
          <w:tr w:rsidR="004F7EA7" w14:paraId="0363EAF9" w14:textId="77777777" w:rsidTr="00D93BE2">
            <w:sdt>
              <w:sdtPr>
                <w:tag w:val="_PLD_9b41fbfad1c54f5c8606d505a9cad3c4"/>
                <w:id w:val="-1580209072"/>
                <w:lock w:val="sdtLocked"/>
              </w:sdtPr>
              <w:sdtEndPr/>
              <w:sdtContent>
                <w:tc>
                  <w:tcPr>
                    <w:tcW w:w="3115" w:type="pct"/>
                    <w:vAlign w:val="center"/>
                  </w:tcPr>
                  <w:p w14:paraId="197AE53A" w14:textId="77777777" w:rsidR="004F7EA7" w:rsidRDefault="004F7EA7" w:rsidP="00DC5669">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096" w:type="pct"/>
              </w:tcPr>
              <w:p w14:paraId="1AB8B445" w14:textId="77777777" w:rsidR="004F7EA7" w:rsidRDefault="004F7EA7" w:rsidP="00DC5669">
                <w:pPr>
                  <w:ind w:right="6"/>
                  <w:jc w:val="right"/>
                  <w:rPr>
                    <w:szCs w:val="21"/>
                  </w:rPr>
                </w:pPr>
                <w:r>
                  <w:t>6,384,800.50</w:t>
                </w:r>
              </w:p>
            </w:tc>
            <w:tc>
              <w:tcPr>
                <w:tcW w:w="789" w:type="pct"/>
              </w:tcPr>
              <w:p w14:paraId="3AE87882" w14:textId="77777777" w:rsidR="004F7EA7" w:rsidRDefault="004F7EA7" w:rsidP="00DC5669">
                <w:pPr>
                  <w:rPr>
                    <w:szCs w:val="21"/>
                  </w:rPr>
                </w:pPr>
              </w:p>
            </w:tc>
          </w:tr>
          <w:tr w:rsidR="004F7EA7" w14:paraId="2253223F" w14:textId="77777777" w:rsidTr="00D93BE2">
            <w:sdt>
              <w:sdtPr>
                <w:tag w:val="_PLD_ba53d67c61ba4d02a7acf8aaaac00683"/>
                <w:id w:val="675548336"/>
                <w:lock w:val="sdtLocked"/>
              </w:sdtPr>
              <w:sdtEndPr/>
              <w:sdtContent>
                <w:tc>
                  <w:tcPr>
                    <w:tcW w:w="3115" w:type="pct"/>
                    <w:vAlign w:val="center"/>
                  </w:tcPr>
                  <w:p w14:paraId="2B39FA78" w14:textId="77777777" w:rsidR="004F7EA7" w:rsidRDefault="004F7EA7" w:rsidP="00DC5669">
                    <w:pPr>
                      <w:rPr>
                        <w:szCs w:val="21"/>
                      </w:rPr>
                    </w:pPr>
                    <w:r>
                      <w:rPr>
                        <w:szCs w:val="21"/>
                      </w:rPr>
                      <w:t>计入当期损益的对非金融企业收取的资金占用费</w:t>
                    </w:r>
                  </w:p>
                </w:tc>
              </w:sdtContent>
            </w:sdt>
            <w:tc>
              <w:tcPr>
                <w:tcW w:w="1096" w:type="pct"/>
              </w:tcPr>
              <w:p w14:paraId="6A4AA748" w14:textId="77777777" w:rsidR="004F7EA7" w:rsidRDefault="004F7EA7" w:rsidP="00DC5669">
                <w:pPr>
                  <w:ind w:right="6"/>
                  <w:jc w:val="right"/>
                  <w:rPr>
                    <w:szCs w:val="21"/>
                  </w:rPr>
                </w:pPr>
              </w:p>
            </w:tc>
            <w:tc>
              <w:tcPr>
                <w:tcW w:w="789" w:type="pct"/>
              </w:tcPr>
              <w:p w14:paraId="4D005F41" w14:textId="77777777" w:rsidR="004F7EA7" w:rsidRDefault="004F7EA7" w:rsidP="00DC5669">
                <w:pPr>
                  <w:rPr>
                    <w:szCs w:val="21"/>
                  </w:rPr>
                </w:pPr>
              </w:p>
            </w:tc>
          </w:tr>
          <w:tr w:rsidR="004F7EA7" w14:paraId="2FA911C7" w14:textId="77777777" w:rsidTr="00D93BE2">
            <w:sdt>
              <w:sdtPr>
                <w:tag w:val="_PLD_9690dd329b5d4aaa9bad70dda9c6adf6"/>
                <w:id w:val="-52615094"/>
                <w:lock w:val="sdtLocked"/>
              </w:sdtPr>
              <w:sdtEndPr/>
              <w:sdtContent>
                <w:tc>
                  <w:tcPr>
                    <w:tcW w:w="3115" w:type="pct"/>
                    <w:vAlign w:val="center"/>
                  </w:tcPr>
                  <w:p w14:paraId="6A55985C" w14:textId="77777777" w:rsidR="004F7EA7" w:rsidRDefault="004F7EA7" w:rsidP="00DC5669">
                    <w:pPr>
                      <w:rPr>
                        <w:szCs w:val="21"/>
                      </w:rPr>
                    </w:pPr>
                    <w:r>
                      <w:rPr>
                        <w:szCs w:val="21"/>
                      </w:rPr>
                      <w:t>企业取得子公司、联营企业及合营企业的投资成本小于取得投资时应享有被投资单位可辨认净资产公允价值产生的收益</w:t>
                    </w:r>
                  </w:p>
                </w:tc>
              </w:sdtContent>
            </w:sdt>
            <w:tc>
              <w:tcPr>
                <w:tcW w:w="1096" w:type="pct"/>
              </w:tcPr>
              <w:p w14:paraId="70C2FA94" w14:textId="77777777" w:rsidR="004F7EA7" w:rsidRDefault="004F7EA7" w:rsidP="00DC5669">
                <w:pPr>
                  <w:ind w:right="6"/>
                  <w:jc w:val="right"/>
                  <w:rPr>
                    <w:szCs w:val="21"/>
                  </w:rPr>
                </w:pPr>
              </w:p>
            </w:tc>
            <w:tc>
              <w:tcPr>
                <w:tcW w:w="789" w:type="pct"/>
              </w:tcPr>
              <w:p w14:paraId="0313F4F5" w14:textId="77777777" w:rsidR="004F7EA7" w:rsidRDefault="004F7EA7" w:rsidP="00DC5669">
                <w:pPr>
                  <w:rPr>
                    <w:szCs w:val="21"/>
                  </w:rPr>
                </w:pPr>
              </w:p>
            </w:tc>
          </w:tr>
          <w:tr w:rsidR="004F7EA7" w14:paraId="05229ECA" w14:textId="77777777" w:rsidTr="00D93BE2">
            <w:sdt>
              <w:sdtPr>
                <w:tag w:val="_PLD_1b1f33595094457d8bc30d78a54122df"/>
                <w:id w:val="-394969500"/>
                <w:lock w:val="sdtLocked"/>
              </w:sdtPr>
              <w:sdtEndPr/>
              <w:sdtContent>
                <w:tc>
                  <w:tcPr>
                    <w:tcW w:w="3115" w:type="pct"/>
                    <w:vAlign w:val="center"/>
                  </w:tcPr>
                  <w:p w14:paraId="041BD0AC" w14:textId="77777777" w:rsidR="004F7EA7" w:rsidRDefault="004F7EA7" w:rsidP="00DC5669">
                    <w:pPr>
                      <w:rPr>
                        <w:szCs w:val="21"/>
                      </w:rPr>
                    </w:pPr>
                    <w:r>
                      <w:rPr>
                        <w:szCs w:val="21"/>
                      </w:rPr>
                      <w:t>非货币性资产交换损益</w:t>
                    </w:r>
                  </w:p>
                </w:tc>
              </w:sdtContent>
            </w:sdt>
            <w:tc>
              <w:tcPr>
                <w:tcW w:w="1096" w:type="pct"/>
              </w:tcPr>
              <w:p w14:paraId="3A2104A4" w14:textId="77777777" w:rsidR="004F7EA7" w:rsidRDefault="004F7EA7" w:rsidP="00DC5669">
                <w:pPr>
                  <w:ind w:right="6"/>
                  <w:jc w:val="right"/>
                  <w:rPr>
                    <w:szCs w:val="21"/>
                  </w:rPr>
                </w:pPr>
              </w:p>
            </w:tc>
            <w:tc>
              <w:tcPr>
                <w:tcW w:w="789" w:type="pct"/>
              </w:tcPr>
              <w:p w14:paraId="1FBBDD39" w14:textId="77777777" w:rsidR="004F7EA7" w:rsidRDefault="004F7EA7" w:rsidP="00DC5669">
                <w:pPr>
                  <w:rPr>
                    <w:szCs w:val="21"/>
                  </w:rPr>
                </w:pPr>
              </w:p>
            </w:tc>
          </w:tr>
          <w:tr w:rsidR="004F7EA7" w14:paraId="4331964D" w14:textId="77777777" w:rsidTr="00D93BE2">
            <w:sdt>
              <w:sdtPr>
                <w:tag w:val="_PLD_17a01923024d4760bb2e00482569ef7e"/>
                <w:id w:val="-474066981"/>
                <w:lock w:val="sdtLocked"/>
              </w:sdtPr>
              <w:sdtEndPr/>
              <w:sdtContent>
                <w:tc>
                  <w:tcPr>
                    <w:tcW w:w="3115" w:type="pct"/>
                    <w:vAlign w:val="center"/>
                  </w:tcPr>
                  <w:p w14:paraId="1C325F03" w14:textId="77777777" w:rsidR="004F7EA7" w:rsidRDefault="004F7EA7" w:rsidP="00DC5669">
                    <w:pPr>
                      <w:rPr>
                        <w:szCs w:val="21"/>
                      </w:rPr>
                    </w:pPr>
                    <w:r>
                      <w:rPr>
                        <w:szCs w:val="21"/>
                      </w:rPr>
                      <w:t>委托他人投资或管理资产的损益</w:t>
                    </w:r>
                  </w:p>
                </w:tc>
              </w:sdtContent>
            </w:sdt>
            <w:tc>
              <w:tcPr>
                <w:tcW w:w="1096" w:type="pct"/>
              </w:tcPr>
              <w:p w14:paraId="5373AF56" w14:textId="77777777" w:rsidR="004F7EA7" w:rsidRDefault="004F7EA7" w:rsidP="00DC5669">
                <w:pPr>
                  <w:ind w:right="6"/>
                  <w:jc w:val="right"/>
                  <w:rPr>
                    <w:szCs w:val="21"/>
                  </w:rPr>
                </w:pPr>
              </w:p>
            </w:tc>
            <w:tc>
              <w:tcPr>
                <w:tcW w:w="789" w:type="pct"/>
              </w:tcPr>
              <w:p w14:paraId="181A4764" w14:textId="77777777" w:rsidR="004F7EA7" w:rsidRDefault="004F7EA7" w:rsidP="00DC5669">
                <w:pPr>
                  <w:rPr>
                    <w:szCs w:val="21"/>
                  </w:rPr>
                </w:pPr>
              </w:p>
            </w:tc>
          </w:tr>
          <w:tr w:rsidR="004F7EA7" w14:paraId="7577334C" w14:textId="77777777" w:rsidTr="00D93BE2">
            <w:sdt>
              <w:sdtPr>
                <w:tag w:val="_PLD_776d6a89466b488ab528c598e75742fe"/>
                <w:id w:val="-833758580"/>
                <w:lock w:val="sdtLocked"/>
              </w:sdtPr>
              <w:sdtEndPr/>
              <w:sdtContent>
                <w:tc>
                  <w:tcPr>
                    <w:tcW w:w="3115" w:type="pct"/>
                    <w:vAlign w:val="center"/>
                  </w:tcPr>
                  <w:p w14:paraId="605FF30B" w14:textId="77777777" w:rsidR="004F7EA7" w:rsidRDefault="004F7EA7" w:rsidP="00DC5669">
                    <w:pPr>
                      <w:rPr>
                        <w:szCs w:val="21"/>
                      </w:rPr>
                    </w:pPr>
                    <w:r>
                      <w:rPr>
                        <w:szCs w:val="21"/>
                      </w:rPr>
                      <w:t>因不可抗力因素，如遭受自然灾害而计提的各项资产减值准备</w:t>
                    </w:r>
                  </w:p>
                </w:tc>
              </w:sdtContent>
            </w:sdt>
            <w:tc>
              <w:tcPr>
                <w:tcW w:w="1096" w:type="pct"/>
              </w:tcPr>
              <w:p w14:paraId="5BFBDC7D" w14:textId="77777777" w:rsidR="004F7EA7" w:rsidRDefault="004F7EA7" w:rsidP="00DC5669">
                <w:pPr>
                  <w:ind w:right="6"/>
                  <w:jc w:val="right"/>
                  <w:rPr>
                    <w:szCs w:val="21"/>
                  </w:rPr>
                </w:pPr>
              </w:p>
            </w:tc>
            <w:tc>
              <w:tcPr>
                <w:tcW w:w="789" w:type="pct"/>
              </w:tcPr>
              <w:p w14:paraId="68468C09" w14:textId="77777777" w:rsidR="004F7EA7" w:rsidRDefault="004F7EA7" w:rsidP="00DC5669">
                <w:pPr>
                  <w:rPr>
                    <w:szCs w:val="21"/>
                  </w:rPr>
                </w:pPr>
              </w:p>
            </w:tc>
          </w:tr>
          <w:tr w:rsidR="004F7EA7" w14:paraId="6EDB898A" w14:textId="77777777" w:rsidTr="00D93BE2">
            <w:sdt>
              <w:sdtPr>
                <w:tag w:val="_PLD_01ca47de2a084637bdba7187b5a8d5c3"/>
                <w:id w:val="-1450230791"/>
                <w:lock w:val="sdtLocked"/>
              </w:sdtPr>
              <w:sdtEndPr/>
              <w:sdtContent>
                <w:tc>
                  <w:tcPr>
                    <w:tcW w:w="3115" w:type="pct"/>
                    <w:vAlign w:val="center"/>
                  </w:tcPr>
                  <w:p w14:paraId="78F7D860" w14:textId="77777777" w:rsidR="004F7EA7" w:rsidRDefault="004F7EA7" w:rsidP="00DC5669">
                    <w:pPr>
                      <w:rPr>
                        <w:szCs w:val="21"/>
                      </w:rPr>
                    </w:pPr>
                    <w:r>
                      <w:rPr>
                        <w:szCs w:val="21"/>
                      </w:rPr>
                      <w:t>债务重组损益</w:t>
                    </w:r>
                  </w:p>
                </w:tc>
              </w:sdtContent>
            </w:sdt>
            <w:tc>
              <w:tcPr>
                <w:tcW w:w="1096" w:type="pct"/>
              </w:tcPr>
              <w:p w14:paraId="5734DF1F" w14:textId="77777777" w:rsidR="004F7EA7" w:rsidRDefault="004F7EA7" w:rsidP="00DC5669">
                <w:pPr>
                  <w:ind w:right="6"/>
                  <w:jc w:val="right"/>
                  <w:rPr>
                    <w:szCs w:val="21"/>
                  </w:rPr>
                </w:pPr>
              </w:p>
            </w:tc>
            <w:tc>
              <w:tcPr>
                <w:tcW w:w="789" w:type="pct"/>
              </w:tcPr>
              <w:p w14:paraId="22609908" w14:textId="77777777" w:rsidR="004F7EA7" w:rsidRDefault="004F7EA7" w:rsidP="00DC5669">
                <w:pPr>
                  <w:rPr>
                    <w:szCs w:val="21"/>
                  </w:rPr>
                </w:pPr>
              </w:p>
            </w:tc>
          </w:tr>
          <w:tr w:rsidR="004F7EA7" w14:paraId="1070C236" w14:textId="77777777" w:rsidTr="00D93BE2">
            <w:sdt>
              <w:sdtPr>
                <w:tag w:val="_PLD_549a45753bcb4ad99d23557cfe8cd324"/>
                <w:id w:val="160744867"/>
                <w:lock w:val="sdtLocked"/>
              </w:sdtPr>
              <w:sdtEndPr/>
              <w:sdtContent>
                <w:tc>
                  <w:tcPr>
                    <w:tcW w:w="3115" w:type="pct"/>
                    <w:vAlign w:val="center"/>
                  </w:tcPr>
                  <w:p w14:paraId="773877D4" w14:textId="77777777" w:rsidR="004F7EA7" w:rsidRDefault="004F7EA7" w:rsidP="00DC5669">
                    <w:pPr>
                      <w:rPr>
                        <w:szCs w:val="21"/>
                      </w:rPr>
                    </w:pPr>
                    <w:r>
                      <w:rPr>
                        <w:szCs w:val="21"/>
                      </w:rPr>
                      <w:t>企业重组费用，如安置职工的支出、整合费用等</w:t>
                    </w:r>
                  </w:p>
                </w:tc>
              </w:sdtContent>
            </w:sdt>
            <w:tc>
              <w:tcPr>
                <w:tcW w:w="1096" w:type="pct"/>
              </w:tcPr>
              <w:p w14:paraId="4C59F43B" w14:textId="77777777" w:rsidR="004F7EA7" w:rsidRDefault="004F7EA7" w:rsidP="00DC5669">
                <w:pPr>
                  <w:ind w:right="6"/>
                  <w:jc w:val="right"/>
                  <w:rPr>
                    <w:szCs w:val="21"/>
                  </w:rPr>
                </w:pPr>
              </w:p>
            </w:tc>
            <w:tc>
              <w:tcPr>
                <w:tcW w:w="789" w:type="pct"/>
              </w:tcPr>
              <w:p w14:paraId="31FB4AC9" w14:textId="77777777" w:rsidR="004F7EA7" w:rsidRDefault="004F7EA7" w:rsidP="00DC5669">
                <w:pPr>
                  <w:rPr>
                    <w:szCs w:val="21"/>
                  </w:rPr>
                </w:pPr>
              </w:p>
            </w:tc>
          </w:tr>
          <w:tr w:rsidR="004F7EA7" w14:paraId="5950B7FB" w14:textId="77777777" w:rsidTr="00D93BE2">
            <w:sdt>
              <w:sdtPr>
                <w:tag w:val="_PLD_4fcac1e3e3b4465a90f8727f969b2b17"/>
                <w:id w:val="1492525903"/>
                <w:lock w:val="sdtLocked"/>
              </w:sdtPr>
              <w:sdtEndPr/>
              <w:sdtContent>
                <w:tc>
                  <w:tcPr>
                    <w:tcW w:w="3115" w:type="pct"/>
                    <w:vAlign w:val="center"/>
                  </w:tcPr>
                  <w:p w14:paraId="50D74624" w14:textId="77777777" w:rsidR="004F7EA7" w:rsidRDefault="004F7EA7" w:rsidP="00DC5669">
                    <w:pPr>
                      <w:rPr>
                        <w:szCs w:val="21"/>
                      </w:rPr>
                    </w:pPr>
                    <w:r>
                      <w:rPr>
                        <w:szCs w:val="21"/>
                      </w:rPr>
                      <w:t>交易价格显失公允的交易产生的超过公允价值部分的损益</w:t>
                    </w:r>
                  </w:p>
                </w:tc>
              </w:sdtContent>
            </w:sdt>
            <w:tc>
              <w:tcPr>
                <w:tcW w:w="1096" w:type="pct"/>
              </w:tcPr>
              <w:p w14:paraId="6DAAB994" w14:textId="77777777" w:rsidR="004F7EA7" w:rsidRDefault="004F7EA7" w:rsidP="00DC5669">
                <w:pPr>
                  <w:ind w:right="6"/>
                  <w:jc w:val="right"/>
                  <w:rPr>
                    <w:szCs w:val="21"/>
                  </w:rPr>
                </w:pPr>
              </w:p>
            </w:tc>
            <w:tc>
              <w:tcPr>
                <w:tcW w:w="789" w:type="pct"/>
              </w:tcPr>
              <w:p w14:paraId="499E4F30" w14:textId="77777777" w:rsidR="004F7EA7" w:rsidRDefault="004F7EA7" w:rsidP="00DC5669">
                <w:pPr>
                  <w:rPr>
                    <w:szCs w:val="21"/>
                  </w:rPr>
                </w:pPr>
              </w:p>
            </w:tc>
          </w:tr>
          <w:tr w:rsidR="004F7EA7" w14:paraId="6F678CAA" w14:textId="77777777" w:rsidTr="00D93BE2">
            <w:sdt>
              <w:sdtPr>
                <w:tag w:val="_PLD_a2ad84595d574038b72e66e067d45251"/>
                <w:id w:val="-468745205"/>
                <w:lock w:val="sdtLocked"/>
              </w:sdtPr>
              <w:sdtEndPr/>
              <w:sdtContent>
                <w:tc>
                  <w:tcPr>
                    <w:tcW w:w="3115" w:type="pct"/>
                    <w:vAlign w:val="center"/>
                  </w:tcPr>
                  <w:p w14:paraId="08AF0655" w14:textId="77777777" w:rsidR="004F7EA7" w:rsidRDefault="004F7EA7" w:rsidP="00DC5669">
                    <w:pPr>
                      <w:rPr>
                        <w:szCs w:val="21"/>
                      </w:rPr>
                    </w:pPr>
                    <w:r>
                      <w:rPr>
                        <w:szCs w:val="21"/>
                      </w:rPr>
                      <w:t>同一控制下企业合并产生的子公司期初至合并日的当期净损益</w:t>
                    </w:r>
                  </w:p>
                </w:tc>
              </w:sdtContent>
            </w:sdt>
            <w:tc>
              <w:tcPr>
                <w:tcW w:w="1096" w:type="pct"/>
              </w:tcPr>
              <w:p w14:paraId="3D929ECE" w14:textId="77777777" w:rsidR="004F7EA7" w:rsidRDefault="004F7EA7" w:rsidP="00DC5669">
                <w:pPr>
                  <w:ind w:right="6"/>
                  <w:jc w:val="right"/>
                  <w:rPr>
                    <w:szCs w:val="21"/>
                  </w:rPr>
                </w:pPr>
              </w:p>
            </w:tc>
            <w:tc>
              <w:tcPr>
                <w:tcW w:w="789" w:type="pct"/>
              </w:tcPr>
              <w:p w14:paraId="3CE319F4" w14:textId="77777777" w:rsidR="004F7EA7" w:rsidRDefault="004F7EA7" w:rsidP="00DC5669">
                <w:pPr>
                  <w:rPr>
                    <w:szCs w:val="21"/>
                  </w:rPr>
                </w:pPr>
              </w:p>
            </w:tc>
          </w:tr>
          <w:tr w:rsidR="004F7EA7" w14:paraId="5821A3B6" w14:textId="77777777" w:rsidTr="00D93BE2">
            <w:sdt>
              <w:sdtPr>
                <w:tag w:val="_PLD_c5b48b63a27d407583ba9609dd6d1647"/>
                <w:id w:val="-112056464"/>
                <w:lock w:val="sdtLocked"/>
              </w:sdtPr>
              <w:sdtEndPr/>
              <w:sdtContent>
                <w:tc>
                  <w:tcPr>
                    <w:tcW w:w="3115" w:type="pct"/>
                    <w:vAlign w:val="center"/>
                  </w:tcPr>
                  <w:p w14:paraId="728C4C97" w14:textId="77777777" w:rsidR="004F7EA7" w:rsidRDefault="004F7EA7" w:rsidP="00DC5669">
                    <w:pPr>
                      <w:rPr>
                        <w:szCs w:val="21"/>
                      </w:rPr>
                    </w:pPr>
                    <w:r>
                      <w:rPr>
                        <w:szCs w:val="21"/>
                      </w:rPr>
                      <w:t>与公司正常经营业务无关的或有事项产生的损益</w:t>
                    </w:r>
                  </w:p>
                </w:tc>
              </w:sdtContent>
            </w:sdt>
            <w:tc>
              <w:tcPr>
                <w:tcW w:w="1096" w:type="pct"/>
              </w:tcPr>
              <w:p w14:paraId="0B63405C" w14:textId="77777777" w:rsidR="004F7EA7" w:rsidRDefault="004F7EA7" w:rsidP="00DC5669">
                <w:pPr>
                  <w:ind w:right="6"/>
                  <w:jc w:val="right"/>
                  <w:rPr>
                    <w:szCs w:val="21"/>
                  </w:rPr>
                </w:pPr>
              </w:p>
            </w:tc>
            <w:tc>
              <w:tcPr>
                <w:tcW w:w="789" w:type="pct"/>
              </w:tcPr>
              <w:p w14:paraId="79A8B481" w14:textId="77777777" w:rsidR="004F7EA7" w:rsidRDefault="004F7EA7" w:rsidP="00DC5669">
                <w:pPr>
                  <w:rPr>
                    <w:szCs w:val="21"/>
                  </w:rPr>
                </w:pPr>
              </w:p>
            </w:tc>
          </w:tr>
          <w:tr w:rsidR="004F7EA7" w14:paraId="0D7B18D2" w14:textId="77777777" w:rsidTr="00D93BE2">
            <w:tc>
              <w:tcPr>
                <w:tcW w:w="3115" w:type="pct"/>
                <w:vAlign w:val="center"/>
              </w:tcPr>
              <w:sdt>
                <w:sdtPr>
                  <w:rPr>
                    <w:rFonts w:hint="eastAsia"/>
                  </w:rPr>
                  <w:tag w:val="_PLD_207a8ad76bb04374a34d40aaf582d4ef"/>
                  <w:id w:val="1037636038"/>
                  <w:lock w:val="sdtLocked"/>
                </w:sdtPr>
                <w:sdtEndPr/>
                <w:sdtContent>
                  <w:p w14:paraId="1D9257DC" w14:textId="77777777" w:rsidR="004F7EA7" w:rsidRDefault="004F7EA7" w:rsidP="00DC5669">
                    <w:pPr>
                      <w:pStyle w:val="af7"/>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096" w:type="pct"/>
              </w:tcPr>
              <w:p w14:paraId="12414520" w14:textId="77777777" w:rsidR="004F7EA7" w:rsidRDefault="004F7EA7" w:rsidP="00DC5669">
                <w:pPr>
                  <w:jc w:val="right"/>
                  <w:rPr>
                    <w:szCs w:val="21"/>
                  </w:rPr>
                </w:pPr>
              </w:p>
            </w:tc>
            <w:tc>
              <w:tcPr>
                <w:tcW w:w="789" w:type="pct"/>
              </w:tcPr>
              <w:p w14:paraId="6D05AAEC" w14:textId="77777777" w:rsidR="004F7EA7" w:rsidRDefault="004F7EA7" w:rsidP="00DC5669">
                <w:pPr>
                  <w:rPr>
                    <w:szCs w:val="21"/>
                  </w:rPr>
                </w:pPr>
              </w:p>
            </w:tc>
          </w:tr>
          <w:tr w:rsidR="004F7EA7" w14:paraId="2C030595" w14:textId="77777777" w:rsidTr="00D93BE2">
            <w:tc>
              <w:tcPr>
                <w:tcW w:w="3115" w:type="pct"/>
                <w:vAlign w:val="center"/>
              </w:tcPr>
              <w:sdt>
                <w:sdtPr>
                  <w:rPr>
                    <w:rFonts w:hint="eastAsia"/>
                  </w:rPr>
                  <w:tag w:val="_PLD_7ffb3042dca3419382e0b53f14c362aa"/>
                  <w:id w:val="366346346"/>
                  <w:lock w:val="sdtLocked"/>
                </w:sdtPr>
                <w:sdtEndPr/>
                <w:sdtContent>
                  <w:p w14:paraId="4673F825" w14:textId="77777777" w:rsidR="004F7EA7" w:rsidRDefault="004F7EA7" w:rsidP="00DC5669">
                    <w:pPr>
                      <w:pStyle w:val="af7"/>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044484541"/>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096" w:type="pct"/>
                  </w:tcPr>
                  <w:p w14:paraId="6A0384B2" w14:textId="77777777" w:rsidR="004F7EA7" w:rsidRDefault="004F7EA7" w:rsidP="00DC5669">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137049413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789" w:type="pct"/>
                  </w:tcPr>
                  <w:p w14:paraId="24069807" w14:textId="77777777" w:rsidR="004F7EA7" w:rsidRDefault="004F7EA7" w:rsidP="00DC5669">
                    <w:pPr>
                      <w:rPr>
                        <w:szCs w:val="21"/>
                      </w:rPr>
                    </w:pPr>
                    <w:r>
                      <w:rPr>
                        <w:rFonts w:hint="eastAsia"/>
                      </w:rPr>
                      <w:t xml:space="preserve">　</w:t>
                    </w:r>
                  </w:p>
                </w:tc>
              </w:sdtContent>
            </w:sdt>
          </w:tr>
          <w:tr w:rsidR="004F7EA7" w14:paraId="6B631391" w14:textId="77777777" w:rsidTr="00D93BE2">
            <w:sdt>
              <w:sdtPr>
                <w:tag w:val="_PLD_c2cbb5e8883a4236b9f37ac3636c140f"/>
                <w:id w:val="-1848629246"/>
                <w:lock w:val="sdtLocked"/>
              </w:sdtPr>
              <w:sdtEndPr/>
              <w:sdtContent>
                <w:tc>
                  <w:tcPr>
                    <w:tcW w:w="3115" w:type="pct"/>
                    <w:vAlign w:val="center"/>
                  </w:tcPr>
                  <w:p w14:paraId="0AF9F215" w14:textId="77777777" w:rsidR="004F7EA7" w:rsidRDefault="004F7EA7" w:rsidP="00DC5669">
                    <w:pPr>
                      <w:rPr>
                        <w:szCs w:val="21"/>
                      </w:rPr>
                    </w:pPr>
                    <w:r>
                      <w:rPr>
                        <w:szCs w:val="21"/>
                      </w:rPr>
                      <w:t xml:space="preserve">对外委托贷款取得的损益 </w:t>
                    </w:r>
                  </w:p>
                </w:tc>
              </w:sdtContent>
            </w:sdt>
            <w:tc>
              <w:tcPr>
                <w:tcW w:w="1096" w:type="pct"/>
              </w:tcPr>
              <w:p w14:paraId="31C8D803" w14:textId="77777777" w:rsidR="004F7EA7" w:rsidRDefault="004F7EA7" w:rsidP="00DC5669">
                <w:pPr>
                  <w:ind w:right="6"/>
                  <w:jc w:val="right"/>
                  <w:rPr>
                    <w:szCs w:val="21"/>
                  </w:rPr>
                </w:pPr>
              </w:p>
            </w:tc>
            <w:tc>
              <w:tcPr>
                <w:tcW w:w="789" w:type="pct"/>
              </w:tcPr>
              <w:p w14:paraId="0113B067" w14:textId="77777777" w:rsidR="004F7EA7" w:rsidRDefault="004F7EA7" w:rsidP="00DC5669">
                <w:pPr>
                  <w:rPr>
                    <w:szCs w:val="21"/>
                  </w:rPr>
                </w:pPr>
              </w:p>
            </w:tc>
          </w:tr>
          <w:tr w:rsidR="004F7EA7" w14:paraId="703A8E07" w14:textId="77777777" w:rsidTr="00D93BE2">
            <w:sdt>
              <w:sdtPr>
                <w:tag w:val="_PLD_f68e116a896448cb901f553b5ad87ea6"/>
                <w:id w:val="767199111"/>
                <w:lock w:val="sdtLocked"/>
              </w:sdtPr>
              <w:sdtEndPr/>
              <w:sdtContent>
                <w:tc>
                  <w:tcPr>
                    <w:tcW w:w="3115" w:type="pct"/>
                    <w:vAlign w:val="center"/>
                  </w:tcPr>
                  <w:p w14:paraId="52F28BB3" w14:textId="77777777" w:rsidR="004F7EA7" w:rsidRDefault="004F7EA7" w:rsidP="00DC5669">
                    <w:pPr>
                      <w:rPr>
                        <w:szCs w:val="21"/>
                      </w:rPr>
                    </w:pPr>
                    <w:r>
                      <w:rPr>
                        <w:szCs w:val="21"/>
                      </w:rPr>
                      <w:t>采用公允价值模式进行后续计量的投资性房地产公允价值变动产生的损益</w:t>
                    </w:r>
                  </w:p>
                </w:tc>
              </w:sdtContent>
            </w:sdt>
            <w:tc>
              <w:tcPr>
                <w:tcW w:w="1096" w:type="pct"/>
              </w:tcPr>
              <w:p w14:paraId="3DE6384E" w14:textId="77777777" w:rsidR="004F7EA7" w:rsidRDefault="004F7EA7" w:rsidP="00DC5669">
                <w:pPr>
                  <w:ind w:right="6"/>
                  <w:jc w:val="right"/>
                  <w:rPr>
                    <w:szCs w:val="21"/>
                  </w:rPr>
                </w:pPr>
              </w:p>
            </w:tc>
            <w:tc>
              <w:tcPr>
                <w:tcW w:w="789" w:type="pct"/>
              </w:tcPr>
              <w:p w14:paraId="440ADFDA" w14:textId="77777777" w:rsidR="004F7EA7" w:rsidRDefault="004F7EA7" w:rsidP="00DC5669">
                <w:pPr>
                  <w:rPr>
                    <w:szCs w:val="21"/>
                  </w:rPr>
                </w:pPr>
              </w:p>
            </w:tc>
          </w:tr>
          <w:tr w:rsidR="004F7EA7" w14:paraId="19491E59" w14:textId="77777777" w:rsidTr="00D93BE2">
            <w:sdt>
              <w:sdtPr>
                <w:tag w:val="_PLD_8032a216bd764e2ead84043ae350b9ca"/>
                <w:id w:val="-1848395012"/>
                <w:lock w:val="sdtLocked"/>
              </w:sdtPr>
              <w:sdtEndPr/>
              <w:sdtContent>
                <w:tc>
                  <w:tcPr>
                    <w:tcW w:w="3115" w:type="pct"/>
                    <w:vAlign w:val="center"/>
                  </w:tcPr>
                  <w:p w14:paraId="11678899" w14:textId="77777777" w:rsidR="004F7EA7" w:rsidRDefault="004F7EA7" w:rsidP="00DC5669">
                    <w:pPr>
                      <w:rPr>
                        <w:szCs w:val="21"/>
                      </w:rPr>
                    </w:pPr>
                    <w:r>
                      <w:rPr>
                        <w:szCs w:val="21"/>
                      </w:rPr>
                      <w:t>根据税收、会计等法律、法规的要求对当期损益进行一次性调整对当期损益的影响</w:t>
                    </w:r>
                  </w:p>
                </w:tc>
              </w:sdtContent>
            </w:sdt>
            <w:tc>
              <w:tcPr>
                <w:tcW w:w="1096" w:type="pct"/>
              </w:tcPr>
              <w:p w14:paraId="4BF01858" w14:textId="77777777" w:rsidR="004F7EA7" w:rsidRDefault="004F7EA7" w:rsidP="00DC5669">
                <w:pPr>
                  <w:ind w:right="6"/>
                  <w:jc w:val="right"/>
                  <w:rPr>
                    <w:szCs w:val="21"/>
                  </w:rPr>
                </w:pPr>
              </w:p>
            </w:tc>
            <w:tc>
              <w:tcPr>
                <w:tcW w:w="789" w:type="pct"/>
              </w:tcPr>
              <w:p w14:paraId="54E2BBBD" w14:textId="77777777" w:rsidR="004F7EA7" w:rsidRDefault="004F7EA7" w:rsidP="00DC5669">
                <w:pPr>
                  <w:rPr>
                    <w:szCs w:val="21"/>
                  </w:rPr>
                </w:pPr>
              </w:p>
            </w:tc>
          </w:tr>
          <w:tr w:rsidR="004F7EA7" w14:paraId="5AF43A38" w14:textId="77777777" w:rsidTr="00D93BE2">
            <w:sdt>
              <w:sdtPr>
                <w:tag w:val="_PLD_6202ccaafdbc4e83ab7f25d04bb90054"/>
                <w:id w:val="-1066026556"/>
                <w:lock w:val="sdtLocked"/>
              </w:sdtPr>
              <w:sdtEndPr/>
              <w:sdtContent>
                <w:tc>
                  <w:tcPr>
                    <w:tcW w:w="3115" w:type="pct"/>
                    <w:vAlign w:val="center"/>
                  </w:tcPr>
                  <w:p w14:paraId="251E0A42" w14:textId="77777777" w:rsidR="004F7EA7" w:rsidRDefault="004F7EA7" w:rsidP="00DC5669">
                    <w:pPr>
                      <w:rPr>
                        <w:szCs w:val="21"/>
                      </w:rPr>
                    </w:pPr>
                    <w:r>
                      <w:rPr>
                        <w:szCs w:val="21"/>
                      </w:rPr>
                      <w:t>受托经营取得的托管费收入</w:t>
                    </w:r>
                  </w:p>
                </w:tc>
              </w:sdtContent>
            </w:sdt>
            <w:tc>
              <w:tcPr>
                <w:tcW w:w="1096" w:type="pct"/>
              </w:tcPr>
              <w:p w14:paraId="0C7C5C39" w14:textId="77777777" w:rsidR="004F7EA7" w:rsidRDefault="004F7EA7" w:rsidP="00DC5669">
                <w:pPr>
                  <w:ind w:right="6"/>
                  <w:jc w:val="right"/>
                  <w:rPr>
                    <w:szCs w:val="21"/>
                  </w:rPr>
                </w:pPr>
              </w:p>
            </w:tc>
            <w:tc>
              <w:tcPr>
                <w:tcW w:w="789" w:type="pct"/>
              </w:tcPr>
              <w:p w14:paraId="19EAACCF" w14:textId="77777777" w:rsidR="004F7EA7" w:rsidRDefault="004F7EA7" w:rsidP="00DC5669">
                <w:pPr>
                  <w:rPr>
                    <w:szCs w:val="21"/>
                  </w:rPr>
                </w:pPr>
              </w:p>
            </w:tc>
          </w:tr>
          <w:tr w:rsidR="004F7EA7" w14:paraId="31832C3E" w14:textId="77777777" w:rsidTr="00D93BE2">
            <w:sdt>
              <w:sdtPr>
                <w:tag w:val="_PLD_ecac13a62a15430eb50cc8c3cb9d100b"/>
                <w:id w:val="-42832609"/>
                <w:lock w:val="sdtLocked"/>
              </w:sdtPr>
              <w:sdtEndPr/>
              <w:sdtContent>
                <w:tc>
                  <w:tcPr>
                    <w:tcW w:w="3115" w:type="pct"/>
                    <w:vAlign w:val="center"/>
                  </w:tcPr>
                  <w:p w14:paraId="666A58F3" w14:textId="77777777" w:rsidR="004F7EA7" w:rsidRDefault="004F7EA7" w:rsidP="00DC5669">
                    <w:pPr>
                      <w:rPr>
                        <w:szCs w:val="21"/>
                      </w:rPr>
                    </w:pPr>
                    <w:r>
                      <w:rPr>
                        <w:szCs w:val="21"/>
                      </w:rPr>
                      <w:t>除上述各项之外的其他营业外收入和支出</w:t>
                    </w:r>
                  </w:p>
                </w:tc>
              </w:sdtContent>
            </w:sdt>
            <w:tc>
              <w:tcPr>
                <w:tcW w:w="1096" w:type="pct"/>
              </w:tcPr>
              <w:p w14:paraId="18E33D9E" w14:textId="77777777" w:rsidR="004F7EA7" w:rsidRDefault="004F7EA7" w:rsidP="00DC5669">
                <w:pPr>
                  <w:ind w:right="6"/>
                  <w:jc w:val="right"/>
                  <w:rPr>
                    <w:szCs w:val="21"/>
                  </w:rPr>
                </w:pPr>
                <w:r>
                  <w:t>-33,473.36</w:t>
                </w:r>
              </w:p>
            </w:tc>
            <w:tc>
              <w:tcPr>
                <w:tcW w:w="789" w:type="pct"/>
              </w:tcPr>
              <w:p w14:paraId="60BF99FB" w14:textId="77777777" w:rsidR="004F7EA7" w:rsidRDefault="004F7EA7" w:rsidP="00DC5669">
                <w:pPr>
                  <w:rPr>
                    <w:szCs w:val="21"/>
                  </w:rPr>
                </w:pPr>
              </w:p>
            </w:tc>
          </w:tr>
          <w:tr w:rsidR="004F7EA7" w14:paraId="7C114A43" w14:textId="77777777" w:rsidTr="00D93BE2">
            <w:sdt>
              <w:sdtPr>
                <w:tag w:val="_PLD_d7a2ae5dba004757b5fa9f9f92cf116b"/>
                <w:id w:val="-1732456007"/>
                <w:lock w:val="sdtLocked"/>
              </w:sdtPr>
              <w:sdtEndPr/>
              <w:sdtContent>
                <w:tc>
                  <w:tcPr>
                    <w:tcW w:w="3115" w:type="pct"/>
                    <w:vAlign w:val="center"/>
                  </w:tcPr>
                  <w:p w14:paraId="10451C3F" w14:textId="77777777" w:rsidR="004F7EA7" w:rsidRDefault="004F7EA7" w:rsidP="00DC5669">
                    <w:pPr>
                      <w:rPr>
                        <w:szCs w:val="21"/>
                      </w:rPr>
                    </w:pPr>
                    <w:r>
                      <w:rPr>
                        <w:szCs w:val="21"/>
                      </w:rPr>
                      <w:t>其他符合非经常性损益定义的损益项目</w:t>
                    </w:r>
                  </w:p>
                </w:tc>
              </w:sdtContent>
            </w:sdt>
            <w:tc>
              <w:tcPr>
                <w:tcW w:w="1096" w:type="pct"/>
              </w:tcPr>
              <w:p w14:paraId="46594892" w14:textId="77777777" w:rsidR="004F7EA7" w:rsidRDefault="004F7EA7" w:rsidP="00DC5669">
                <w:pPr>
                  <w:ind w:right="6"/>
                  <w:jc w:val="right"/>
                  <w:rPr>
                    <w:szCs w:val="21"/>
                  </w:rPr>
                </w:pPr>
              </w:p>
            </w:tc>
            <w:tc>
              <w:tcPr>
                <w:tcW w:w="789" w:type="pct"/>
              </w:tcPr>
              <w:p w14:paraId="6A41DEE8" w14:textId="77777777" w:rsidR="004F7EA7" w:rsidRDefault="004F7EA7" w:rsidP="00DC5669">
                <w:pPr>
                  <w:rPr>
                    <w:szCs w:val="21"/>
                  </w:rPr>
                </w:pPr>
              </w:p>
            </w:tc>
          </w:tr>
          <w:tr w:rsidR="004F7EA7" w14:paraId="77BA6143" w14:textId="77777777" w:rsidTr="00D93BE2">
            <w:sdt>
              <w:sdtPr>
                <w:tag w:val="_PLD_4ae99cf8ca34418e9eb094506957fe11"/>
                <w:id w:val="41031742"/>
                <w:lock w:val="sdtLocked"/>
              </w:sdtPr>
              <w:sdtEndPr/>
              <w:sdtContent>
                <w:tc>
                  <w:tcPr>
                    <w:tcW w:w="3115" w:type="pct"/>
                    <w:vAlign w:val="center"/>
                  </w:tcPr>
                  <w:p w14:paraId="3E5AE054" w14:textId="77777777" w:rsidR="004F7EA7" w:rsidRDefault="004F7EA7" w:rsidP="00DC5669">
                    <w:pPr>
                      <w:rPr>
                        <w:szCs w:val="21"/>
                      </w:rPr>
                    </w:pPr>
                    <w:r>
                      <w:rPr>
                        <w:szCs w:val="21"/>
                      </w:rPr>
                      <w:t>少数股东权益影响额（税后）</w:t>
                    </w:r>
                  </w:p>
                </w:tc>
              </w:sdtContent>
            </w:sdt>
            <w:tc>
              <w:tcPr>
                <w:tcW w:w="1096" w:type="pct"/>
              </w:tcPr>
              <w:p w14:paraId="3F5CD740" w14:textId="1B37CD8C" w:rsidR="004F7EA7" w:rsidRDefault="004F7EA7" w:rsidP="004F7EA7">
                <w:pPr>
                  <w:jc w:val="right"/>
                  <w:rPr>
                    <w:szCs w:val="21"/>
                  </w:rPr>
                </w:pPr>
                <w:r>
                  <w:rPr>
                    <w:szCs w:val="21"/>
                  </w:rPr>
                  <w:t>-</w:t>
                </w:r>
                <w:r>
                  <w:rPr>
                    <w:rFonts w:hint="eastAsia"/>
                    <w:szCs w:val="21"/>
                  </w:rPr>
                  <w:t>736,763.15</w:t>
                </w:r>
              </w:p>
            </w:tc>
            <w:tc>
              <w:tcPr>
                <w:tcW w:w="789" w:type="pct"/>
              </w:tcPr>
              <w:p w14:paraId="67BA78D5" w14:textId="77777777" w:rsidR="004F7EA7" w:rsidRDefault="004F7EA7" w:rsidP="00DC5669">
                <w:pPr>
                  <w:rPr>
                    <w:szCs w:val="21"/>
                  </w:rPr>
                </w:pPr>
              </w:p>
            </w:tc>
          </w:tr>
          <w:tr w:rsidR="004F7EA7" w14:paraId="43E95F58" w14:textId="77777777" w:rsidTr="00D93BE2">
            <w:sdt>
              <w:sdtPr>
                <w:tag w:val="_PLD_c3f014fad8f44039ac343777726f803d"/>
                <w:id w:val="1587725141"/>
                <w:lock w:val="sdtLocked"/>
              </w:sdtPr>
              <w:sdtEndPr/>
              <w:sdtContent>
                <w:tc>
                  <w:tcPr>
                    <w:tcW w:w="3115" w:type="pct"/>
                    <w:vAlign w:val="center"/>
                  </w:tcPr>
                  <w:p w14:paraId="44323808" w14:textId="77777777" w:rsidR="004F7EA7" w:rsidRDefault="004F7EA7" w:rsidP="00DC5669">
                    <w:pPr>
                      <w:rPr>
                        <w:szCs w:val="21"/>
                      </w:rPr>
                    </w:pPr>
                    <w:r>
                      <w:rPr>
                        <w:szCs w:val="21"/>
                      </w:rPr>
                      <w:t>所得税影响额</w:t>
                    </w:r>
                  </w:p>
                </w:tc>
              </w:sdtContent>
            </w:sdt>
            <w:tc>
              <w:tcPr>
                <w:tcW w:w="1096" w:type="pct"/>
              </w:tcPr>
              <w:p w14:paraId="559C6BF0" w14:textId="1D758B4D" w:rsidR="004F7EA7" w:rsidRDefault="004F7EA7" w:rsidP="004F7EA7">
                <w:pPr>
                  <w:jc w:val="right"/>
                  <w:rPr>
                    <w:szCs w:val="21"/>
                  </w:rPr>
                </w:pPr>
                <w:r>
                  <w:rPr>
                    <w:szCs w:val="21"/>
                  </w:rPr>
                  <w:t>-</w:t>
                </w:r>
                <w:r>
                  <w:rPr>
                    <w:rFonts w:hint="eastAsia"/>
                    <w:szCs w:val="21"/>
                  </w:rPr>
                  <w:t>1,530,490.10</w:t>
                </w:r>
              </w:p>
            </w:tc>
            <w:tc>
              <w:tcPr>
                <w:tcW w:w="789" w:type="pct"/>
              </w:tcPr>
              <w:p w14:paraId="6CE5B8A4" w14:textId="77777777" w:rsidR="004F7EA7" w:rsidRDefault="004F7EA7" w:rsidP="004F7EA7">
                <w:pPr>
                  <w:jc w:val="right"/>
                  <w:rPr>
                    <w:szCs w:val="21"/>
                  </w:rPr>
                </w:pPr>
              </w:p>
            </w:tc>
          </w:tr>
          <w:tr w:rsidR="004F7EA7" w14:paraId="50436DEE" w14:textId="77777777" w:rsidTr="00D93BE2">
            <w:sdt>
              <w:sdtPr>
                <w:tag w:val="_PLD_40fa2985df164fe39b2e9052b95072e0"/>
                <w:id w:val="-311479347"/>
                <w:lock w:val="sdtLocked"/>
              </w:sdtPr>
              <w:sdtEndPr/>
              <w:sdtContent>
                <w:tc>
                  <w:tcPr>
                    <w:tcW w:w="3115" w:type="pct"/>
                    <w:vAlign w:val="center"/>
                  </w:tcPr>
                  <w:p w14:paraId="6AFB7EDE" w14:textId="77777777" w:rsidR="004F7EA7" w:rsidRDefault="004F7EA7" w:rsidP="00DC5669">
                    <w:pPr>
                      <w:jc w:val="center"/>
                      <w:rPr>
                        <w:szCs w:val="21"/>
                      </w:rPr>
                    </w:pPr>
                    <w:r>
                      <w:rPr>
                        <w:szCs w:val="21"/>
                      </w:rPr>
                      <w:t>合计</w:t>
                    </w:r>
                  </w:p>
                </w:tc>
              </w:sdtContent>
            </w:sdt>
            <w:tc>
              <w:tcPr>
                <w:tcW w:w="1096" w:type="pct"/>
              </w:tcPr>
              <w:p w14:paraId="4D3F0AED" w14:textId="166293C9" w:rsidR="004F7EA7" w:rsidRDefault="004F7EA7" w:rsidP="00C90659">
                <w:pPr>
                  <w:jc w:val="right"/>
                  <w:rPr>
                    <w:szCs w:val="21"/>
                  </w:rPr>
                </w:pPr>
                <w:r>
                  <w:rPr>
                    <w:rFonts w:hint="eastAsia"/>
                    <w:szCs w:val="21"/>
                  </w:rPr>
                  <w:t>4,125,741.97</w:t>
                </w:r>
              </w:p>
            </w:tc>
            <w:tc>
              <w:tcPr>
                <w:tcW w:w="789" w:type="pct"/>
              </w:tcPr>
              <w:p w14:paraId="0692FEBE" w14:textId="77777777" w:rsidR="004F7EA7" w:rsidRDefault="004F7EA7" w:rsidP="00DC5669">
                <w:pPr>
                  <w:rPr>
                    <w:szCs w:val="21"/>
                  </w:rPr>
                </w:pPr>
              </w:p>
            </w:tc>
          </w:tr>
        </w:tbl>
        <w:p w14:paraId="45DD1210" w14:textId="77777777" w:rsidR="004F7EA7" w:rsidRDefault="004F7EA7"/>
        <w:p w14:paraId="5C4474E4" w14:textId="7B3CDADC" w:rsidR="00793F73" w:rsidRDefault="009671C2">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793F73" w:rsidRDefault="004C7E26">
          <w:pPr>
            <w:pStyle w:val="2"/>
            <w:numPr>
              <w:ilvl w:val="0"/>
              <w:numId w:val="3"/>
            </w:numPr>
            <w:rPr>
              <w:b/>
            </w:rPr>
          </w:pPr>
          <w:r>
            <w:t>截止报告期末的股东总数、前十名股东、前十名流通股东（或无限售条件股东）持股情况表</w:t>
          </w:r>
        </w:p>
        <w:p w14:paraId="7DACD957" w14:textId="73CA9448" w:rsidR="00793F73" w:rsidRDefault="004C7E26">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564"/>
            <w:gridCol w:w="1131"/>
            <w:gridCol w:w="708"/>
            <w:gridCol w:w="1567"/>
            <w:gridCol w:w="74"/>
            <w:gridCol w:w="445"/>
            <w:gridCol w:w="1042"/>
          </w:tblGrid>
          <w:tr w:rsidR="00895294" w14:paraId="05106C47" w14:textId="77777777" w:rsidTr="00C93C0B">
            <w:trPr>
              <w:cantSplit/>
            </w:trPr>
            <w:sdt>
              <w:sdtPr>
                <w:tag w:val="_PLD_48f6e0817acf4eb0b69a1690737d1a3b"/>
                <w:id w:val="1832168983"/>
                <w:lock w:val="sdtLocked"/>
              </w:sdtPr>
              <w:sdtEndPr/>
              <w:sdtContent>
                <w:tc>
                  <w:tcPr>
                    <w:tcW w:w="2880" w:type="pct"/>
                    <w:gridSpan w:val="3"/>
                    <w:shd w:val="clear" w:color="auto" w:fill="auto"/>
                  </w:tcPr>
                  <w:p w14:paraId="016F44E7" w14:textId="77777777" w:rsidR="00895294" w:rsidRDefault="00895294" w:rsidP="00395EFB">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99138734"/>
                <w:lock w:val="sdtLocked"/>
              </w:sdtPr>
              <w:sdtEndPr/>
              <w:sdtContent>
                <w:tc>
                  <w:tcPr>
                    <w:tcW w:w="2120" w:type="pct"/>
                    <w:gridSpan w:val="5"/>
                    <w:shd w:val="clear" w:color="auto" w:fill="auto"/>
                  </w:tcPr>
                  <w:p w14:paraId="24B313EF" w14:textId="2160637D" w:rsidR="00895294" w:rsidRDefault="00C93C0B" w:rsidP="00C93C0B">
                    <w:pPr>
                      <w:pStyle w:val="afc"/>
                      <w:jc w:val="right"/>
                      <w:rPr>
                        <w:rFonts w:ascii="宋体" w:hAnsi="宋体"/>
                      </w:rPr>
                    </w:pPr>
                    <w:r>
                      <w:rPr>
                        <w:rFonts w:ascii="宋体" w:hAnsi="宋体"/>
                      </w:rPr>
                      <w:t>28,186</w:t>
                    </w:r>
                  </w:p>
                </w:tc>
              </w:sdtContent>
            </w:sdt>
          </w:tr>
          <w:tr w:rsidR="00895294" w14:paraId="19B04210" w14:textId="77777777" w:rsidTr="00395EFB">
            <w:trPr>
              <w:cantSplit/>
            </w:trPr>
            <w:sdt>
              <w:sdtPr>
                <w:tag w:val="_PLD_5412d7fb84254339a9961af755486bc7"/>
                <w:id w:val="2129815260"/>
                <w:lock w:val="sdtLocked"/>
              </w:sdtPr>
              <w:sdtEndPr/>
              <w:sdtContent>
                <w:tc>
                  <w:tcPr>
                    <w:tcW w:w="5000" w:type="pct"/>
                    <w:gridSpan w:val="8"/>
                    <w:shd w:val="clear" w:color="auto" w:fill="auto"/>
                  </w:tcPr>
                  <w:p w14:paraId="6216A477" w14:textId="77777777" w:rsidR="00895294" w:rsidRDefault="00895294" w:rsidP="00395EFB">
                    <w:pPr>
                      <w:pStyle w:val="afc"/>
                      <w:jc w:val="center"/>
                      <w:rPr>
                        <w:rFonts w:ascii="宋体" w:hAnsi="宋体"/>
                      </w:rPr>
                    </w:pPr>
                    <w:r>
                      <w:rPr>
                        <w:rFonts w:ascii="宋体" w:hAnsi="宋体"/>
                      </w:rPr>
                      <w:t>前十名股东持股情况</w:t>
                    </w:r>
                  </w:p>
                </w:tc>
              </w:sdtContent>
            </w:sdt>
          </w:tr>
          <w:tr w:rsidR="00895294" w14:paraId="1F502E04" w14:textId="77777777" w:rsidTr="00C93C0B">
            <w:trPr>
              <w:cantSplit/>
            </w:trPr>
            <w:sdt>
              <w:sdtPr>
                <w:tag w:val="_PLD_2902b25ca3894d9986530ad428bb7253"/>
                <w:id w:val="1654179092"/>
                <w:lock w:val="sdtLocked"/>
              </w:sdtPr>
              <w:sdtEndPr/>
              <w:sdtContent>
                <w:tc>
                  <w:tcPr>
                    <w:tcW w:w="1391" w:type="pct"/>
                    <w:vMerge w:val="restart"/>
                    <w:shd w:val="clear" w:color="auto" w:fill="auto"/>
                    <w:vAlign w:val="center"/>
                  </w:tcPr>
                  <w:p w14:paraId="19E30CEC" w14:textId="77777777" w:rsidR="00895294" w:rsidRDefault="00895294" w:rsidP="00395EFB">
                    <w:pPr>
                      <w:jc w:val="center"/>
                      <w:rPr>
                        <w:szCs w:val="21"/>
                      </w:rPr>
                    </w:pPr>
                    <w:r>
                      <w:rPr>
                        <w:szCs w:val="21"/>
                      </w:rPr>
                      <w:t>股东名称</w:t>
                    </w:r>
                    <w:r>
                      <w:rPr>
                        <w:rFonts w:hint="eastAsia"/>
                        <w:szCs w:val="21"/>
                      </w:rPr>
                      <w:t>（全称）</w:t>
                    </w:r>
                  </w:p>
                </w:tc>
              </w:sdtContent>
            </w:sdt>
            <w:sdt>
              <w:sdtPr>
                <w:tag w:val="_PLD_09c69adb9fb84558ab4f7915b7e1c4ab"/>
                <w:id w:val="-362514096"/>
                <w:lock w:val="sdtLocked"/>
              </w:sdtPr>
              <w:sdtEndPr/>
              <w:sdtContent>
                <w:tc>
                  <w:tcPr>
                    <w:tcW w:w="864" w:type="pct"/>
                    <w:vMerge w:val="restart"/>
                    <w:shd w:val="clear" w:color="auto" w:fill="auto"/>
                    <w:vAlign w:val="center"/>
                  </w:tcPr>
                  <w:p w14:paraId="36737A8C" w14:textId="77777777" w:rsidR="00895294" w:rsidRDefault="00895294" w:rsidP="00395EFB">
                    <w:pPr>
                      <w:jc w:val="center"/>
                      <w:rPr>
                        <w:szCs w:val="21"/>
                      </w:rPr>
                    </w:pPr>
                    <w:r>
                      <w:rPr>
                        <w:szCs w:val="21"/>
                      </w:rPr>
                      <w:t>期末持股</w:t>
                    </w:r>
                  </w:p>
                  <w:p w14:paraId="07312B46" w14:textId="77777777" w:rsidR="00895294" w:rsidRDefault="00895294" w:rsidP="00395EFB">
                    <w:pPr>
                      <w:jc w:val="center"/>
                      <w:rPr>
                        <w:szCs w:val="21"/>
                      </w:rPr>
                    </w:pPr>
                    <w:r>
                      <w:rPr>
                        <w:szCs w:val="21"/>
                      </w:rPr>
                      <w:t>数量</w:t>
                    </w:r>
                  </w:p>
                </w:tc>
              </w:sdtContent>
            </w:sdt>
            <w:sdt>
              <w:sdtPr>
                <w:tag w:val="_PLD_4eb2cea58c8d4577a954b9667387e644"/>
                <w:id w:val="1155107610"/>
                <w:lock w:val="sdtLocked"/>
              </w:sdtPr>
              <w:sdtEndPr/>
              <w:sdtContent>
                <w:tc>
                  <w:tcPr>
                    <w:tcW w:w="625" w:type="pct"/>
                    <w:vMerge w:val="restart"/>
                    <w:shd w:val="clear" w:color="auto" w:fill="auto"/>
                    <w:vAlign w:val="center"/>
                  </w:tcPr>
                  <w:p w14:paraId="0455CAD0" w14:textId="77777777" w:rsidR="00895294" w:rsidRDefault="00895294" w:rsidP="00395EFB">
                    <w:pPr>
                      <w:jc w:val="center"/>
                      <w:rPr>
                        <w:szCs w:val="21"/>
                      </w:rPr>
                    </w:pPr>
                    <w:r>
                      <w:rPr>
                        <w:szCs w:val="21"/>
                      </w:rPr>
                      <w:t>比例(%)</w:t>
                    </w:r>
                  </w:p>
                </w:tc>
              </w:sdtContent>
            </w:sdt>
            <w:sdt>
              <w:sdtPr>
                <w:tag w:val="_PLD_23be8c5058474a0d93fddefcedfe68d6"/>
                <w:id w:val="-1074812702"/>
                <w:lock w:val="sdtLocked"/>
              </w:sdtPr>
              <w:sdtEndPr/>
              <w:sdtContent>
                <w:tc>
                  <w:tcPr>
                    <w:tcW w:w="391" w:type="pct"/>
                    <w:vMerge w:val="restart"/>
                    <w:shd w:val="clear" w:color="auto" w:fill="auto"/>
                    <w:vAlign w:val="center"/>
                  </w:tcPr>
                  <w:p w14:paraId="6A5251BF" w14:textId="77777777" w:rsidR="00895294" w:rsidRDefault="00895294" w:rsidP="00395EFB">
                    <w:pPr>
                      <w:pStyle w:val="a9"/>
                      <w:rPr>
                        <w:rFonts w:ascii="宋体" w:hAnsi="宋体"/>
                        <w:bCs/>
                        <w:color w:val="00B050"/>
                      </w:rPr>
                    </w:pPr>
                    <w:r>
                      <w:rPr>
                        <w:rFonts w:ascii="宋体" w:hAnsi="宋体"/>
                        <w:bCs/>
                      </w:rPr>
                      <w:t>持有有限售条件股份数量</w:t>
                    </w:r>
                  </w:p>
                </w:tc>
              </w:sdtContent>
            </w:sdt>
            <w:sdt>
              <w:sdtPr>
                <w:tag w:val="_PLD_fa6ecac0beb14880be4e8181deb7c1b0"/>
                <w:id w:val="1369025484"/>
                <w:lock w:val="sdtLocked"/>
              </w:sdtPr>
              <w:sdtEndPr/>
              <w:sdtContent>
                <w:tc>
                  <w:tcPr>
                    <w:tcW w:w="1153" w:type="pct"/>
                    <w:gridSpan w:val="3"/>
                    <w:shd w:val="clear" w:color="auto" w:fill="auto"/>
                    <w:vAlign w:val="center"/>
                  </w:tcPr>
                  <w:p w14:paraId="7316F176" w14:textId="77777777" w:rsidR="00895294" w:rsidRDefault="00895294" w:rsidP="00395EFB">
                    <w:pPr>
                      <w:jc w:val="center"/>
                      <w:rPr>
                        <w:szCs w:val="21"/>
                      </w:rPr>
                    </w:pPr>
                    <w:r>
                      <w:rPr>
                        <w:szCs w:val="21"/>
                      </w:rPr>
                      <w:t>质押或冻结情况</w:t>
                    </w:r>
                  </w:p>
                </w:tc>
              </w:sdtContent>
            </w:sdt>
            <w:sdt>
              <w:sdtPr>
                <w:tag w:val="_PLD_d42a8bdef97f4a3e9a37be8ac0c438c2"/>
                <w:id w:val="469560773"/>
                <w:lock w:val="sdtLocked"/>
              </w:sdtPr>
              <w:sdtEndPr/>
              <w:sdtContent>
                <w:tc>
                  <w:tcPr>
                    <w:tcW w:w="576" w:type="pct"/>
                    <w:vMerge w:val="restart"/>
                    <w:shd w:val="clear" w:color="auto" w:fill="auto"/>
                    <w:vAlign w:val="center"/>
                  </w:tcPr>
                  <w:p w14:paraId="523A3D58" w14:textId="77777777" w:rsidR="00895294" w:rsidRDefault="00895294" w:rsidP="00395EFB">
                    <w:pPr>
                      <w:jc w:val="center"/>
                      <w:rPr>
                        <w:szCs w:val="21"/>
                      </w:rPr>
                    </w:pPr>
                    <w:r>
                      <w:rPr>
                        <w:szCs w:val="21"/>
                      </w:rPr>
                      <w:t>股东性质</w:t>
                    </w:r>
                  </w:p>
                </w:tc>
              </w:sdtContent>
            </w:sdt>
          </w:tr>
          <w:tr w:rsidR="00895294" w14:paraId="50E185B0" w14:textId="77777777" w:rsidTr="00C93C0B">
            <w:trPr>
              <w:cantSplit/>
            </w:trPr>
            <w:tc>
              <w:tcPr>
                <w:tcW w:w="1391" w:type="pct"/>
                <w:vMerge/>
                <w:tcBorders>
                  <w:bottom w:val="single" w:sz="4" w:space="0" w:color="auto"/>
                </w:tcBorders>
                <w:shd w:val="clear" w:color="auto" w:fill="auto"/>
                <w:vAlign w:val="center"/>
              </w:tcPr>
              <w:p w14:paraId="62020925" w14:textId="77777777" w:rsidR="00895294" w:rsidRDefault="00895294" w:rsidP="00395EFB">
                <w:pPr>
                  <w:jc w:val="center"/>
                  <w:rPr>
                    <w:szCs w:val="21"/>
                  </w:rPr>
                </w:pPr>
              </w:p>
            </w:tc>
            <w:tc>
              <w:tcPr>
                <w:tcW w:w="864" w:type="pct"/>
                <w:vMerge/>
                <w:tcBorders>
                  <w:bottom w:val="single" w:sz="4" w:space="0" w:color="auto"/>
                </w:tcBorders>
                <w:shd w:val="clear" w:color="auto" w:fill="auto"/>
                <w:vAlign w:val="center"/>
              </w:tcPr>
              <w:p w14:paraId="0325CB67" w14:textId="77777777" w:rsidR="00895294" w:rsidRDefault="00895294" w:rsidP="00395EFB">
                <w:pPr>
                  <w:jc w:val="center"/>
                  <w:rPr>
                    <w:szCs w:val="21"/>
                  </w:rPr>
                </w:pPr>
              </w:p>
            </w:tc>
            <w:tc>
              <w:tcPr>
                <w:tcW w:w="625" w:type="pct"/>
                <w:vMerge/>
                <w:tcBorders>
                  <w:bottom w:val="single" w:sz="4" w:space="0" w:color="auto"/>
                </w:tcBorders>
                <w:shd w:val="clear" w:color="auto" w:fill="auto"/>
                <w:vAlign w:val="center"/>
              </w:tcPr>
              <w:p w14:paraId="5BF8E4AA" w14:textId="77777777" w:rsidR="00895294" w:rsidRDefault="00895294" w:rsidP="00395EFB">
                <w:pPr>
                  <w:jc w:val="center"/>
                  <w:rPr>
                    <w:szCs w:val="21"/>
                  </w:rPr>
                </w:pPr>
              </w:p>
            </w:tc>
            <w:tc>
              <w:tcPr>
                <w:tcW w:w="391" w:type="pct"/>
                <w:vMerge/>
                <w:tcBorders>
                  <w:bottom w:val="single" w:sz="4" w:space="0" w:color="auto"/>
                </w:tcBorders>
                <w:shd w:val="clear" w:color="auto" w:fill="auto"/>
                <w:vAlign w:val="center"/>
              </w:tcPr>
              <w:p w14:paraId="76693B14" w14:textId="77777777" w:rsidR="00895294" w:rsidRDefault="00895294" w:rsidP="00395EFB">
                <w:pPr>
                  <w:jc w:val="center"/>
                  <w:rPr>
                    <w:szCs w:val="21"/>
                  </w:rPr>
                </w:pPr>
              </w:p>
            </w:tc>
            <w:sdt>
              <w:sdtPr>
                <w:tag w:val="_PLD_0f4e08e833d549af98c877efc9850d0e"/>
                <w:id w:val="469256071"/>
                <w:lock w:val="sdtLocked"/>
              </w:sdtPr>
              <w:sdtEndPr/>
              <w:sdtContent>
                <w:tc>
                  <w:tcPr>
                    <w:tcW w:w="907" w:type="pct"/>
                    <w:gridSpan w:val="2"/>
                    <w:tcBorders>
                      <w:bottom w:val="single" w:sz="4" w:space="0" w:color="auto"/>
                    </w:tcBorders>
                    <w:shd w:val="clear" w:color="auto" w:fill="auto"/>
                    <w:vAlign w:val="center"/>
                  </w:tcPr>
                  <w:p w14:paraId="3E0C5FA2" w14:textId="77777777" w:rsidR="00895294" w:rsidRDefault="00895294" w:rsidP="00395EFB">
                    <w:pPr>
                      <w:jc w:val="center"/>
                      <w:rPr>
                        <w:szCs w:val="21"/>
                      </w:rPr>
                    </w:pPr>
                    <w:r>
                      <w:rPr>
                        <w:szCs w:val="21"/>
                      </w:rPr>
                      <w:t>股份状态</w:t>
                    </w:r>
                  </w:p>
                </w:tc>
              </w:sdtContent>
            </w:sdt>
            <w:sdt>
              <w:sdtPr>
                <w:tag w:val="_PLD_1fbdaf5b5dc5428ab46f5bf468ab9058"/>
                <w:id w:val="1355999093"/>
                <w:lock w:val="sdtLocked"/>
              </w:sdtPr>
              <w:sdtEndPr/>
              <w:sdtContent>
                <w:tc>
                  <w:tcPr>
                    <w:tcW w:w="246" w:type="pct"/>
                    <w:tcBorders>
                      <w:bottom w:val="single" w:sz="4" w:space="0" w:color="auto"/>
                    </w:tcBorders>
                    <w:shd w:val="clear" w:color="auto" w:fill="auto"/>
                    <w:vAlign w:val="center"/>
                  </w:tcPr>
                  <w:p w14:paraId="7BBD9CF2" w14:textId="77777777" w:rsidR="00895294" w:rsidRDefault="00895294" w:rsidP="00395EFB">
                    <w:pPr>
                      <w:jc w:val="center"/>
                      <w:rPr>
                        <w:szCs w:val="21"/>
                      </w:rPr>
                    </w:pPr>
                    <w:r>
                      <w:rPr>
                        <w:szCs w:val="21"/>
                      </w:rPr>
                      <w:t>数量</w:t>
                    </w:r>
                  </w:p>
                </w:tc>
              </w:sdtContent>
            </w:sdt>
            <w:tc>
              <w:tcPr>
                <w:tcW w:w="576" w:type="pct"/>
                <w:vMerge/>
                <w:shd w:val="clear" w:color="auto" w:fill="auto"/>
              </w:tcPr>
              <w:p w14:paraId="343ADA9D" w14:textId="77777777" w:rsidR="00895294" w:rsidRDefault="00895294" w:rsidP="00395EFB">
                <w:pPr>
                  <w:jc w:val="center"/>
                  <w:rPr>
                    <w:szCs w:val="21"/>
                  </w:rPr>
                </w:pPr>
              </w:p>
            </w:tc>
          </w:tr>
          <w:sdt>
            <w:sdtPr>
              <w:rPr>
                <w:szCs w:val="21"/>
              </w:rPr>
              <w:alias w:val="前十名股东持股情况"/>
              <w:tag w:val="_GBC_4605985219f3462eb0cbec8b22f53426"/>
              <w:id w:val="-1198232202"/>
              <w:lock w:val="sdtLocked"/>
              <w:placeholder>
                <w:docPart w:val="43851D126BBA46DA8DFD8F2FA1B70DCD"/>
              </w:placeholder>
            </w:sdtPr>
            <w:sdtEndPr>
              <w:rPr>
                <w:color w:val="FF9900"/>
              </w:rPr>
            </w:sdtEndPr>
            <w:sdtContent>
              <w:tr w:rsidR="00895294" w14:paraId="583D69C9" w14:textId="77777777" w:rsidTr="00C93C0B">
                <w:trPr>
                  <w:cantSplit/>
                </w:trPr>
                <w:tc>
                  <w:tcPr>
                    <w:tcW w:w="1391" w:type="pct"/>
                    <w:shd w:val="clear" w:color="auto" w:fill="auto"/>
                    <w:vAlign w:val="center"/>
                  </w:tcPr>
                  <w:p w14:paraId="76D283CE" w14:textId="77777777" w:rsidR="00895294" w:rsidRDefault="00895294" w:rsidP="00395EFB">
                    <w:pPr>
                      <w:rPr>
                        <w:szCs w:val="21"/>
                      </w:rPr>
                    </w:pPr>
                    <w:r>
                      <w:t>中国水务投资有限公司</w:t>
                    </w:r>
                  </w:p>
                </w:tc>
                <w:tc>
                  <w:tcPr>
                    <w:tcW w:w="864" w:type="pct"/>
                    <w:shd w:val="clear" w:color="auto" w:fill="auto"/>
                    <w:vAlign w:val="center"/>
                  </w:tcPr>
                  <w:p w14:paraId="051771FF" w14:textId="77777777" w:rsidR="00895294" w:rsidRDefault="00895294" w:rsidP="00395EFB">
                    <w:pPr>
                      <w:jc w:val="right"/>
                      <w:rPr>
                        <w:szCs w:val="21"/>
                      </w:rPr>
                    </w:pPr>
                    <w:r>
                      <w:t>118,436,629</w:t>
                    </w:r>
                  </w:p>
                </w:tc>
                <w:tc>
                  <w:tcPr>
                    <w:tcW w:w="625" w:type="pct"/>
                    <w:shd w:val="clear" w:color="auto" w:fill="auto"/>
                    <w:vAlign w:val="center"/>
                  </w:tcPr>
                  <w:p w14:paraId="6F7CF65C" w14:textId="77777777" w:rsidR="00895294" w:rsidRDefault="00895294" w:rsidP="00395EFB">
                    <w:pPr>
                      <w:jc w:val="right"/>
                      <w:rPr>
                        <w:szCs w:val="21"/>
                      </w:rPr>
                    </w:pPr>
                    <w:r>
                      <w:t>33.55</w:t>
                    </w:r>
                  </w:p>
                </w:tc>
                <w:tc>
                  <w:tcPr>
                    <w:tcW w:w="391" w:type="pct"/>
                    <w:shd w:val="clear" w:color="auto" w:fill="auto"/>
                    <w:vAlign w:val="center"/>
                  </w:tcPr>
                  <w:p w14:paraId="28042681" w14:textId="77777777" w:rsidR="00895294" w:rsidRDefault="00895294" w:rsidP="00395EFB">
                    <w:pPr>
                      <w:jc w:val="right"/>
                      <w:rPr>
                        <w:szCs w:val="21"/>
                      </w:rPr>
                    </w:pPr>
                  </w:p>
                </w:tc>
                <w:sdt>
                  <w:sdtPr>
                    <w:rPr>
                      <w:szCs w:val="21"/>
                    </w:rPr>
                    <w:alias w:val="前十名股东持有股份状态"/>
                    <w:tag w:val="_GBC_136db04e65c54cda86f79cf03b28789e"/>
                    <w:id w:val="-8478637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4245D8BD" w14:textId="77777777" w:rsidR="00895294" w:rsidRDefault="00895294" w:rsidP="00395EFB">
                        <w:pPr>
                          <w:jc w:val="center"/>
                          <w:rPr>
                            <w:color w:val="FF9900"/>
                            <w:szCs w:val="21"/>
                          </w:rPr>
                        </w:pPr>
                        <w:r>
                          <w:rPr>
                            <w:szCs w:val="21"/>
                          </w:rPr>
                          <w:t>无</w:t>
                        </w:r>
                      </w:p>
                    </w:tc>
                  </w:sdtContent>
                </w:sdt>
                <w:tc>
                  <w:tcPr>
                    <w:tcW w:w="246" w:type="pct"/>
                    <w:shd w:val="clear" w:color="auto" w:fill="auto"/>
                    <w:vAlign w:val="center"/>
                  </w:tcPr>
                  <w:p w14:paraId="0C989524" w14:textId="77777777" w:rsidR="00895294" w:rsidRDefault="00895294" w:rsidP="00395EFB">
                    <w:pPr>
                      <w:jc w:val="right"/>
                      <w:rPr>
                        <w:szCs w:val="21"/>
                      </w:rPr>
                    </w:pPr>
                  </w:p>
                </w:tc>
                <w:sdt>
                  <w:sdtPr>
                    <w:rPr>
                      <w:szCs w:val="21"/>
                    </w:rPr>
                    <w:alias w:val="前十名股东的股东性质"/>
                    <w:tag w:val="_GBC_3f061011cc4c4a3a8bacb0560bb01a75"/>
                    <w:id w:val="-8740047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549E4EAF" w14:textId="77777777" w:rsidR="00895294" w:rsidRDefault="00895294" w:rsidP="00395EF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782342183"/>
              <w:lock w:val="sdtLocked"/>
              <w:placeholder>
                <w:docPart w:val="43851D126BBA46DA8DFD8F2FA1B70DCD"/>
              </w:placeholder>
            </w:sdtPr>
            <w:sdtEndPr>
              <w:rPr>
                <w:color w:val="FF9900"/>
              </w:rPr>
            </w:sdtEndPr>
            <w:sdtContent>
              <w:tr w:rsidR="00895294" w14:paraId="3345FD14" w14:textId="77777777" w:rsidTr="00C93C0B">
                <w:trPr>
                  <w:cantSplit/>
                </w:trPr>
                <w:tc>
                  <w:tcPr>
                    <w:tcW w:w="1391" w:type="pct"/>
                    <w:shd w:val="clear" w:color="auto" w:fill="auto"/>
                    <w:vAlign w:val="center"/>
                  </w:tcPr>
                  <w:p w14:paraId="47103888" w14:textId="77777777" w:rsidR="00895294" w:rsidRDefault="00895294" w:rsidP="00395EFB">
                    <w:pPr>
                      <w:rPr>
                        <w:szCs w:val="21"/>
                      </w:rPr>
                    </w:pPr>
                    <w:r>
                      <w:t>浙江省新能源投资集团股份有限公司</w:t>
                    </w:r>
                  </w:p>
                </w:tc>
                <w:tc>
                  <w:tcPr>
                    <w:tcW w:w="864" w:type="pct"/>
                    <w:shd w:val="clear" w:color="auto" w:fill="auto"/>
                    <w:vAlign w:val="center"/>
                  </w:tcPr>
                  <w:p w14:paraId="5455A48E" w14:textId="77777777" w:rsidR="00895294" w:rsidRDefault="00895294" w:rsidP="00395EFB">
                    <w:pPr>
                      <w:jc w:val="right"/>
                      <w:rPr>
                        <w:szCs w:val="21"/>
                      </w:rPr>
                    </w:pPr>
                    <w:r>
                      <w:t>89,802,172</w:t>
                    </w:r>
                  </w:p>
                </w:tc>
                <w:tc>
                  <w:tcPr>
                    <w:tcW w:w="625" w:type="pct"/>
                    <w:shd w:val="clear" w:color="auto" w:fill="auto"/>
                    <w:vAlign w:val="center"/>
                  </w:tcPr>
                  <w:p w14:paraId="7496ABAE" w14:textId="77777777" w:rsidR="00895294" w:rsidRDefault="00895294" w:rsidP="00395EFB">
                    <w:pPr>
                      <w:jc w:val="right"/>
                      <w:rPr>
                        <w:szCs w:val="21"/>
                      </w:rPr>
                    </w:pPr>
                    <w:r>
                      <w:t>25.44</w:t>
                    </w:r>
                  </w:p>
                </w:tc>
                <w:tc>
                  <w:tcPr>
                    <w:tcW w:w="391" w:type="pct"/>
                    <w:shd w:val="clear" w:color="auto" w:fill="auto"/>
                    <w:vAlign w:val="center"/>
                  </w:tcPr>
                  <w:p w14:paraId="53453915" w14:textId="77777777" w:rsidR="00895294" w:rsidRDefault="00895294" w:rsidP="00395EFB">
                    <w:pPr>
                      <w:jc w:val="right"/>
                      <w:rPr>
                        <w:szCs w:val="21"/>
                      </w:rPr>
                    </w:pPr>
                  </w:p>
                </w:tc>
                <w:sdt>
                  <w:sdtPr>
                    <w:rPr>
                      <w:szCs w:val="21"/>
                    </w:rPr>
                    <w:alias w:val="前十名股东持有股份状态"/>
                    <w:tag w:val="_GBC_136db04e65c54cda86f79cf03b28789e"/>
                    <w:id w:val="-15277037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21ABB2AC" w14:textId="77777777" w:rsidR="00895294" w:rsidRDefault="00895294" w:rsidP="00395EFB">
                        <w:pPr>
                          <w:jc w:val="center"/>
                          <w:rPr>
                            <w:color w:val="FF9900"/>
                            <w:szCs w:val="21"/>
                          </w:rPr>
                        </w:pPr>
                        <w:r>
                          <w:rPr>
                            <w:szCs w:val="21"/>
                          </w:rPr>
                          <w:t>无</w:t>
                        </w:r>
                      </w:p>
                    </w:tc>
                  </w:sdtContent>
                </w:sdt>
                <w:tc>
                  <w:tcPr>
                    <w:tcW w:w="246" w:type="pct"/>
                    <w:shd w:val="clear" w:color="auto" w:fill="auto"/>
                    <w:vAlign w:val="center"/>
                  </w:tcPr>
                  <w:p w14:paraId="52F2345E" w14:textId="77777777" w:rsidR="00895294" w:rsidRDefault="00895294" w:rsidP="00395EFB">
                    <w:pPr>
                      <w:jc w:val="right"/>
                      <w:rPr>
                        <w:szCs w:val="21"/>
                      </w:rPr>
                    </w:pPr>
                  </w:p>
                </w:tc>
                <w:sdt>
                  <w:sdtPr>
                    <w:rPr>
                      <w:szCs w:val="21"/>
                    </w:rPr>
                    <w:alias w:val="前十名股东的股东性质"/>
                    <w:tag w:val="_GBC_3f061011cc4c4a3a8bacb0560bb01a75"/>
                    <w:id w:val="-13832400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30CFE9B8" w14:textId="77777777" w:rsidR="00895294" w:rsidRDefault="00895294" w:rsidP="00395EF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180702108"/>
              <w:lock w:val="sdtLocked"/>
              <w:placeholder>
                <w:docPart w:val="43851D126BBA46DA8DFD8F2FA1B70DCD"/>
              </w:placeholder>
            </w:sdtPr>
            <w:sdtEndPr>
              <w:rPr>
                <w:color w:val="FF9900"/>
              </w:rPr>
            </w:sdtEndPr>
            <w:sdtContent>
              <w:tr w:rsidR="00895294" w14:paraId="7DB76864" w14:textId="77777777" w:rsidTr="00C93C0B">
                <w:trPr>
                  <w:cantSplit/>
                </w:trPr>
                <w:tc>
                  <w:tcPr>
                    <w:tcW w:w="1391" w:type="pct"/>
                    <w:shd w:val="clear" w:color="auto" w:fill="auto"/>
                    <w:vAlign w:val="center"/>
                  </w:tcPr>
                  <w:p w14:paraId="1F0ABBD0" w14:textId="77777777" w:rsidR="00895294" w:rsidRDefault="00895294" w:rsidP="00395EFB">
                    <w:pPr>
                      <w:rPr>
                        <w:szCs w:val="21"/>
                      </w:rPr>
                    </w:pPr>
                    <w:r>
                      <w:t>钱江硅谷控股有限责任公司</w:t>
                    </w:r>
                  </w:p>
                </w:tc>
                <w:tc>
                  <w:tcPr>
                    <w:tcW w:w="864" w:type="pct"/>
                    <w:shd w:val="clear" w:color="auto" w:fill="auto"/>
                    <w:vAlign w:val="center"/>
                  </w:tcPr>
                  <w:p w14:paraId="79D3E257" w14:textId="77777777" w:rsidR="00895294" w:rsidRDefault="00895294" w:rsidP="00395EFB">
                    <w:pPr>
                      <w:jc w:val="right"/>
                      <w:rPr>
                        <w:szCs w:val="21"/>
                      </w:rPr>
                    </w:pPr>
                    <w:r>
                      <w:t>22,729,832</w:t>
                    </w:r>
                  </w:p>
                </w:tc>
                <w:tc>
                  <w:tcPr>
                    <w:tcW w:w="625" w:type="pct"/>
                    <w:shd w:val="clear" w:color="auto" w:fill="auto"/>
                    <w:vAlign w:val="center"/>
                  </w:tcPr>
                  <w:p w14:paraId="509F2442" w14:textId="77777777" w:rsidR="00895294" w:rsidRDefault="00895294" w:rsidP="00395EFB">
                    <w:pPr>
                      <w:jc w:val="right"/>
                      <w:rPr>
                        <w:szCs w:val="21"/>
                      </w:rPr>
                    </w:pPr>
                    <w:r>
                      <w:t>6.44</w:t>
                    </w:r>
                  </w:p>
                </w:tc>
                <w:tc>
                  <w:tcPr>
                    <w:tcW w:w="391" w:type="pct"/>
                    <w:shd w:val="clear" w:color="auto" w:fill="auto"/>
                    <w:vAlign w:val="center"/>
                  </w:tcPr>
                  <w:p w14:paraId="043ECD2D" w14:textId="77777777" w:rsidR="00895294" w:rsidRDefault="00895294" w:rsidP="00395EFB">
                    <w:pPr>
                      <w:jc w:val="right"/>
                      <w:rPr>
                        <w:szCs w:val="21"/>
                      </w:rPr>
                    </w:pPr>
                  </w:p>
                </w:tc>
                <w:sdt>
                  <w:sdtPr>
                    <w:rPr>
                      <w:szCs w:val="21"/>
                    </w:rPr>
                    <w:alias w:val="前十名股东持有股份状态"/>
                    <w:tag w:val="_GBC_136db04e65c54cda86f79cf03b28789e"/>
                    <w:id w:val="141999061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7851D89D" w14:textId="77777777" w:rsidR="00895294" w:rsidRDefault="00895294" w:rsidP="00395EFB">
                        <w:pPr>
                          <w:jc w:val="center"/>
                          <w:rPr>
                            <w:color w:val="FF9900"/>
                            <w:szCs w:val="21"/>
                          </w:rPr>
                        </w:pPr>
                        <w:r>
                          <w:rPr>
                            <w:szCs w:val="21"/>
                          </w:rPr>
                          <w:t>无</w:t>
                        </w:r>
                      </w:p>
                    </w:tc>
                  </w:sdtContent>
                </w:sdt>
                <w:tc>
                  <w:tcPr>
                    <w:tcW w:w="246" w:type="pct"/>
                    <w:shd w:val="clear" w:color="auto" w:fill="auto"/>
                    <w:vAlign w:val="center"/>
                  </w:tcPr>
                  <w:p w14:paraId="76EFF1BF" w14:textId="77777777" w:rsidR="00895294" w:rsidRDefault="00895294" w:rsidP="00395EFB">
                    <w:pPr>
                      <w:jc w:val="right"/>
                      <w:rPr>
                        <w:szCs w:val="21"/>
                      </w:rPr>
                    </w:pPr>
                  </w:p>
                </w:tc>
                <w:sdt>
                  <w:sdtPr>
                    <w:rPr>
                      <w:szCs w:val="21"/>
                    </w:rPr>
                    <w:alias w:val="前十名股东的股东性质"/>
                    <w:tag w:val="_GBC_3f061011cc4c4a3a8bacb0560bb01a75"/>
                    <w:id w:val="9416472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6E1A302F" w14:textId="77777777" w:rsidR="00895294" w:rsidRDefault="00895294" w:rsidP="00395EF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278210292"/>
              <w:lock w:val="sdtLocked"/>
              <w:placeholder>
                <w:docPart w:val="43851D126BBA46DA8DFD8F2FA1B70DCD"/>
              </w:placeholder>
            </w:sdtPr>
            <w:sdtEndPr>
              <w:rPr>
                <w:color w:val="FF9900"/>
              </w:rPr>
            </w:sdtEndPr>
            <w:sdtContent>
              <w:tr w:rsidR="00895294" w14:paraId="0675F2F4" w14:textId="77777777" w:rsidTr="00C93C0B">
                <w:trPr>
                  <w:cantSplit/>
                </w:trPr>
                <w:tc>
                  <w:tcPr>
                    <w:tcW w:w="1391" w:type="pct"/>
                    <w:shd w:val="clear" w:color="auto" w:fill="auto"/>
                    <w:vAlign w:val="center"/>
                  </w:tcPr>
                  <w:p w14:paraId="002CC522" w14:textId="77777777" w:rsidR="00895294" w:rsidRDefault="00895294" w:rsidP="00395EFB">
                    <w:pPr>
                      <w:rPr>
                        <w:szCs w:val="21"/>
                      </w:rPr>
                    </w:pPr>
                    <w:r>
                      <w:t>浙江省水电实业公司</w:t>
                    </w:r>
                  </w:p>
                </w:tc>
                <w:tc>
                  <w:tcPr>
                    <w:tcW w:w="864" w:type="pct"/>
                    <w:shd w:val="clear" w:color="auto" w:fill="auto"/>
                    <w:vAlign w:val="center"/>
                  </w:tcPr>
                  <w:p w14:paraId="5093661E" w14:textId="77777777" w:rsidR="00895294" w:rsidRDefault="00895294" w:rsidP="00395EFB">
                    <w:pPr>
                      <w:jc w:val="right"/>
                      <w:rPr>
                        <w:szCs w:val="21"/>
                      </w:rPr>
                    </w:pPr>
                    <w:r>
                      <w:t>16,077,044</w:t>
                    </w:r>
                  </w:p>
                </w:tc>
                <w:tc>
                  <w:tcPr>
                    <w:tcW w:w="625" w:type="pct"/>
                    <w:shd w:val="clear" w:color="auto" w:fill="auto"/>
                    <w:vAlign w:val="center"/>
                  </w:tcPr>
                  <w:p w14:paraId="41C172A7" w14:textId="77777777" w:rsidR="00895294" w:rsidRDefault="00895294" w:rsidP="00395EFB">
                    <w:pPr>
                      <w:jc w:val="right"/>
                      <w:rPr>
                        <w:szCs w:val="21"/>
                      </w:rPr>
                    </w:pPr>
                    <w:r>
                      <w:t>4.55</w:t>
                    </w:r>
                  </w:p>
                </w:tc>
                <w:tc>
                  <w:tcPr>
                    <w:tcW w:w="391" w:type="pct"/>
                    <w:shd w:val="clear" w:color="auto" w:fill="auto"/>
                    <w:vAlign w:val="center"/>
                  </w:tcPr>
                  <w:p w14:paraId="35584C28" w14:textId="77777777" w:rsidR="00895294" w:rsidRDefault="00895294" w:rsidP="00395EFB">
                    <w:pPr>
                      <w:jc w:val="right"/>
                      <w:rPr>
                        <w:szCs w:val="21"/>
                      </w:rPr>
                    </w:pPr>
                  </w:p>
                </w:tc>
                <w:sdt>
                  <w:sdtPr>
                    <w:rPr>
                      <w:szCs w:val="21"/>
                    </w:rPr>
                    <w:alias w:val="前十名股东持有股份状态"/>
                    <w:tag w:val="_GBC_136db04e65c54cda86f79cf03b28789e"/>
                    <w:id w:val="12831529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176E6C0E" w14:textId="77777777" w:rsidR="00895294" w:rsidRDefault="00895294" w:rsidP="00395EFB">
                        <w:pPr>
                          <w:jc w:val="center"/>
                          <w:rPr>
                            <w:color w:val="FF9900"/>
                            <w:szCs w:val="21"/>
                          </w:rPr>
                        </w:pPr>
                        <w:r>
                          <w:rPr>
                            <w:szCs w:val="21"/>
                          </w:rPr>
                          <w:t>无</w:t>
                        </w:r>
                      </w:p>
                    </w:tc>
                  </w:sdtContent>
                </w:sdt>
                <w:tc>
                  <w:tcPr>
                    <w:tcW w:w="246" w:type="pct"/>
                    <w:shd w:val="clear" w:color="auto" w:fill="auto"/>
                    <w:vAlign w:val="center"/>
                  </w:tcPr>
                  <w:p w14:paraId="0234208B" w14:textId="77777777" w:rsidR="00895294" w:rsidRDefault="00895294" w:rsidP="00395EFB">
                    <w:pPr>
                      <w:jc w:val="right"/>
                      <w:rPr>
                        <w:szCs w:val="21"/>
                      </w:rPr>
                    </w:pPr>
                  </w:p>
                </w:tc>
                <w:sdt>
                  <w:sdtPr>
                    <w:rPr>
                      <w:szCs w:val="21"/>
                    </w:rPr>
                    <w:alias w:val="前十名股东的股东性质"/>
                    <w:tag w:val="_GBC_3f061011cc4c4a3a8bacb0560bb01a75"/>
                    <w:id w:val="-11363398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24D1249A" w14:textId="77777777" w:rsidR="00895294" w:rsidRDefault="00895294" w:rsidP="00395EF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688788634"/>
              <w:lock w:val="sdtLocked"/>
              <w:placeholder>
                <w:docPart w:val="43851D126BBA46DA8DFD8F2FA1B70DCD"/>
              </w:placeholder>
            </w:sdtPr>
            <w:sdtEndPr>
              <w:rPr>
                <w:color w:val="FF9900"/>
              </w:rPr>
            </w:sdtEndPr>
            <w:sdtContent>
              <w:tr w:rsidR="00895294" w14:paraId="36E7D378" w14:textId="77777777" w:rsidTr="00C93C0B">
                <w:trPr>
                  <w:cantSplit/>
                </w:trPr>
                <w:tc>
                  <w:tcPr>
                    <w:tcW w:w="1391" w:type="pct"/>
                    <w:shd w:val="clear" w:color="auto" w:fill="auto"/>
                    <w:vAlign w:val="center"/>
                  </w:tcPr>
                  <w:p w14:paraId="75F63E4C" w14:textId="77777777" w:rsidR="00895294" w:rsidRDefault="00895294" w:rsidP="00395EFB">
                    <w:pPr>
                      <w:rPr>
                        <w:szCs w:val="21"/>
                      </w:rPr>
                    </w:pPr>
                    <w:r>
                      <w:t>叶德资</w:t>
                    </w:r>
                  </w:p>
                </w:tc>
                <w:tc>
                  <w:tcPr>
                    <w:tcW w:w="864" w:type="pct"/>
                    <w:shd w:val="clear" w:color="auto" w:fill="auto"/>
                    <w:vAlign w:val="center"/>
                  </w:tcPr>
                  <w:p w14:paraId="02C0EAA4" w14:textId="77777777" w:rsidR="00895294" w:rsidRDefault="00895294" w:rsidP="00395EFB">
                    <w:pPr>
                      <w:jc w:val="right"/>
                      <w:rPr>
                        <w:szCs w:val="21"/>
                      </w:rPr>
                    </w:pPr>
                    <w:r>
                      <w:t>1,761,442</w:t>
                    </w:r>
                  </w:p>
                </w:tc>
                <w:tc>
                  <w:tcPr>
                    <w:tcW w:w="625" w:type="pct"/>
                    <w:shd w:val="clear" w:color="auto" w:fill="auto"/>
                    <w:vAlign w:val="center"/>
                  </w:tcPr>
                  <w:p w14:paraId="3DF640F6" w14:textId="77777777" w:rsidR="00895294" w:rsidRDefault="00895294" w:rsidP="00395EFB">
                    <w:pPr>
                      <w:jc w:val="right"/>
                      <w:rPr>
                        <w:szCs w:val="21"/>
                      </w:rPr>
                    </w:pPr>
                    <w:r>
                      <w:t>0.50</w:t>
                    </w:r>
                  </w:p>
                </w:tc>
                <w:tc>
                  <w:tcPr>
                    <w:tcW w:w="391" w:type="pct"/>
                    <w:shd w:val="clear" w:color="auto" w:fill="auto"/>
                    <w:vAlign w:val="center"/>
                  </w:tcPr>
                  <w:p w14:paraId="2B26FDBB" w14:textId="77777777" w:rsidR="00895294" w:rsidRDefault="00895294" w:rsidP="00395EFB">
                    <w:pPr>
                      <w:jc w:val="right"/>
                      <w:rPr>
                        <w:szCs w:val="21"/>
                      </w:rPr>
                    </w:pPr>
                  </w:p>
                </w:tc>
                <w:sdt>
                  <w:sdtPr>
                    <w:rPr>
                      <w:szCs w:val="21"/>
                    </w:rPr>
                    <w:alias w:val="前十名股东持有股份状态"/>
                    <w:tag w:val="_GBC_136db04e65c54cda86f79cf03b28789e"/>
                    <w:id w:val="9481318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11E0A9AE"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72DA3B45" w14:textId="77777777" w:rsidR="00895294" w:rsidRDefault="00895294" w:rsidP="00395EFB">
                    <w:pPr>
                      <w:jc w:val="right"/>
                      <w:rPr>
                        <w:szCs w:val="21"/>
                      </w:rPr>
                    </w:pPr>
                  </w:p>
                </w:tc>
                <w:sdt>
                  <w:sdtPr>
                    <w:rPr>
                      <w:szCs w:val="21"/>
                    </w:rPr>
                    <w:alias w:val="前十名股东的股东性质"/>
                    <w:tag w:val="_GBC_3f061011cc4c4a3a8bacb0560bb01a75"/>
                    <w:id w:val="-20860602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3920B5B6" w14:textId="77777777" w:rsidR="00895294" w:rsidRDefault="00895294" w:rsidP="00395EFB">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711961626"/>
              <w:lock w:val="sdtLocked"/>
              <w:placeholder>
                <w:docPart w:val="43851D126BBA46DA8DFD8F2FA1B70DCD"/>
              </w:placeholder>
            </w:sdtPr>
            <w:sdtEndPr>
              <w:rPr>
                <w:color w:val="FF9900"/>
              </w:rPr>
            </w:sdtEndPr>
            <w:sdtContent>
              <w:tr w:rsidR="00895294" w14:paraId="22EFA5CF" w14:textId="77777777" w:rsidTr="00C93C0B">
                <w:trPr>
                  <w:cantSplit/>
                </w:trPr>
                <w:tc>
                  <w:tcPr>
                    <w:tcW w:w="1391" w:type="pct"/>
                    <w:shd w:val="clear" w:color="auto" w:fill="auto"/>
                    <w:vAlign w:val="center"/>
                  </w:tcPr>
                  <w:p w14:paraId="76A87FF4" w14:textId="77777777" w:rsidR="00895294" w:rsidRDefault="00895294" w:rsidP="00395EFB">
                    <w:pPr>
                      <w:rPr>
                        <w:szCs w:val="21"/>
                      </w:rPr>
                    </w:pPr>
                    <w:r>
                      <w:t>高建勇</w:t>
                    </w:r>
                  </w:p>
                </w:tc>
                <w:tc>
                  <w:tcPr>
                    <w:tcW w:w="864" w:type="pct"/>
                    <w:shd w:val="clear" w:color="auto" w:fill="auto"/>
                    <w:vAlign w:val="center"/>
                  </w:tcPr>
                  <w:p w14:paraId="394199EB" w14:textId="77777777" w:rsidR="00895294" w:rsidRDefault="00895294" w:rsidP="00395EFB">
                    <w:pPr>
                      <w:jc w:val="right"/>
                      <w:rPr>
                        <w:szCs w:val="21"/>
                      </w:rPr>
                    </w:pPr>
                    <w:r>
                      <w:t>1,521,205</w:t>
                    </w:r>
                  </w:p>
                </w:tc>
                <w:tc>
                  <w:tcPr>
                    <w:tcW w:w="625" w:type="pct"/>
                    <w:shd w:val="clear" w:color="auto" w:fill="auto"/>
                    <w:vAlign w:val="center"/>
                  </w:tcPr>
                  <w:p w14:paraId="24BAA3F7" w14:textId="77777777" w:rsidR="00895294" w:rsidRDefault="00895294" w:rsidP="00395EFB">
                    <w:pPr>
                      <w:jc w:val="right"/>
                      <w:rPr>
                        <w:szCs w:val="21"/>
                      </w:rPr>
                    </w:pPr>
                    <w:r>
                      <w:t>0.43</w:t>
                    </w:r>
                  </w:p>
                </w:tc>
                <w:tc>
                  <w:tcPr>
                    <w:tcW w:w="391" w:type="pct"/>
                    <w:shd w:val="clear" w:color="auto" w:fill="auto"/>
                    <w:vAlign w:val="center"/>
                  </w:tcPr>
                  <w:p w14:paraId="2730FB2C" w14:textId="77777777" w:rsidR="00895294" w:rsidRDefault="00895294" w:rsidP="00395EFB">
                    <w:pPr>
                      <w:jc w:val="right"/>
                      <w:rPr>
                        <w:szCs w:val="21"/>
                      </w:rPr>
                    </w:pPr>
                  </w:p>
                </w:tc>
                <w:sdt>
                  <w:sdtPr>
                    <w:rPr>
                      <w:szCs w:val="21"/>
                    </w:rPr>
                    <w:alias w:val="前十名股东持有股份状态"/>
                    <w:tag w:val="_GBC_136db04e65c54cda86f79cf03b28789e"/>
                    <w:id w:val="37497716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1D20828E"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033D4493" w14:textId="77777777" w:rsidR="00895294" w:rsidRDefault="00895294" w:rsidP="00395EFB">
                    <w:pPr>
                      <w:jc w:val="right"/>
                      <w:rPr>
                        <w:szCs w:val="21"/>
                      </w:rPr>
                    </w:pPr>
                  </w:p>
                </w:tc>
                <w:sdt>
                  <w:sdtPr>
                    <w:rPr>
                      <w:szCs w:val="21"/>
                    </w:rPr>
                    <w:alias w:val="前十名股东的股东性质"/>
                    <w:tag w:val="_GBC_3f061011cc4c4a3a8bacb0560bb01a75"/>
                    <w:id w:val="2075374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607C7DB6" w14:textId="77777777" w:rsidR="00895294" w:rsidRDefault="00895294" w:rsidP="00395EFB">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36786431"/>
              <w:lock w:val="sdtLocked"/>
              <w:placeholder>
                <w:docPart w:val="43851D126BBA46DA8DFD8F2FA1B70DCD"/>
              </w:placeholder>
            </w:sdtPr>
            <w:sdtEndPr>
              <w:rPr>
                <w:color w:val="FF9900"/>
              </w:rPr>
            </w:sdtEndPr>
            <w:sdtContent>
              <w:tr w:rsidR="00895294" w14:paraId="71ED960F" w14:textId="77777777" w:rsidTr="00C93C0B">
                <w:trPr>
                  <w:cantSplit/>
                </w:trPr>
                <w:tc>
                  <w:tcPr>
                    <w:tcW w:w="1391" w:type="pct"/>
                    <w:shd w:val="clear" w:color="auto" w:fill="auto"/>
                    <w:vAlign w:val="center"/>
                  </w:tcPr>
                  <w:p w14:paraId="5EB8B5E3" w14:textId="77777777" w:rsidR="00895294" w:rsidRDefault="00895294" w:rsidP="00395EFB">
                    <w:pPr>
                      <w:rPr>
                        <w:szCs w:val="21"/>
                      </w:rPr>
                    </w:pPr>
                    <w:r>
                      <w:t>王毓</w:t>
                    </w:r>
                  </w:p>
                </w:tc>
                <w:tc>
                  <w:tcPr>
                    <w:tcW w:w="864" w:type="pct"/>
                    <w:shd w:val="clear" w:color="auto" w:fill="auto"/>
                    <w:vAlign w:val="center"/>
                  </w:tcPr>
                  <w:p w14:paraId="6F26AE70" w14:textId="77777777" w:rsidR="00895294" w:rsidRDefault="00895294" w:rsidP="00395EFB">
                    <w:pPr>
                      <w:jc w:val="right"/>
                      <w:rPr>
                        <w:szCs w:val="21"/>
                      </w:rPr>
                    </w:pPr>
                    <w:r>
                      <w:t>834,716</w:t>
                    </w:r>
                  </w:p>
                </w:tc>
                <w:tc>
                  <w:tcPr>
                    <w:tcW w:w="625" w:type="pct"/>
                    <w:shd w:val="clear" w:color="auto" w:fill="auto"/>
                    <w:vAlign w:val="center"/>
                  </w:tcPr>
                  <w:p w14:paraId="39FEEAE2" w14:textId="77777777" w:rsidR="00895294" w:rsidRDefault="00895294" w:rsidP="00395EFB">
                    <w:pPr>
                      <w:jc w:val="right"/>
                      <w:rPr>
                        <w:szCs w:val="21"/>
                      </w:rPr>
                    </w:pPr>
                    <w:r>
                      <w:t>0.24</w:t>
                    </w:r>
                  </w:p>
                </w:tc>
                <w:tc>
                  <w:tcPr>
                    <w:tcW w:w="391" w:type="pct"/>
                    <w:shd w:val="clear" w:color="auto" w:fill="auto"/>
                    <w:vAlign w:val="center"/>
                  </w:tcPr>
                  <w:p w14:paraId="0385C509" w14:textId="77777777" w:rsidR="00895294" w:rsidRDefault="00895294" w:rsidP="00395EFB">
                    <w:pPr>
                      <w:jc w:val="right"/>
                      <w:rPr>
                        <w:szCs w:val="21"/>
                      </w:rPr>
                    </w:pPr>
                  </w:p>
                </w:tc>
                <w:sdt>
                  <w:sdtPr>
                    <w:rPr>
                      <w:szCs w:val="21"/>
                    </w:rPr>
                    <w:alias w:val="前十名股东持有股份状态"/>
                    <w:tag w:val="_GBC_136db04e65c54cda86f79cf03b28789e"/>
                    <w:id w:val="-46967114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3DE49115"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049EAFEB" w14:textId="77777777" w:rsidR="00895294" w:rsidRDefault="00895294" w:rsidP="00395EFB">
                    <w:pPr>
                      <w:jc w:val="right"/>
                      <w:rPr>
                        <w:szCs w:val="21"/>
                      </w:rPr>
                    </w:pPr>
                  </w:p>
                </w:tc>
                <w:sdt>
                  <w:sdtPr>
                    <w:rPr>
                      <w:szCs w:val="21"/>
                    </w:rPr>
                    <w:alias w:val="前十名股东的股东性质"/>
                    <w:tag w:val="_GBC_3f061011cc4c4a3a8bacb0560bb01a75"/>
                    <w:id w:val="19276170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56CF8351" w14:textId="77777777" w:rsidR="00895294" w:rsidRDefault="00895294" w:rsidP="00395EFB">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679163871"/>
              <w:lock w:val="sdtLocked"/>
              <w:placeholder>
                <w:docPart w:val="43851D126BBA46DA8DFD8F2FA1B70DCD"/>
              </w:placeholder>
            </w:sdtPr>
            <w:sdtEndPr>
              <w:rPr>
                <w:color w:val="FF9900"/>
              </w:rPr>
            </w:sdtEndPr>
            <w:sdtContent>
              <w:tr w:rsidR="00895294" w14:paraId="1D531D63" w14:textId="77777777" w:rsidTr="00C93C0B">
                <w:trPr>
                  <w:cantSplit/>
                </w:trPr>
                <w:tc>
                  <w:tcPr>
                    <w:tcW w:w="1391" w:type="pct"/>
                    <w:shd w:val="clear" w:color="auto" w:fill="auto"/>
                    <w:vAlign w:val="center"/>
                  </w:tcPr>
                  <w:p w14:paraId="42A2C345" w14:textId="77777777" w:rsidR="00895294" w:rsidRDefault="00895294" w:rsidP="00395EFB">
                    <w:pPr>
                      <w:rPr>
                        <w:szCs w:val="21"/>
                      </w:rPr>
                    </w:pPr>
                    <w:r>
                      <w:t>林珍</w:t>
                    </w:r>
                  </w:p>
                </w:tc>
                <w:tc>
                  <w:tcPr>
                    <w:tcW w:w="864" w:type="pct"/>
                    <w:shd w:val="clear" w:color="auto" w:fill="auto"/>
                    <w:vAlign w:val="center"/>
                  </w:tcPr>
                  <w:p w14:paraId="792A17C9" w14:textId="77777777" w:rsidR="00895294" w:rsidRDefault="00895294" w:rsidP="00395EFB">
                    <w:pPr>
                      <w:jc w:val="right"/>
                      <w:rPr>
                        <w:szCs w:val="21"/>
                      </w:rPr>
                    </w:pPr>
                    <w:r>
                      <w:t>820,000</w:t>
                    </w:r>
                  </w:p>
                </w:tc>
                <w:tc>
                  <w:tcPr>
                    <w:tcW w:w="625" w:type="pct"/>
                    <w:shd w:val="clear" w:color="auto" w:fill="auto"/>
                    <w:vAlign w:val="center"/>
                  </w:tcPr>
                  <w:p w14:paraId="5EDF8589" w14:textId="77777777" w:rsidR="00895294" w:rsidRDefault="00895294" w:rsidP="00395EFB">
                    <w:pPr>
                      <w:jc w:val="right"/>
                      <w:rPr>
                        <w:szCs w:val="21"/>
                      </w:rPr>
                    </w:pPr>
                    <w:r>
                      <w:t>0.23</w:t>
                    </w:r>
                  </w:p>
                </w:tc>
                <w:tc>
                  <w:tcPr>
                    <w:tcW w:w="391" w:type="pct"/>
                    <w:shd w:val="clear" w:color="auto" w:fill="auto"/>
                    <w:vAlign w:val="center"/>
                  </w:tcPr>
                  <w:p w14:paraId="4012BB00" w14:textId="77777777" w:rsidR="00895294" w:rsidRDefault="00895294" w:rsidP="00395EFB">
                    <w:pPr>
                      <w:jc w:val="right"/>
                      <w:rPr>
                        <w:szCs w:val="21"/>
                      </w:rPr>
                    </w:pPr>
                  </w:p>
                </w:tc>
                <w:sdt>
                  <w:sdtPr>
                    <w:rPr>
                      <w:szCs w:val="21"/>
                    </w:rPr>
                    <w:alias w:val="前十名股东持有股份状态"/>
                    <w:tag w:val="_GBC_136db04e65c54cda86f79cf03b28789e"/>
                    <w:id w:val="-185379342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299CCDDC"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7F92491C" w14:textId="77777777" w:rsidR="00895294" w:rsidRDefault="00895294" w:rsidP="00395EFB">
                    <w:pPr>
                      <w:jc w:val="right"/>
                      <w:rPr>
                        <w:szCs w:val="21"/>
                      </w:rPr>
                    </w:pPr>
                  </w:p>
                </w:tc>
                <w:sdt>
                  <w:sdtPr>
                    <w:rPr>
                      <w:szCs w:val="21"/>
                    </w:rPr>
                    <w:alias w:val="前十名股东的股东性质"/>
                    <w:tag w:val="_GBC_3f061011cc4c4a3a8bacb0560bb01a75"/>
                    <w:id w:val="-21312420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2A0BAF5C" w14:textId="77777777" w:rsidR="00895294" w:rsidRDefault="00895294" w:rsidP="00395EFB">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893951826"/>
              <w:lock w:val="sdtLocked"/>
              <w:placeholder>
                <w:docPart w:val="43851D126BBA46DA8DFD8F2FA1B70DCD"/>
              </w:placeholder>
            </w:sdtPr>
            <w:sdtEndPr>
              <w:rPr>
                <w:color w:val="FF9900"/>
              </w:rPr>
            </w:sdtEndPr>
            <w:sdtContent>
              <w:tr w:rsidR="00895294" w14:paraId="1631E5E7" w14:textId="77777777" w:rsidTr="00C93C0B">
                <w:trPr>
                  <w:cantSplit/>
                </w:trPr>
                <w:tc>
                  <w:tcPr>
                    <w:tcW w:w="1391" w:type="pct"/>
                    <w:shd w:val="clear" w:color="auto" w:fill="auto"/>
                    <w:vAlign w:val="center"/>
                  </w:tcPr>
                  <w:p w14:paraId="189B24F3" w14:textId="77777777" w:rsidR="00895294" w:rsidRDefault="00895294" w:rsidP="00395EFB">
                    <w:pPr>
                      <w:rPr>
                        <w:szCs w:val="21"/>
                      </w:rPr>
                    </w:pPr>
                    <w:r>
                      <w:t>钱荣光</w:t>
                    </w:r>
                  </w:p>
                </w:tc>
                <w:tc>
                  <w:tcPr>
                    <w:tcW w:w="864" w:type="pct"/>
                    <w:shd w:val="clear" w:color="auto" w:fill="auto"/>
                    <w:vAlign w:val="center"/>
                  </w:tcPr>
                  <w:p w14:paraId="12E54AC8" w14:textId="77777777" w:rsidR="00895294" w:rsidRDefault="00895294" w:rsidP="00395EFB">
                    <w:pPr>
                      <w:jc w:val="right"/>
                      <w:rPr>
                        <w:szCs w:val="21"/>
                      </w:rPr>
                    </w:pPr>
                    <w:r>
                      <w:t>750,100</w:t>
                    </w:r>
                  </w:p>
                </w:tc>
                <w:tc>
                  <w:tcPr>
                    <w:tcW w:w="625" w:type="pct"/>
                    <w:shd w:val="clear" w:color="auto" w:fill="auto"/>
                    <w:vAlign w:val="center"/>
                  </w:tcPr>
                  <w:p w14:paraId="01729F98" w14:textId="77777777" w:rsidR="00895294" w:rsidRDefault="00895294" w:rsidP="00395EFB">
                    <w:pPr>
                      <w:jc w:val="right"/>
                      <w:rPr>
                        <w:szCs w:val="21"/>
                      </w:rPr>
                    </w:pPr>
                    <w:r>
                      <w:t>0.21</w:t>
                    </w:r>
                  </w:p>
                </w:tc>
                <w:tc>
                  <w:tcPr>
                    <w:tcW w:w="391" w:type="pct"/>
                    <w:shd w:val="clear" w:color="auto" w:fill="auto"/>
                    <w:vAlign w:val="center"/>
                  </w:tcPr>
                  <w:p w14:paraId="256141E4" w14:textId="77777777" w:rsidR="00895294" w:rsidRDefault="00895294" w:rsidP="00395EFB">
                    <w:pPr>
                      <w:jc w:val="right"/>
                      <w:rPr>
                        <w:szCs w:val="21"/>
                      </w:rPr>
                    </w:pPr>
                  </w:p>
                </w:tc>
                <w:sdt>
                  <w:sdtPr>
                    <w:rPr>
                      <w:szCs w:val="21"/>
                    </w:rPr>
                    <w:alias w:val="前十名股东持有股份状态"/>
                    <w:tag w:val="_GBC_136db04e65c54cda86f79cf03b28789e"/>
                    <w:id w:val="424157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1F29A019"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1AEF9D03" w14:textId="77777777" w:rsidR="00895294" w:rsidRDefault="00895294" w:rsidP="00395EFB">
                    <w:pPr>
                      <w:jc w:val="right"/>
                      <w:rPr>
                        <w:szCs w:val="21"/>
                      </w:rPr>
                    </w:pPr>
                  </w:p>
                </w:tc>
                <w:sdt>
                  <w:sdtPr>
                    <w:rPr>
                      <w:szCs w:val="21"/>
                    </w:rPr>
                    <w:alias w:val="前十名股东的股东性质"/>
                    <w:tag w:val="_GBC_3f061011cc4c4a3a8bacb0560bb01a75"/>
                    <w:id w:val="18079721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75674794" w14:textId="77777777" w:rsidR="00895294" w:rsidRDefault="00895294" w:rsidP="00395EFB">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581451171"/>
              <w:lock w:val="sdtLocked"/>
              <w:placeholder>
                <w:docPart w:val="43851D126BBA46DA8DFD8F2FA1B70DCD"/>
              </w:placeholder>
            </w:sdtPr>
            <w:sdtEndPr>
              <w:rPr>
                <w:color w:val="FF9900"/>
              </w:rPr>
            </w:sdtEndPr>
            <w:sdtContent>
              <w:tr w:rsidR="00895294" w14:paraId="1BFEA84F" w14:textId="77777777" w:rsidTr="00C93C0B">
                <w:trPr>
                  <w:cantSplit/>
                </w:trPr>
                <w:tc>
                  <w:tcPr>
                    <w:tcW w:w="1391" w:type="pct"/>
                    <w:shd w:val="clear" w:color="auto" w:fill="auto"/>
                    <w:vAlign w:val="center"/>
                  </w:tcPr>
                  <w:p w14:paraId="134D84CB" w14:textId="77777777" w:rsidR="00895294" w:rsidRDefault="00895294" w:rsidP="00395EFB">
                    <w:pPr>
                      <w:rPr>
                        <w:szCs w:val="21"/>
                      </w:rPr>
                    </w:pPr>
                    <w:r>
                      <w:t>华梅</w:t>
                    </w:r>
                  </w:p>
                </w:tc>
                <w:tc>
                  <w:tcPr>
                    <w:tcW w:w="864" w:type="pct"/>
                    <w:shd w:val="clear" w:color="auto" w:fill="auto"/>
                    <w:vAlign w:val="center"/>
                  </w:tcPr>
                  <w:p w14:paraId="1FEC2A3A" w14:textId="77777777" w:rsidR="00895294" w:rsidRDefault="00895294" w:rsidP="00395EFB">
                    <w:pPr>
                      <w:jc w:val="right"/>
                      <w:rPr>
                        <w:szCs w:val="21"/>
                      </w:rPr>
                    </w:pPr>
                    <w:r>
                      <w:t>616,200</w:t>
                    </w:r>
                  </w:p>
                </w:tc>
                <w:tc>
                  <w:tcPr>
                    <w:tcW w:w="625" w:type="pct"/>
                    <w:shd w:val="clear" w:color="auto" w:fill="auto"/>
                    <w:vAlign w:val="center"/>
                  </w:tcPr>
                  <w:p w14:paraId="421CBBAD" w14:textId="77777777" w:rsidR="00895294" w:rsidRDefault="00895294" w:rsidP="00395EFB">
                    <w:pPr>
                      <w:jc w:val="right"/>
                      <w:rPr>
                        <w:szCs w:val="21"/>
                      </w:rPr>
                    </w:pPr>
                    <w:r>
                      <w:t>0.17</w:t>
                    </w:r>
                  </w:p>
                </w:tc>
                <w:tc>
                  <w:tcPr>
                    <w:tcW w:w="391" w:type="pct"/>
                    <w:shd w:val="clear" w:color="auto" w:fill="auto"/>
                    <w:vAlign w:val="center"/>
                  </w:tcPr>
                  <w:p w14:paraId="6358B60F" w14:textId="77777777" w:rsidR="00895294" w:rsidRDefault="00895294" w:rsidP="00395EFB">
                    <w:pPr>
                      <w:jc w:val="right"/>
                      <w:rPr>
                        <w:szCs w:val="21"/>
                      </w:rPr>
                    </w:pPr>
                  </w:p>
                </w:tc>
                <w:sdt>
                  <w:sdtPr>
                    <w:rPr>
                      <w:szCs w:val="21"/>
                    </w:rPr>
                    <w:alias w:val="前十名股东持有股份状态"/>
                    <w:tag w:val="_GBC_136db04e65c54cda86f79cf03b28789e"/>
                    <w:id w:val="-13294689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7" w:type="pct"/>
                        <w:gridSpan w:val="2"/>
                        <w:shd w:val="clear" w:color="auto" w:fill="auto"/>
                        <w:vAlign w:val="center"/>
                      </w:tcPr>
                      <w:p w14:paraId="5D4D51F6" w14:textId="77777777" w:rsidR="00895294" w:rsidRDefault="00895294" w:rsidP="00395EFB">
                        <w:pPr>
                          <w:jc w:val="center"/>
                          <w:rPr>
                            <w:color w:val="FF9900"/>
                            <w:szCs w:val="21"/>
                          </w:rPr>
                        </w:pPr>
                        <w:r>
                          <w:rPr>
                            <w:szCs w:val="21"/>
                          </w:rPr>
                          <w:t>未知</w:t>
                        </w:r>
                      </w:p>
                    </w:tc>
                  </w:sdtContent>
                </w:sdt>
                <w:tc>
                  <w:tcPr>
                    <w:tcW w:w="246" w:type="pct"/>
                    <w:shd w:val="clear" w:color="auto" w:fill="auto"/>
                    <w:vAlign w:val="center"/>
                  </w:tcPr>
                  <w:p w14:paraId="7A4E3583" w14:textId="77777777" w:rsidR="00895294" w:rsidRDefault="00895294" w:rsidP="00395EFB">
                    <w:pPr>
                      <w:jc w:val="right"/>
                      <w:rPr>
                        <w:szCs w:val="21"/>
                      </w:rPr>
                    </w:pPr>
                  </w:p>
                </w:tc>
                <w:sdt>
                  <w:sdtPr>
                    <w:rPr>
                      <w:szCs w:val="21"/>
                    </w:rPr>
                    <w:alias w:val="前十名股东的股东性质"/>
                    <w:tag w:val="_GBC_3f061011cc4c4a3a8bacb0560bb01a75"/>
                    <w:id w:val="-7473476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76" w:type="pct"/>
                        <w:shd w:val="clear" w:color="auto" w:fill="auto"/>
                        <w:vAlign w:val="center"/>
                      </w:tcPr>
                      <w:p w14:paraId="2567D90E" w14:textId="77777777" w:rsidR="00895294" w:rsidRDefault="00895294" w:rsidP="00395EFB">
                        <w:pPr>
                          <w:jc w:val="center"/>
                          <w:rPr>
                            <w:color w:val="FF9900"/>
                            <w:szCs w:val="21"/>
                          </w:rPr>
                        </w:pPr>
                        <w:r>
                          <w:rPr>
                            <w:szCs w:val="21"/>
                          </w:rPr>
                          <w:t>其他</w:t>
                        </w:r>
                      </w:p>
                    </w:tc>
                  </w:sdtContent>
                </w:sdt>
              </w:tr>
            </w:sdtContent>
          </w:sdt>
          <w:tr w:rsidR="00895294" w14:paraId="6D39F118" w14:textId="77777777" w:rsidTr="00395EFB">
            <w:trPr>
              <w:cantSplit/>
            </w:trPr>
            <w:sdt>
              <w:sdtPr>
                <w:tag w:val="_PLD_1898c049cbb842929d1a25b03164de05"/>
                <w:id w:val="-579829268"/>
                <w:lock w:val="sdtLocked"/>
              </w:sdtPr>
              <w:sdtEndPr/>
              <w:sdtContent>
                <w:tc>
                  <w:tcPr>
                    <w:tcW w:w="5000" w:type="pct"/>
                    <w:gridSpan w:val="8"/>
                    <w:shd w:val="clear" w:color="auto" w:fill="auto"/>
                  </w:tcPr>
                  <w:p w14:paraId="138B9759" w14:textId="77777777" w:rsidR="00895294" w:rsidRDefault="00895294" w:rsidP="00395EFB">
                    <w:pPr>
                      <w:jc w:val="center"/>
                      <w:rPr>
                        <w:color w:val="FF9900"/>
                        <w:szCs w:val="21"/>
                      </w:rPr>
                    </w:pPr>
                    <w:r>
                      <w:rPr>
                        <w:szCs w:val="21"/>
                      </w:rPr>
                      <w:t>前十名无限售条件股东持股情况</w:t>
                    </w:r>
                  </w:p>
                </w:tc>
              </w:sdtContent>
            </w:sdt>
          </w:tr>
          <w:tr w:rsidR="00895294" w14:paraId="1C9E30FE" w14:textId="77777777" w:rsidTr="00C93C0B">
            <w:trPr>
              <w:cantSplit/>
            </w:trPr>
            <w:sdt>
              <w:sdtPr>
                <w:tag w:val="_PLD_cdb93ea8b8d84269906022d344b7ae81"/>
                <w:id w:val="-1692679356"/>
                <w:lock w:val="sdtLocked"/>
              </w:sdtPr>
              <w:sdtEndPr/>
              <w:sdtContent>
                <w:tc>
                  <w:tcPr>
                    <w:tcW w:w="2255" w:type="pct"/>
                    <w:gridSpan w:val="2"/>
                    <w:vMerge w:val="restart"/>
                    <w:shd w:val="clear" w:color="auto" w:fill="auto"/>
                  </w:tcPr>
                  <w:p w14:paraId="62E315A9" w14:textId="77777777" w:rsidR="00895294" w:rsidRDefault="00895294" w:rsidP="00395EFB">
                    <w:pPr>
                      <w:rPr>
                        <w:color w:val="FF9900"/>
                        <w:szCs w:val="21"/>
                      </w:rPr>
                    </w:pPr>
                    <w:r>
                      <w:t>股东名称</w:t>
                    </w:r>
                  </w:p>
                </w:tc>
              </w:sdtContent>
            </w:sdt>
            <w:sdt>
              <w:sdtPr>
                <w:tag w:val="_PLD_de00e53222bf435287ab2b08072e38a8"/>
                <w:id w:val="1657807415"/>
                <w:lock w:val="sdtLocked"/>
              </w:sdtPr>
              <w:sdtEndPr/>
              <w:sdtContent>
                <w:tc>
                  <w:tcPr>
                    <w:tcW w:w="1016" w:type="pct"/>
                    <w:gridSpan w:val="2"/>
                    <w:vMerge w:val="restart"/>
                    <w:shd w:val="clear" w:color="auto" w:fill="auto"/>
                  </w:tcPr>
                  <w:p w14:paraId="3CC2DC9F" w14:textId="77777777" w:rsidR="00895294" w:rsidRDefault="00895294" w:rsidP="00395EFB">
                    <w:pPr>
                      <w:jc w:val="center"/>
                      <w:rPr>
                        <w:color w:val="FF9900"/>
                        <w:szCs w:val="21"/>
                      </w:rPr>
                    </w:pPr>
                    <w:r>
                      <w:t>持有无限售条件流通股的数量</w:t>
                    </w:r>
                  </w:p>
                </w:tc>
              </w:sdtContent>
            </w:sdt>
            <w:sdt>
              <w:sdtPr>
                <w:tag w:val="_PLD_2a9d60d6261d4ec5bc6d40e7303e8e5e"/>
                <w:id w:val="-250819815"/>
                <w:lock w:val="sdtLocked"/>
              </w:sdtPr>
              <w:sdtEndPr/>
              <w:sdtContent>
                <w:tc>
                  <w:tcPr>
                    <w:tcW w:w="1729" w:type="pct"/>
                    <w:gridSpan w:val="4"/>
                    <w:tcBorders>
                      <w:bottom w:val="single" w:sz="4" w:space="0" w:color="auto"/>
                    </w:tcBorders>
                    <w:shd w:val="clear" w:color="auto" w:fill="auto"/>
                  </w:tcPr>
                  <w:p w14:paraId="1A968CA4" w14:textId="77777777" w:rsidR="00895294" w:rsidRDefault="00895294" w:rsidP="00395EFB">
                    <w:pPr>
                      <w:jc w:val="center"/>
                      <w:rPr>
                        <w:color w:val="FF9900"/>
                        <w:szCs w:val="21"/>
                      </w:rPr>
                    </w:pPr>
                    <w:r>
                      <w:rPr>
                        <w:szCs w:val="21"/>
                      </w:rPr>
                      <w:t>股份种类</w:t>
                    </w:r>
                    <w:r>
                      <w:rPr>
                        <w:rFonts w:hint="eastAsia"/>
                        <w:szCs w:val="21"/>
                      </w:rPr>
                      <w:t>及数量</w:t>
                    </w:r>
                  </w:p>
                </w:tc>
              </w:sdtContent>
            </w:sdt>
          </w:tr>
          <w:tr w:rsidR="00895294" w14:paraId="6797B774" w14:textId="77777777" w:rsidTr="00C93C0B">
            <w:trPr>
              <w:cantSplit/>
            </w:trPr>
            <w:tc>
              <w:tcPr>
                <w:tcW w:w="2255" w:type="pct"/>
                <w:gridSpan w:val="2"/>
                <w:vMerge/>
                <w:shd w:val="clear" w:color="auto" w:fill="auto"/>
              </w:tcPr>
              <w:p w14:paraId="7BCA49B3" w14:textId="77777777" w:rsidR="00895294" w:rsidRDefault="00895294" w:rsidP="00395EFB">
                <w:pPr>
                  <w:rPr>
                    <w:color w:val="FF9900"/>
                    <w:szCs w:val="21"/>
                  </w:rPr>
                </w:pPr>
              </w:p>
            </w:tc>
            <w:tc>
              <w:tcPr>
                <w:tcW w:w="1016" w:type="pct"/>
                <w:gridSpan w:val="2"/>
                <w:vMerge/>
                <w:shd w:val="clear" w:color="auto" w:fill="auto"/>
              </w:tcPr>
              <w:p w14:paraId="1A7A5888" w14:textId="77777777" w:rsidR="00895294" w:rsidRDefault="00895294" w:rsidP="00395EFB">
                <w:pPr>
                  <w:rPr>
                    <w:color w:val="FF9900"/>
                    <w:szCs w:val="21"/>
                  </w:rPr>
                </w:pPr>
              </w:p>
            </w:tc>
            <w:sdt>
              <w:sdtPr>
                <w:tag w:val="_PLD_d47064bc80be41ae9a4939af1653e56d"/>
                <w:id w:val="-526482180"/>
                <w:lock w:val="sdtLocked"/>
              </w:sdtPr>
              <w:sdtEndPr/>
              <w:sdtContent>
                <w:tc>
                  <w:tcPr>
                    <w:tcW w:w="866" w:type="pct"/>
                    <w:shd w:val="clear" w:color="auto" w:fill="auto"/>
                    <w:vAlign w:val="center"/>
                  </w:tcPr>
                  <w:p w14:paraId="62A320A9" w14:textId="77777777" w:rsidR="00895294" w:rsidRDefault="00895294" w:rsidP="00395EFB">
                    <w:pPr>
                      <w:jc w:val="center"/>
                      <w:rPr>
                        <w:color w:val="008000"/>
                        <w:szCs w:val="21"/>
                      </w:rPr>
                    </w:pPr>
                    <w:r>
                      <w:rPr>
                        <w:rFonts w:hint="eastAsia"/>
                        <w:szCs w:val="21"/>
                      </w:rPr>
                      <w:t>种类</w:t>
                    </w:r>
                  </w:p>
                </w:tc>
              </w:sdtContent>
            </w:sdt>
            <w:sdt>
              <w:sdtPr>
                <w:tag w:val="_PLD_ef8b69bf60d547d19a2a05662516a431"/>
                <w:id w:val="388930828"/>
                <w:lock w:val="sdtLocked"/>
              </w:sdtPr>
              <w:sdtEndPr/>
              <w:sdtContent>
                <w:tc>
                  <w:tcPr>
                    <w:tcW w:w="863" w:type="pct"/>
                    <w:gridSpan w:val="3"/>
                    <w:shd w:val="clear" w:color="auto" w:fill="auto"/>
                  </w:tcPr>
                  <w:p w14:paraId="2728E9A2" w14:textId="77777777" w:rsidR="00895294" w:rsidRDefault="00895294" w:rsidP="00395EFB">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668631880"/>
              <w:lock w:val="sdtLocked"/>
              <w:placeholder>
                <w:docPart w:val="43851D126BBA46DA8DFD8F2FA1B70DCD"/>
              </w:placeholder>
            </w:sdtPr>
            <w:sdtEndPr/>
            <w:sdtContent>
              <w:tr w:rsidR="00895294" w14:paraId="4D744DA5" w14:textId="77777777" w:rsidTr="00C93C0B">
                <w:trPr>
                  <w:cantSplit/>
                </w:trPr>
                <w:tc>
                  <w:tcPr>
                    <w:tcW w:w="2255" w:type="pct"/>
                    <w:gridSpan w:val="2"/>
                    <w:shd w:val="clear" w:color="auto" w:fill="auto"/>
                    <w:vAlign w:val="center"/>
                  </w:tcPr>
                  <w:p w14:paraId="4265C18B" w14:textId="77777777" w:rsidR="00895294" w:rsidRDefault="00895294" w:rsidP="00395EFB">
                    <w:pPr>
                      <w:rPr>
                        <w:szCs w:val="21"/>
                      </w:rPr>
                    </w:pPr>
                    <w:r>
                      <w:t>中国水务投资有限公司</w:t>
                    </w:r>
                  </w:p>
                </w:tc>
                <w:tc>
                  <w:tcPr>
                    <w:tcW w:w="1016" w:type="pct"/>
                    <w:gridSpan w:val="2"/>
                    <w:shd w:val="clear" w:color="auto" w:fill="auto"/>
                    <w:vAlign w:val="center"/>
                  </w:tcPr>
                  <w:p w14:paraId="54BEDA9F" w14:textId="77777777" w:rsidR="00895294" w:rsidRDefault="00895294" w:rsidP="00395EFB">
                    <w:pPr>
                      <w:jc w:val="right"/>
                      <w:rPr>
                        <w:szCs w:val="21"/>
                      </w:rPr>
                    </w:pPr>
                    <w:r>
                      <w:t>118,436,629</w:t>
                    </w:r>
                  </w:p>
                </w:tc>
                <w:sdt>
                  <w:sdtPr>
                    <w:rPr>
                      <w:bCs/>
                      <w:szCs w:val="21"/>
                    </w:rPr>
                    <w:alias w:val="前十名无限售条件股东期末持有流通股的种类"/>
                    <w:tag w:val="_GBC_0210c95a1a80416eb0fe421c6af26851"/>
                    <w:id w:val="6288275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38D5D988" w14:textId="77777777"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7F071317" w14:textId="77777777" w:rsidR="00895294" w:rsidRDefault="00895294" w:rsidP="00395EFB">
                    <w:pPr>
                      <w:jc w:val="right"/>
                      <w:rPr>
                        <w:szCs w:val="21"/>
                      </w:rPr>
                    </w:pPr>
                    <w:r>
                      <w:t>118,436,629</w:t>
                    </w:r>
                  </w:p>
                </w:tc>
              </w:tr>
            </w:sdtContent>
          </w:sdt>
          <w:sdt>
            <w:sdtPr>
              <w:rPr>
                <w:szCs w:val="21"/>
              </w:rPr>
              <w:alias w:val="前十名无限售条件股东持股情况"/>
              <w:tag w:val="_GBC_798242974a9b4be4a6dde0d05919e839"/>
              <w:id w:val="-548528139"/>
              <w:lock w:val="sdtLocked"/>
              <w:placeholder>
                <w:docPart w:val="43851D126BBA46DA8DFD8F2FA1B70DCD"/>
              </w:placeholder>
            </w:sdtPr>
            <w:sdtEndPr/>
            <w:sdtContent>
              <w:tr w:rsidR="00895294" w14:paraId="3DF8CC91" w14:textId="77777777" w:rsidTr="00C93C0B">
                <w:trPr>
                  <w:cantSplit/>
                </w:trPr>
                <w:tc>
                  <w:tcPr>
                    <w:tcW w:w="2255" w:type="pct"/>
                    <w:gridSpan w:val="2"/>
                    <w:shd w:val="clear" w:color="auto" w:fill="auto"/>
                    <w:vAlign w:val="center"/>
                  </w:tcPr>
                  <w:p w14:paraId="01D38930" w14:textId="77777777" w:rsidR="00895294" w:rsidRDefault="00895294" w:rsidP="00395EFB">
                    <w:pPr>
                      <w:rPr>
                        <w:szCs w:val="21"/>
                      </w:rPr>
                    </w:pPr>
                    <w:r>
                      <w:t>浙江省新能源投资集团股份有限公司</w:t>
                    </w:r>
                  </w:p>
                </w:tc>
                <w:tc>
                  <w:tcPr>
                    <w:tcW w:w="1016" w:type="pct"/>
                    <w:gridSpan w:val="2"/>
                    <w:shd w:val="clear" w:color="auto" w:fill="auto"/>
                    <w:vAlign w:val="center"/>
                  </w:tcPr>
                  <w:p w14:paraId="2B42AC8A" w14:textId="77777777" w:rsidR="00895294" w:rsidRDefault="00895294" w:rsidP="00395EFB">
                    <w:pPr>
                      <w:jc w:val="right"/>
                      <w:rPr>
                        <w:szCs w:val="21"/>
                      </w:rPr>
                    </w:pPr>
                    <w:r>
                      <w:t>89,802,172</w:t>
                    </w:r>
                  </w:p>
                </w:tc>
                <w:sdt>
                  <w:sdtPr>
                    <w:rPr>
                      <w:bCs/>
                      <w:szCs w:val="21"/>
                    </w:rPr>
                    <w:alias w:val="前十名无限售条件股东期末持有流通股的种类"/>
                    <w:tag w:val="_GBC_0210c95a1a80416eb0fe421c6af26851"/>
                    <w:id w:val="-12906554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37E1E328" w14:textId="77777777"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6FD448C6" w14:textId="77777777" w:rsidR="00895294" w:rsidRDefault="00895294" w:rsidP="00395EFB">
                    <w:pPr>
                      <w:jc w:val="right"/>
                      <w:rPr>
                        <w:szCs w:val="21"/>
                      </w:rPr>
                    </w:pPr>
                    <w:r>
                      <w:t>89,802,172</w:t>
                    </w:r>
                  </w:p>
                </w:tc>
              </w:tr>
            </w:sdtContent>
          </w:sdt>
          <w:sdt>
            <w:sdtPr>
              <w:rPr>
                <w:szCs w:val="21"/>
              </w:rPr>
              <w:alias w:val="前十名无限售条件股东持股情况"/>
              <w:tag w:val="_GBC_798242974a9b4be4a6dde0d05919e839"/>
              <w:id w:val="-1542892402"/>
              <w:lock w:val="sdtLocked"/>
              <w:placeholder>
                <w:docPart w:val="43851D126BBA46DA8DFD8F2FA1B70DCD"/>
              </w:placeholder>
            </w:sdtPr>
            <w:sdtEndPr/>
            <w:sdtContent>
              <w:tr w:rsidR="00895294" w14:paraId="468699AB" w14:textId="77777777" w:rsidTr="00C93C0B">
                <w:trPr>
                  <w:cantSplit/>
                </w:trPr>
                <w:tc>
                  <w:tcPr>
                    <w:tcW w:w="2255" w:type="pct"/>
                    <w:gridSpan w:val="2"/>
                    <w:shd w:val="clear" w:color="auto" w:fill="auto"/>
                    <w:vAlign w:val="center"/>
                  </w:tcPr>
                  <w:p w14:paraId="0CCC9B3D" w14:textId="77777777" w:rsidR="00895294" w:rsidRDefault="00895294" w:rsidP="00395EFB">
                    <w:pPr>
                      <w:rPr>
                        <w:szCs w:val="21"/>
                      </w:rPr>
                    </w:pPr>
                    <w:r>
                      <w:t>钱江硅谷控股有限责任公司</w:t>
                    </w:r>
                  </w:p>
                </w:tc>
                <w:tc>
                  <w:tcPr>
                    <w:tcW w:w="1016" w:type="pct"/>
                    <w:gridSpan w:val="2"/>
                    <w:shd w:val="clear" w:color="auto" w:fill="auto"/>
                    <w:vAlign w:val="center"/>
                  </w:tcPr>
                  <w:p w14:paraId="206C2E5B" w14:textId="77777777" w:rsidR="00895294" w:rsidRDefault="00895294" w:rsidP="00395EFB">
                    <w:pPr>
                      <w:jc w:val="right"/>
                      <w:rPr>
                        <w:szCs w:val="21"/>
                      </w:rPr>
                    </w:pPr>
                    <w:r>
                      <w:t>22,729,832</w:t>
                    </w:r>
                  </w:p>
                </w:tc>
                <w:sdt>
                  <w:sdtPr>
                    <w:rPr>
                      <w:bCs/>
                      <w:szCs w:val="21"/>
                    </w:rPr>
                    <w:alias w:val="前十名无限售条件股东期末持有流通股的种类"/>
                    <w:tag w:val="_GBC_0210c95a1a80416eb0fe421c6af26851"/>
                    <w:id w:val="11491785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713B1F90" w14:textId="77777777"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0436D499" w14:textId="77777777" w:rsidR="00895294" w:rsidRDefault="00895294" w:rsidP="00395EFB">
                    <w:pPr>
                      <w:jc w:val="right"/>
                      <w:rPr>
                        <w:szCs w:val="21"/>
                      </w:rPr>
                    </w:pPr>
                    <w:r>
                      <w:t>22,729,832</w:t>
                    </w:r>
                  </w:p>
                </w:tc>
              </w:tr>
            </w:sdtContent>
          </w:sdt>
          <w:sdt>
            <w:sdtPr>
              <w:rPr>
                <w:szCs w:val="21"/>
              </w:rPr>
              <w:alias w:val="前十名无限售条件股东持股情况"/>
              <w:tag w:val="_GBC_798242974a9b4be4a6dde0d05919e839"/>
              <w:id w:val="-1175344917"/>
              <w:lock w:val="sdtLocked"/>
              <w:placeholder>
                <w:docPart w:val="43851D126BBA46DA8DFD8F2FA1B70DCD"/>
              </w:placeholder>
            </w:sdtPr>
            <w:sdtEndPr/>
            <w:sdtContent>
              <w:tr w:rsidR="00895294" w14:paraId="0BB40E1E" w14:textId="77777777" w:rsidTr="00C93C0B">
                <w:trPr>
                  <w:cantSplit/>
                </w:trPr>
                <w:tc>
                  <w:tcPr>
                    <w:tcW w:w="2255" w:type="pct"/>
                    <w:gridSpan w:val="2"/>
                    <w:shd w:val="clear" w:color="auto" w:fill="auto"/>
                    <w:vAlign w:val="center"/>
                  </w:tcPr>
                  <w:p w14:paraId="34C215C8" w14:textId="77777777" w:rsidR="00895294" w:rsidRDefault="00895294" w:rsidP="00395EFB">
                    <w:pPr>
                      <w:rPr>
                        <w:szCs w:val="21"/>
                      </w:rPr>
                    </w:pPr>
                    <w:r>
                      <w:t>浙江省水电实业公司</w:t>
                    </w:r>
                  </w:p>
                </w:tc>
                <w:tc>
                  <w:tcPr>
                    <w:tcW w:w="1016" w:type="pct"/>
                    <w:gridSpan w:val="2"/>
                    <w:shd w:val="clear" w:color="auto" w:fill="auto"/>
                    <w:vAlign w:val="center"/>
                  </w:tcPr>
                  <w:p w14:paraId="14CA5946" w14:textId="77777777" w:rsidR="00895294" w:rsidRDefault="00895294" w:rsidP="00395EFB">
                    <w:pPr>
                      <w:jc w:val="right"/>
                      <w:rPr>
                        <w:szCs w:val="21"/>
                      </w:rPr>
                    </w:pPr>
                    <w:r>
                      <w:t>16,077,044</w:t>
                    </w:r>
                  </w:p>
                </w:tc>
                <w:sdt>
                  <w:sdtPr>
                    <w:rPr>
                      <w:bCs/>
                      <w:szCs w:val="21"/>
                    </w:rPr>
                    <w:alias w:val="前十名无限售条件股东期末持有流通股的种类"/>
                    <w:tag w:val="_GBC_0210c95a1a80416eb0fe421c6af26851"/>
                    <w:id w:val="3825288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31CF8E13" w14:textId="07B365AC"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028A38DC" w14:textId="77777777" w:rsidR="00895294" w:rsidRDefault="00895294" w:rsidP="00395EFB">
                    <w:pPr>
                      <w:jc w:val="right"/>
                      <w:rPr>
                        <w:szCs w:val="21"/>
                      </w:rPr>
                    </w:pPr>
                    <w:r>
                      <w:t>16,077,044</w:t>
                    </w:r>
                  </w:p>
                </w:tc>
              </w:tr>
            </w:sdtContent>
          </w:sdt>
          <w:sdt>
            <w:sdtPr>
              <w:rPr>
                <w:szCs w:val="21"/>
              </w:rPr>
              <w:alias w:val="前十名无限售条件股东持股情况"/>
              <w:tag w:val="_GBC_798242974a9b4be4a6dde0d05919e839"/>
              <w:id w:val="1572388152"/>
              <w:lock w:val="sdtLocked"/>
              <w:placeholder>
                <w:docPart w:val="43851D126BBA46DA8DFD8F2FA1B70DCD"/>
              </w:placeholder>
            </w:sdtPr>
            <w:sdtEndPr/>
            <w:sdtContent>
              <w:tr w:rsidR="00895294" w14:paraId="3DD8D384" w14:textId="77777777" w:rsidTr="00C93C0B">
                <w:trPr>
                  <w:cantSplit/>
                </w:trPr>
                <w:tc>
                  <w:tcPr>
                    <w:tcW w:w="2255" w:type="pct"/>
                    <w:gridSpan w:val="2"/>
                    <w:shd w:val="clear" w:color="auto" w:fill="auto"/>
                    <w:vAlign w:val="center"/>
                  </w:tcPr>
                  <w:p w14:paraId="158E3F3D" w14:textId="77777777" w:rsidR="00895294" w:rsidRDefault="00895294" w:rsidP="00395EFB">
                    <w:pPr>
                      <w:rPr>
                        <w:szCs w:val="21"/>
                      </w:rPr>
                    </w:pPr>
                    <w:r>
                      <w:t>叶德资</w:t>
                    </w:r>
                  </w:p>
                </w:tc>
                <w:tc>
                  <w:tcPr>
                    <w:tcW w:w="1016" w:type="pct"/>
                    <w:gridSpan w:val="2"/>
                    <w:shd w:val="clear" w:color="auto" w:fill="auto"/>
                    <w:vAlign w:val="center"/>
                  </w:tcPr>
                  <w:p w14:paraId="0D1CC352" w14:textId="77777777" w:rsidR="00895294" w:rsidRDefault="00895294" w:rsidP="00395EFB">
                    <w:pPr>
                      <w:jc w:val="right"/>
                      <w:rPr>
                        <w:szCs w:val="21"/>
                      </w:rPr>
                    </w:pPr>
                    <w:r>
                      <w:t>1,761,442</w:t>
                    </w:r>
                  </w:p>
                </w:tc>
                <w:sdt>
                  <w:sdtPr>
                    <w:rPr>
                      <w:bCs/>
                      <w:szCs w:val="21"/>
                    </w:rPr>
                    <w:alias w:val="前十名无限售条件股东期末持有流通股的种类"/>
                    <w:tag w:val="_GBC_0210c95a1a80416eb0fe421c6af26851"/>
                    <w:id w:val="-13863243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237DE5EA" w14:textId="12123F5A"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2FE9F7EC" w14:textId="77777777" w:rsidR="00895294" w:rsidRDefault="00895294" w:rsidP="00395EFB">
                    <w:pPr>
                      <w:jc w:val="right"/>
                      <w:rPr>
                        <w:szCs w:val="21"/>
                      </w:rPr>
                    </w:pPr>
                    <w:r>
                      <w:t>1,761,442</w:t>
                    </w:r>
                  </w:p>
                </w:tc>
              </w:tr>
            </w:sdtContent>
          </w:sdt>
          <w:sdt>
            <w:sdtPr>
              <w:rPr>
                <w:szCs w:val="21"/>
              </w:rPr>
              <w:alias w:val="前十名无限售条件股东持股情况"/>
              <w:tag w:val="_GBC_798242974a9b4be4a6dde0d05919e839"/>
              <w:id w:val="-1869597076"/>
              <w:lock w:val="sdtLocked"/>
              <w:placeholder>
                <w:docPart w:val="43851D126BBA46DA8DFD8F2FA1B70DCD"/>
              </w:placeholder>
            </w:sdtPr>
            <w:sdtEndPr/>
            <w:sdtContent>
              <w:tr w:rsidR="00895294" w14:paraId="2908FE46" w14:textId="77777777" w:rsidTr="00C93C0B">
                <w:trPr>
                  <w:cantSplit/>
                </w:trPr>
                <w:tc>
                  <w:tcPr>
                    <w:tcW w:w="2255" w:type="pct"/>
                    <w:gridSpan w:val="2"/>
                    <w:shd w:val="clear" w:color="auto" w:fill="auto"/>
                    <w:vAlign w:val="center"/>
                  </w:tcPr>
                  <w:p w14:paraId="423748AE" w14:textId="77777777" w:rsidR="00895294" w:rsidRDefault="00895294" w:rsidP="00395EFB">
                    <w:pPr>
                      <w:rPr>
                        <w:szCs w:val="21"/>
                      </w:rPr>
                    </w:pPr>
                    <w:r>
                      <w:t>高建勇</w:t>
                    </w:r>
                  </w:p>
                </w:tc>
                <w:tc>
                  <w:tcPr>
                    <w:tcW w:w="1016" w:type="pct"/>
                    <w:gridSpan w:val="2"/>
                    <w:shd w:val="clear" w:color="auto" w:fill="auto"/>
                    <w:vAlign w:val="center"/>
                  </w:tcPr>
                  <w:p w14:paraId="5DEC1593" w14:textId="77777777" w:rsidR="00895294" w:rsidRDefault="00895294" w:rsidP="00395EFB">
                    <w:pPr>
                      <w:jc w:val="right"/>
                      <w:rPr>
                        <w:szCs w:val="21"/>
                      </w:rPr>
                    </w:pPr>
                    <w:r>
                      <w:t>1,521,205</w:t>
                    </w:r>
                  </w:p>
                </w:tc>
                <w:sdt>
                  <w:sdtPr>
                    <w:rPr>
                      <w:bCs/>
                      <w:szCs w:val="21"/>
                    </w:rPr>
                    <w:alias w:val="前十名无限售条件股东期末持有流通股的种类"/>
                    <w:tag w:val="_GBC_0210c95a1a80416eb0fe421c6af26851"/>
                    <w:id w:val="21169310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4504847D" w14:textId="58199973"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595B9250" w14:textId="77777777" w:rsidR="00895294" w:rsidRDefault="00895294" w:rsidP="00395EFB">
                    <w:pPr>
                      <w:jc w:val="right"/>
                      <w:rPr>
                        <w:szCs w:val="21"/>
                      </w:rPr>
                    </w:pPr>
                    <w:r>
                      <w:t>1,521,205</w:t>
                    </w:r>
                  </w:p>
                </w:tc>
              </w:tr>
            </w:sdtContent>
          </w:sdt>
          <w:sdt>
            <w:sdtPr>
              <w:rPr>
                <w:szCs w:val="21"/>
              </w:rPr>
              <w:alias w:val="前十名无限售条件股东持股情况"/>
              <w:tag w:val="_GBC_798242974a9b4be4a6dde0d05919e839"/>
              <w:id w:val="-2013976256"/>
              <w:lock w:val="sdtLocked"/>
              <w:placeholder>
                <w:docPart w:val="43851D126BBA46DA8DFD8F2FA1B70DCD"/>
              </w:placeholder>
            </w:sdtPr>
            <w:sdtEndPr/>
            <w:sdtContent>
              <w:tr w:rsidR="00895294" w14:paraId="4056422F" w14:textId="77777777" w:rsidTr="00C93C0B">
                <w:trPr>
                  <w:cantSplit/>
                </w:trPr>
                <w:tc>
                  <w:tcPr>
                    <w:tcW w:w="2255" w:type="pct"/>
                    <w:gridSpan w:val="2"/>
                    <w:shd w:val="clear" w:color="auto" w:fill="auto"/>
                    <w:vAlign w:val="center"/>
                  </w:tcPr>
                  <w:p w14:paraId="590F9CE5" w14:textId="77777777" w:rsidR="00895294" w:rsidRDefault="00895294" w:rsidP="00395EFB">
                    <w:pPr>
                      <w:rPr>
                        <w:szCs w:val="21"/>
                      </w:rPr>
                    </w:pPr>
                    <w:r>
                      <w:t>王毓</w:t>
                    </w:r>
                  </w:p>
                </w:tc>
                <w:tc>
                  <w:tcPr>
                    <w:tcW w:w="1016" w:type="pct"/>
                    <w:gridSpan w:val="2"/>
                    <w:shd w:val="clear" w:color="auto" w:fill="auto"/>
                    <w:vAlign w:val="center"/>
                  </w:tcPr>
                  <w:p w14:paraId="4702D263" w14:textId="77777777" w:rsidR="00895294" w:rsidRDefault="00895294" w:rsidP="00395EFB">
                    <w:pPr>
                      <w:jc w:val="right"/>
                      <w:rPr>
                        <w:szCs w:val="21"/>
                      </w:rPr>
                    </w:pPr>
                    <w:r>
                      <w:t>834,716</w:t>
                    </w:r>
                  </w:p>
                </w:tc>
                <w:sdt>
                  <w:sdtPr>
                    <w:rPr>
                      <w:bCs/>
                      <w:szCs w:val="21"/>
                    </w:rPr>
                    <w:alias w:val="前十名无限售条件股东期末持有流通股的种类"/>
                    <w:tag w:val="_GBC_0210c95a1a80416eb0fe421c6af26851"/>
                    <w:id w:val="7192458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524DE798" w14:textId="4066AFD8"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11BAA4F0" w14:textId="77777777" w:rsidR="00895294" w:rsidRDefault="00895294" w:rsidP="00395EFB">
                    <w:pPr>
                      <w:jc w:val="right"/>
                      <w:rPr>
                        <w:szCs w:val="21"/>
                      </w:rPr>
                    </w:pPr>
                    <w:r>
                      <w:t>834,716</w:t>
                    </w:r>
                  </w:p>
                </w:tc>
              </w:tr>
            </w:sdtContent>
          </w:sdt>
          <w:sdt>
            <w:sdtPr>
              <w:rPr>
                <w:szCs w:val="21"/>
              </w:rPr>
              <w:alias w:val="前十名无限售条件股东持股情况"/>
              <w:tag w:val="_GBC_798242974a9b4be4a6dde0d05919e839"/>
              <w:id w:val="1178922091"/>
              <w:lock w:val="sdtLocked"/>
              <w:placeholder>
                <w:docPart w:val="43851D126BBA46DA8DFD8F2FA1B70DCD"/>
              </w:placeholder>
            </w:sdtPr>
            <w:sdtEndPr/>
            <w:sdtContent>
              <w:tr w:rsidR="00895294" w14:paraId="4F8B18FD" w14:textId="77777777" w:rsidTr="00C93C0B">
                <w:trPr>
                  <w:cantSplit/>
                </w:trPr>
                <w:tc>
                  <w:tcPr>
                    <w:tcW w:w="2255" w:type="pct"/>
                    <w:gridSpan w:val="2"/>
                    <w:shd w:val="clear" w:color="auto" w:fill="auto"/>
                    <w:vAlign w:val="center"/>
                  </w:tcPr>
                  <w:p w14:paraId="4835EB5A" w14:textId="77777777" w:rsidR="00895294" w:rsidRDefault="00895294" w:rsidP="00395EFB">
                    <w:pPr>
                      <w:rPr>
                        <w:szCs w:val="21"/>
                      </w:rPr>
                    </w:pPr>
                    <w:r>
                      <w:t>林珍</w:t>
                    </w:r>
                  </w:p>
                </w:tc>
                <w:tc>
                  <w:tcPr>
                    <w:tcW w:w="1016" w:type="pct"/>
                    <w:gridSpan w:val="2"/>
                    <w:shd w:val="clear" w:color="auto" w:fill="auto"/>
                    <w:vAlign w:val="center"/>
                  </w:tcPr>
                  <w:p w14:paraId="5792B336" w14:textId="77777777" w:rsidR="00895294" w:rsidRDefault="00895294" w:rsidP="00395EFB">
                    <w:pPr>
                      <w:jc w:val="right"/>
                      <w:rPr>
                        <w:szCs w:val="21"/>
                      </w:rPr>
                    </w:pPr>
                    <w:r>
                      <w:t>820,000</w:t>
                    </w:r>
                  </w:p>
                </w:tc>
                <w:sdt>
                  <w:sdtPr>
                    <w:rPr>
                      <w:bCs/>
                      <w:szCs w:val="21"/>
                    </w:rPr>
                    <w:alias w:val="前十名无限售条件股东期末持有流通股的种类"/>
                    <w:tag w:val="_GBC_0210c95a1a80416eb0fe421c6af26851"/>
                    <w:id w:val="-6606981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31F1FE74" w14:textId="106BEEB5"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2BBB67D5" w14:textId="77777777" w:rsidR="00895294" w:rsidRDefault="00895294" w:rsidP="00395EFB">
                    <w:pPr>
                      <w:jc w:val="right"/>
                      <w:rPr>
                        <w:szCs w:val="21"/>
                      </w:rPr>
                    </w:pPr>
                    <w:r>
                      <w:t>820,000</w:t>
                    </w:r>
                  </w:p>
                </w:tc>
              </w:tr>
            </w:sdtContent>
          </w:sdt>
          <w:sdt>
            <w:sdtPr>
              <w:rPr>
                <w:szCs w:val="21"/>
              </w:rPr>
              <w:alias w:val="前十名无限售条件股东持股情况"/>
              <w:tag w:val="_GBC_798242974a9b4be4a6dde0d05919e839"/>
              <w:id w:val="592671699"/>
              <w:lock w:val="sdtLocked"/>
              <w:placeholder>
                <w:docPart w:val="43851D126BBA46DA8DFD8F2FA1B70DCD"/>
              </w:placeholder>
            </w:sdtPr>
            <w:sdtEndPr/>
            <w:sdtContent>
              <w:tr w:rsidR="00895294" w14:paraId="0ADBB3DB" w14:textId="77777777" w:rsidTr="00C93C0B">
                <w:trPr>
                  <w:cantSplit/>
                </w:trPr>
                <w:tc>
                  <w:tcPr>
                    <w:tcW w:w="2255" w:type="pct"/>
                    <w:gridSpan w:val="2"/>
                    <w:shd w:val="clear" w:color="auto" w:fill="auto"/>
                    <w:vAlign w:val="center"/>
                  </w:tcPr>
                  <w:p w14:paraId="264A8E1C" w14:textId="77777777" w:rsidR="00895294" w:rsidRDefault="00895294" w:rsidP="00395EFB">
                    <w:pPr>
                      <w:rPr>
                        <w:szCs w:val="21"/>
                      </w:rPr>
                    </w:pPr>
                    <w:r>
                      <w:t>钱荣光</w:t>
                    </w:r>
                  </w:p>
                </w:tc>
                <w:tc>
                  <w:tcPr>
                    <w:tcW w:w="1016" w:type="pct"/>
                    <w:gridSpan w:val="2"/>
                    <w:shd w:val="clear" w:color="auto" w:fill="auto"/>
                    <w:vAlign w:val="center"/>
                  </w:tcPr>
                  <w:p w14:paraId="153A86BD" w14:textId="77777777" w:rsidR="00895294" w:rsidRDefault="00895294" w:rsidP="00395EFB">
                    <w:pPr>
                      <w:jc w:val="right"/>
                      <w:rPr>
                        <w:szCs w:val="21"/>
                      </w:rPr>
                    </w:pPr>
                    <w:r>
                      <w:t>750,100</w:t>
                    </w:r>
                  </w:p>
                </w:tc>
                <w:sdt>
                  <w:sdtPr>
                    <w:rPr>
                      <w:bCs/>
                      <w:szCs w:val="21"/>
                    </w:rPr>
                    <w:alias w:val="前十名无限售条件股东期末持有流通股的种类"/>
                    <w:tag w:val="_GBC_0210c95a1a80416eb0fe421c6af26851"/>
                    <w:id w:val="7788419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014FCDD7" w14:textId="782431EE"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6D986807" w14:textId="77777777" w:rsidR="00895294" w:rsidRDefault="00895294" w:rsidP="00395EFB">
                    <w:pPr>
                      <w:jc w:val="right"/>
                      <w:rPr>
                        <w:szCs w:val="21"/>
                      </w:rPr>
                    </w:pPr>
                    <w:r>
                      <w:t>750,100</w:t>
                    </w:r>
                  </w:p>
                </w:tc>
              </w:tr>
            </w:sdtContent>
          </w:sdt>
          <w:sdt>
            <w:sdtPr>
              <w:rPr>
                <w:szCs w:val="21"/>
              </w:rPr>
              <w:alias w:val="前十名无限售条件股东持股情况"/>
              <w:tag w:val="_GBC_798242974a9b4be4a6dde0d05919e839"/>
              <w:id w:val="251559465"/>
              <w:lock w:val="sdtLocked"/>
              <w:placeholder>
                <w:docPart w:val="43851D126BBA46DA8DFD8F2FA1B70DCD"/>
              </w:placeholder>
            </w:sdtPr>
            <w:sdtEndPr/>
            <w:sdtContent>
              <w:tr w:rsidR="00895294" w14:paraId="495300BA" w14:textId="77777777" w:rsidTr="00C93C0B">
                <w:trPr>
                  <w:cantSplit/>
                </w:trPr>
                <w:tc>
                  <w:tcPr>
                    <w:tcW w:w="2255" w:type="pct"/>
                    <w:gridSpan w:val="2"/>
                    <w:shd w:val="clear" w:color="auto" w:fill="auto"/>
                    <w:vAlign w:val="center"/>
                  </w:tcPr>
                  <w:p w14:paraId="298F9960" w14:textId="77777777" w:rsidR="00895294" w:rsidRDefault="00895294" w:rsidP="00395EFB">
                    <w:pPr>
                      <w:rPr>
                        <w:szCs w:val="21"/>
                      </w:rPr>
                    </w:pPr>
                    <w:r>
                      <w:t>华梅</w:t>
                    </w:r>
                  </w:p>
                </w:tc>
                <w:tc>
                  <w:tcPr>
                    <w:tcW w:w="1016" w:type="pct"/>
                    <w:gridSpan w:val="2"/>
                    <w:shd w:val="clear" w:color="auto" w:fill="auto"/>
                    <w:vAlign w:val="center"/>
                  </w:tcPr>
                  <w:p w14:paraId="04FBAFED" w14:textId="77777777" w:rsidR="00895294" w:rsidRDefault="00895294" w:rsidP="00395EFB">
                    <w:pPr>
                      <w:jc w:val="right"/>
                      <w:rPr>
                        <w:szCs w:val="21"/>
                      </w:rPr>
                    </w:pPr>
                    <w:r>
                      <w:t>616,200</w:t>
                    </w:r>
                  </w:p>
                </w:tc>
                <w:sdt>
                  <w:sdtPr>
                    <w:rPr>
                      <w:bCs/>
                      <w:szCs w:val="21"/>
                    </w:rPr>
                    <w:alias w:val="前十名无限售条件股东期末持有流通股的种类"/>
                    <w:tag w:val="_GBC_0210c95a1a80416eb0fe421c6af26851"/>
                    <w:id w:val="-11859773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66" w:type="pct"/>
                        <w:shd w:val="clear" w:color="auto" w:fill="auto"/>
                        <w:vAlign w:val="center"/>
                      </w:tcPr>
                      <w:p w14:paraId="4698C57A" w14:textId="5EA66645" w:rsidR="00895294" w:rsidRDefault="00895294" w:rsidP="00395EFB">
                        <w:pPr>
                          <w:jc w:val="center"/>
                          <w:rPr>
                            <w:bCs/>
                            <w:szCs w:val="21"/>
                          </w:rPr>
                        </w:pPr>
                        <w:r>
                          <w:rPr>
                            <w:bCs/>
                            <w:szCs w:val="21"/>
                          </w:rPr>
                          <w:t>人民币普通股</w:t>
                        </w:r>
                      </w:p>
                    </w:tc>
                  </w:sdtContent>
                </w:sdt>
                <w:tc>
                  <w:tcPr>
                    <w:tcW w:w="863" w:type="pct"/>
                    <w:gridSpan w:val="3"/>
                    <w:shd w:val="clear" w:color="auto" w:fill="auto"/>
                    <w:vAlign w:val="center"/>
                  </w:tcPr>
                  <w:p w14:paraId="6DDCC3DE" w14:textId="77777777" w:rsidR="00895294" w:rsidRDefault="00895294" w:rsidP="00395EFB">
                    <w:pPr>
                      <w:jc w:val="right"/>
                      <w:rPr>
                        <w:szCs w:val="21"/>
                      </w:rPr>
                    </w:pPr>
                    <w:r>
                      <w:t>616,200</w:t>
                    </w:r>
                  </w:p>
                </w:tc>
              </w:tr>
            </w:sdtContent>
          </w:sdt>
          <w:tr w:rsidR="00895294" w14:paraId="239A1759" w14:textId="77777777" w:rsidTr="00C93C0B">
            <w:trPr>
              <w:cantSplit/>
            </w:trPr>
            <w:sdt>
              <w:sdtPr>
                <w:tag w:val="_PLD_7f89dcf744454ecb8fab9b9008365bd1"/>
                <w:id w:val="1333644003"/>
                <w:lock w:val="sdtLocked"/>
              </w:sdtPr>
              <w:sdtEndPr/>
              <w:sdtContent>
                <w:tc>
                  <w:tcPr>
                    <w:tcW w:w="2255" w:type="pct"/>
                    <w:gridSpan w:val="2"/>
                    <w:shd w:val="clear" w:color="auto" w:fill="auto"/>
                  </w:tcPr>
                  <w:p w14:paraId="104FBAC3" w14:textId="77777777" w:rsidR="00895294" w:rsidRDefault="00895294" w:rsidP="00395EFB">
                    <w:pPr>
                      <w:rPr>
                        <w:szCs w:val="21"/>
                      </w:rPr>
                    </w:pPr>
                    <w:r>
                      <w:rPr>
                        <w:szCs w:val="21"/>
                      </w:rPr>
                      <w:t>上述股东关联关系或一致行动的说明</w:t>
                    </w:r>
                  </w:p>
                </w:tc>
              </w:sdtContent>
            </w:sdt>
            <w:tc>
              <w:tcPr>
                <w:tcW w:w="2745" w:type="pct"/>
                <w:gridSpan w:val="6"/>
                <w:shd w:val="clear" w:color="auto" w:fill="auto"/>
              </w:tcPr>
              <w:p w14:paraId="57A8FE1A" w14:textId="77777777" w:rsidR="00895294" w:rsidRDefault="0050763B" w:rsidP="00395EFB">
                <w:pPr>
                  <w:rPr>
                    <w:szCs w:val="21"/>
                  </w:rPr>
                </w:pPr>
                <w:r>
                  <w:rPr>
                    <w:rFonts w:hint="eastAsia"/>
                    <w:szCs w:val="21"/>
                  </w:rPr>
                  <w:t>钱江硅谷控股责任有限公司是中国水务投资有限公司的全资子公司，是一致行动人；第一、第三股东与第二、第四股东之间不存在关联关系或属于《上市公司收购管理办法》规定的一致行动人，其他股东之间未知其是否存在关联关系或属于《上市公司收购管理办法》规定的一致行动人。</w:t>
                </w:r>
              </w:p>
              <w:p w14:paraId="5DBC807D" w14:textId="4ADB3C66" w:rsidR="00395EFB" w:rsidRDefault="00395EFB" w:rsidP="00395EFB">
                <w:pPr>
                  <w:rPr>
                    <w:szCs w:val="21"/>
                  </w:rPr>
                </w:pPr>
              </w:p>
            </w:tc>
          </w:tr>
        </w:tbl>
        <w:p w14:paraId="33154BD6" w14:textId="5A9C9297" w:rsidR="00793F73" w:rsidRDefault="009671C2">
          <w:pPr>
            <w:ind w:rightChars="-662" w:right="-1390"/>
            <w:rPr>
              <w:bCs/>
              <w:color w:val="auto"/>
              <w:szCs w:val="21"/>
            </w:rPr>
          </w:pPr>
        </w:p>
      </w:sdtContent>
    </w:sdt>
    <w:bookmarkEnd w:id="5" w:displacedByCustomXml="prev"/>
    <w:p w14:paraId="364B72C0" w14:textId="1EF670FA" w:rsidR="00793F73" w:rsidRDefault="004C7E26">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sdtContent>
        <w:p w14:paraId="077DED92" w14:textId="6A9CB098" w:rsidR="000F748D" w:rsidRDefault="004C7E26" w:rsidP="000F748D">
          <w:r>
            <w:fldChar w:fldCharType="begin"/>
          </w:r>
          <w:r w:rsidR="000F748D">
            <w:instrText xml:space="preserve"> MACROBUTTON  SnrToggleCheckbox □适用 </w:instrText>
          </w:r>
          <w:r>
            <w:fldChar w:fldCharType="end"/>
          </w:r>
          <w:r>
            <w:fldChar w:fldCharType="begin"/>
          </w:r>
          <w:r w:rsidR="000F748D">
            <w:instrText xml:space="preserve"> MACROBUTTON  SnrToggleCheckbox √不适用 </w:instrText>
          </w:r>
          <w:r>
            <w:fldChar w:fldCharType="end"/>
          </w:r>
        </w:p>
      </w:sdtContent>
    </w:sdt>
    <w:bookmarkEnd w:id="7" w:displacedByCustomXml="prev"/>
    <w:p w14:paraId="49D32569" w14:textId="05EE0A0B" w:rsidR="00793F73" w:rsidRDefault="00793F73"/>
    <w:p w14:paraId="444EF8E6" w14:textId="3DC22AAF" w:rsidR="00793F73" w:rsidRDefault="004C7E26">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24AF5B89" w14:textId="77777777" w:rsidR="00793F73" w:rsidRDefault="004C7E26">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sdtContent>
            <w:p w14:paraId="76575149" w14:textId="5502762A" w:rsidR="00793F73" w:rsidRDefault="004C7E26">
              <w:pPr>
                <w:widowControl w:val="0"/>
                <w:jc w:val="both"/>
                <w:rPr>
                  <w:color w:val="auto"/>
                  <w:szCs w:val="21"/>
                </w:rPr>
              </w:pPr>
              <w:r>
                <w:rPr>
                  <w:color w:val="auto"/>
                  <w:szCs w:val="21"/>
                </w:rPr>
                <w:fldChar w:fldCharType="begin"/>
              </w:r>
              <w:r w:rsidR="00D93BE2">
                <w:rPr>
                  <w:color w:val="auto"/>
                  <w:szCs w:val="21"/>
                </w:rPr>
                <w:instrText xml:space="preserve"> MACROBUTTON  SnrToggleCheckbox √适用 </w:instrText>
              </w:r>
              <w:r>
                <w:rPr>
                  <w:color w:val="auto"/>
                  <w:szCs w:val="21"/>
                </w:rPr>
                <w:fldChar w:fldCharType="end"/>
              </w:r>
              <w:r>
                <w:rPr>
                  <w:color w:val="auto"/>
                  <w:szCs w:val="21"/>
                </w:rPr>
                <w:fldChar w:fldCharType="begin"/>
              </w:r>
              <w:r w:rsidR="00D93BE2">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168CBAA6" w14:textId="77777777" w:rsidR="00D93BE2" w:rsidRDefault="00D93BE2" w:rsidP="00D93BE2">
              <w:pPr>
                <w:autoSpaceDE w:val="0"/>
                <w:autoSpaceDN w:val="0"/>
                <w:adjustRightInd w:val="0"/>
                <w:jc w:val="both"/>
                <w:rPr>
                  <w:color w:val="auto"/>
                  <w:szCs w:val="21"/>
                </w:rPr>
              </w:pPr>
              <w:r>
                <w:rPr>
                  <w:rFonts w:hint="eastAsia"/>
                  <w:color w:val="auto"/>
                  <w:szCs w:val="21"/>
                </w:rPr>
                <w:t>资产负债表科目变动说明：</w:t>
              </w:r>
            </w:p>
            <w:tbl>
              <w:tblPr>
                <w:tblStyle w:val="16"/>
                <w:tblW w:w="0" w:type="auto"/>
                <w:tblInd w:w="-176" w:type="dxa"/>
                <w:tblLook w:val="04A0" w:firstRow="1" w:lastRow="0" w:firstColumn="1" w:lastColumn="0" w:noHBand="0" w:noVBand="1"/>
              </w:tblPr>
              <w:tblGrid>
                <w:gridCol w:w="1560"/>
                <w:gridCol w:w="1843"/>
                <w:gridCol w:w="1843"/>
                <w:gridCol w:w="992"/>
                <w:gridCol w:w="2460"/>
              </w:tblGrid>
              <w:tr w:rsidR="00D93BE2" w:rsidRPr="00D93BE2" w14:paraId="4CDC2D64" w14:textId="77777777" w:rsidTr="00DC5669">
                <w:tc>
                  <w:tcPr>
                    <w:tcW w:w="1560" w:type="dxa"/>
                  </w:tcPr>
                  <w:p w14:paraId="0BC35CDE" w14:textId="77777777" w:rsidR="00D93BE2" w:rsidRPr="00D93BE2" w:rsidRDefault="00D93BE2" w:rsidP="00D93BE2">
                    <w:pPr>
                      <w:autoSpaceDE w:val="0"/>
                      <w:autoSpaceDN w:val="0"/>
                      <w:adjustRightInd w:val="0"/>
                      <w:jc w:val="both"/>
                      <w:rPr>
                        <w:color w:val="auto"/>
                        <w:szCs w:val="21"/>
                      </w:rPr>
                    </w:pPr>
                    <w:r w:rsidRPr="00D93BE2">
                      <w:rPr>
                        <w:rFonts w:hint="eastAsia"/>
                        <w:color w:val="auto"/>
                        <w:szCs w:val="21"/>
                      </w:rPr>
                      <w:t>科目</w:t>
                    </w:r>
                  </w:p>
                </w:tc>
                <w:tc>
                  <w:tcPr>
                    <w:tcW w:w="1843" w:type="dxa"/>
                  </w:tcPr>
                  <w:p w14:paraId="60CE5B81" w14:textId="77777777" w:rsidR="00D93BE2" w:rsidRPr="00D93BE2" w:rsidRDefault="00D93BE2" w:rsidP="00D93BE2">
                    <w:pPr>
                      <w:autoSpaceDE w:val="0"/>
                      <w:autoSpaceDN w:val="0"/>
                      <w:adjustRightInd w:val="0"/>
                      <w:ind w:firstLineChars="300" w:firstLine="630"/>
                      <w:jc w:val="both"/>
                      <w:rPr>
                        <w:color w:val="auto"/>
                        <w:szCs w:val="21"/>
                      </w:rPr>
                    </w:pPr>
                    <w:r w:rsidRPr="00D93BE2">
                      <w:rPr>
                        <w:rFonts w:hint="eastAsia"/>
                        <w:color w:val="auto"/>
                        <w:szCs w:val="21"/>
                      </w:rPr>
                      <w:t>期末数</w:t>
                    </w:r>
                  </w:p>
                </w:tc>
                <w:tc>
                  <w:tcPr>
                    <w:tcW w:w="1843" w:type="dxa"/>
                  </w:tcPr>
                  <w:p w14:paraId="6799602B" w14:textId="77777777" w:rsidR="00D93BE2" w:rsidRPr="00D93BE2" w:rsidRDefault="00D93BE2" w:rsidP="00D93BE2">
                    <w:pPr>
                      <w:autoSpaceDE w:val="0"/>
                      <w:autoSpaceDN w:val="0"/>
                      <w:adjustRightInd w:val="0"/>
                      <w:ind w:firstLineChars="200" w:firstLine="420"/>
                      <w:jc w:val="both"/>
                      <w:rPr>
                        <w:color w:val="auto"/>
                        <w:szCs w:val="21"/>
                      </w:rPr>
                    </w:pPr>
                    <w:r w:rsidRPr="00D93BE2">
                      <w:rPr>
                        <w:rFonts w:hint="eastAsia"/>
                        <w:color w:val="auto"/>
                        <w:szCs w:val="21"/>
                      </w:rPr>
                      <w:t>期初数</w:t>
                    </w:r>
                  </w:p>
                </w:tc>
                <w:tc>
                  <w:tcPr>
                    <w:tcW w:w="992" w:type="dxa"/>
                  </w:tcPr>
                  <w:p w14:paraId="020B3894" w14:textId="77777777" w:rsidR="00D93BE2" w:rsidRPr="00D93BE2" w:rsidRDefault="00D93BE2" w:rsidP="00D93BE2">
                    <w:pPr>
                      <w:autoSpaceDE w:val="0"/>
                      <w:autoSpaceDN w:val="0"/>
                      <w:adjustRightInd w:val="0"/>
                      <w:jc w:val="both"/>
                      <w:rPr>
                        <w:color w:val="auto"/>
                        <w:szCs w:val="21"/>
                      </w:rPr>
                    </w:pPr>
                    <w:r w:rsidRPr="00D93BE2">
                      <w:rPr>
                        <w:rFonts w:hint="eastAsia"/>
                        <w:color w:val="auto"/>
                        <w:szCs w:val="21"/>
                      </w:rPr>
                      <w:t>增减幅度(%)</w:t>
                    </w:r>
                  </w:p>
                </w:tc>
                <w:tc>
                  <w:tcPr>
                    <w:tcW w:w="2460" w:type="dxa"/>
                  </w:tcPr>
                  <w:p w14:paraId="038628E9" w14:textId="77777777" w:rsidR="00D93BE2" w:rsidRPr="00D93BE2" w:rsidRDefault="00D93BE2" w:rsidP="00D93BE2">
                    <w:pPr>
                      <w:autoSpaceDE w:val="0"/>
                      <w:autoSpaceDN w:val="0"/>
                      <w:adjustRightInd w:val="0"/>
                      <w:ind w:firstLineChars="200" w:firstLine="420"/>
                      <w:jc w:val="both"/>
                      <w:rPr>
                        <w:color w:val="auto"/>
                        <w:szCs w:val="21"/>
                      </w:rPr>
                    </w:pPr>
                    <w:r w:rsidRPr="00D93BE2">
                      <w:rPr>
                        <w:rFonts w:hint="eastAsia"/>
                        <w:color w:val="auto"/>
                        <w:szCs w:val="21"/>
                      </w:rPr>
                      <w:t>原因</w:t>
                    </w:r>
                  </w:p>
                </w:tc>
              </w:tr>
              <w:tr w:rsidR="00D93BE2" w:rsidRPr="00D93BE2" w14:paraId="385CE368" w14:textId="77777777" w:rsidTr="00DC5669">
                <w:tc>
                  <w:tcPr>
                    <w:tcW w:w="1560" w:type="dxa"/>
                  </w:tcPr>
                  <w:p w14:paraId="35C62F62" w14:textId="1F8F3A29" w:rsidR="00D93BE2" w:rsidRPr="00D93BE2" w:rsidRDefault="00D93BE2" w:rsidP="00D93BE2">
                    <w:pPr>
                      <w:rPr>
                        <w:rFonts w:cs="宋体"/>
                        <w:sz w:val="18"/>
                        <w:szCs w:val="18"/>
                      </w:rPr>
                    </w:pPr>
                    <w:r w:rsidRPr="004E5380">
                      <w:t xml:space="preserve">  其他应收款</w:t>
                    </w:r>
                  </w:p>
                </w:tc>
                <w:tc>
                  <w:tcPr>
                    <w:tcW w:w="1843" w:type="dxa"/>
                  </w:tcPr>
                  <w:p w14:paraId="0F1499E5" w14:textId="39C028FA" w:rsidR="00D93BE2" w:rsidRPr="00D93BE2" w:rsidRDefault="00D93BE2" w:rsidP="00D93BE2">
                    <w:pPr>
                      <w:jc w:val="right"/>
                      <w:rPr>
                        <w:rFonts w:cs="宋体"/>
                        <w:sz w:val="22"/>
                        <w:szCs w:val="22"/>
                      </w:rPr>
                    </w:pPr>
                    <w:r w:rsidRPr="00701964">
                      <w:t>40,029,562.42</w:t>
                    </w:r>
                  </w:p>
                </w:tc>
                <w:tc>
                  <w:tcPr>
                    <w:tcW w:w="1843" w:type="dxa"/>
                  </w:tcPr>
                  <w:p w14:paraId="2460B11F" w14:textId="7FB4F415" w:rsidR="00D93BE2" w:rsidRPr="00D93BE2" w:rsidRDefault="00D93BE2" w:rsidP="00D93BE2">
                    <w:pPr>
                      <w:jc w:val="right"/>
                      <w:rPr>
                        <w:rFonts w:cs="宋体"/>
                        <w:sz w:val="22"/>
                        <w:szCs w:val="22"/>
                      </w:rPr>
                    </w:pPr>
                    <w:r w:rsidRPr="003010BF">
                      <w:t>28,010,031.72</w:t>
                    </w:r>
                  </w:p>
                </w:tc>
                <w:tc>
                  <w:tcPr>
                    <w:tcW w:w="992" w:type="dxa"/>
                  </w:tcPr>
                  <w:p w14:paraId="2C77BE51" w14:textId="774808E9" w:rsidR="00D93BE2" w:rsidRPr="00D93BE2" w:rsidRDefault="00D93BE2" w:rsidP="00D93BE2">
                    <w:pPr>
                      <w:jc w:val="right"/>
                      <w:rPr>
                        <w:rFonts w:cs="宋体"/>
                        <w:sz w:val="22"/>
                        <w:szCs w:val="22"/>
                      </w:rPr>
                    </w:pPr>
                    <w:r>
                      <w:t>42.91</w:t>
                    </w:r>
                  </w:p>
                </w:tc>
                <w:tc>
                  <w:tcPr>
                    <w:tcW w:w="2460" w:type="dxa"/>
                  </w:tcPr>
                  <w:p w14:paraId="08CCEAEB" w14:textId="71CEE6EE" w:rsidR="00D93BE2" w:rsidRPr="00D93BE2" w:rsidRDefault="004B2CBA" w:rsidP="00D93BE2">
                    <w:pPr>
                      <w:rPr>
                        <w:rFonts w:cs="宋体"/>
                        <w:sz w:val="22"/>
                        <w:szCs w:val="22"/>
                      </w:rPr>
                    </w:pPr>
                    <w:r>
                      <w:rPr>
                        <w:rFonts w:hint="eastAsia"/>
                      </w:rPr>
                      <w:t>主要系应收暂付款中应收</w:t>
                    </w:r>
                    <w:r w:rsidR="00D93BE2" w:rsidRPr="00042DDE">
                      <w:rPr>
                        <w:rFonts w:hint="eastAsia"/>
                      </w:rPr>
                      <w:t>污水费增加所致。</w:t>
                    </w:r>
                  </w:p>
                </w:tc>
              </w:tr>
              <w:tr w:rsidR="00D93BE2" w:rsidRPr="00D93BE2" w14:paraId="11DCE5FB" w14:textId="77777777" w:rsidTr="00DC5669">
                <w:tc>
                  <w:tcPr>
                    <w:tcW w:w="1560" w:type="dxa"/>
                  </w:tcPr>
                  <w:p w14:paraId="5E8CE2CC" w14:textId="0A6677E0" w:rsidR="00D93BE2" w:rsidRPr="00D93BE2" w:rsidRDefault="00D93BE2" w:rsidP="00D93BE2">
                    <w:pPr>
                      <w:rPr>
                        <w:rFonts w:cs="宋体"/>
                        <w:sz w:val="18"/>
                        <w:szCs w:val="18"/>
                      </w:rPr>
                    </w:pPr>
                    <w:r w:rsidRPr="004E5380">
                      <w:t xml:space="preserve">  使用权资产</w:t>
                    </w:r>
                  </w:p>
                </w:tc>
                <w:tc>
                  <w:tcPr>
                    <w:tcW w:w="1843" w:type="dxa"/>
                  </w:tcPr>
                  <w:p w14:paraId="5DE59A07" w14:textId="3F60BAE2" w:rsidR="00D93BE2" w:rsidRPr="00D93BE2" w:rsidRDefault="00D93BE2" w:rsidP="00D93BE2">
                    <w:pPr>
                      <w:jc w:val="right"/>
                      <w:rPr>
                        <w:rFonts w:cs="宋体"/>
                        <w:sz w:val="22"/>
                        <w:szCs w:val="22"/>
                      </w:rPr>
                    </w:pPr>
                    <w:r w:rsidRPr="00701964">
                      <w:t>5,313,614.93</w:t>
                    </w:r>
                  </w:p>
                </w:tc>
                <w:tc>
                  <w:tcPr>
                    <w:tcW w:w="1843" w:type="dxa"/>
                  </w:tcPr>
                  <w:p w14:paraId="4C52EA4A" w14:textId="12E4C0D5" w:rsidR="00D93BE2" w:rsidRPr="00D93BE2" w:rsidRDefault="00D93BE2" w:rsidP="00D93BE2">
                    <w:pPr>
                      <w:jc w:val="right"/>
                      <w:rPr>
                        <w:rFonts w:cs="宋体"/>
                        <w:sz w:val="22"/>
                        <w:szCs w:val="22"/>
                      </w:rPr>
                    </w:pPr>
                  </w:p>
                </w:tc>
                <w:tc>
                  <w:tcPr>
                    <w:tcW w:w="992" w:type="dxa"/>
                  </w:tcPr>
                  <w:p w14:paraId="23F2FA5E" w14:textId="4C48F88B" w:rsidR="00D93BE2" w:rsidRPr="00D93BE2" w:rsidRDefault="00D93BE2" w:rsidP="00D93BE2">
                    <w:pPr>
                      <w:jc w:val="right"/>
                      <w:rPr>
                        <w:rFonts w:cs="宋体"/>
                        <w:sz w:val="22"/>
                        <w:szCs w:val="22"/>
                      </w:rPr>
                    </w:pPr>
                  </w:p>
                </w:tc>
                <w:tc>
                  <w:tcPr>
                    <w:tcW w:w="2460" w:type="dxa"/>
                  </w:tcPr>
                  <w:p w14:paraId="3B7BA7B0" w14:textId="5A9BD4CD" w:rsidR="00D93BE2" w:rsidRPr="00D93BE2" w:rsidRDefault="00D93BE2" w:rsidP="00D93BE2">
                    <w:pPr>
                      <w:rPr>
                        <w:rFonts w:cs="宋体"/>
                        <w:sz w:val="22"/>
                        <w:szCs w:val="22"/>
                      </w:rPr>
                    </w:pPr>
                    <w:r w:rsidRPr="00042DDE">
                      <w:rPr>
                        <w:rFonts w:hint="eastAsia"/>
                      </w:rPr>
                      <w:t>主要系本期执行新租赁准则确认使用权资产所致；</w:t>
                    </w:r>
                  </w:p>
                </w:tc>
              </w:tr>
              <w:tr w:rsidR="00D93BE2" w:rsidRPr="00D93BE2" w14:paraId="04F61228" w14:textId="77777777" w:rsidTr="00DC5669">
                <w:tc>
                  <w:tcPr>
                    <w:tcW w:w="1560" w:type="dxa"/>
                  </w:tcPr>
                  <w:p w14:paraId="626F75E5" w14:textId="7131ED93" w:rsidR="00D93BE2" w:rsidRPr="00D93BE2" w:rsidRDefault="00D93BE2" w:rsidP="00D93BE2">
                    <w:pPr>
                      <w:rPr>
                        <w:rFonts w:cs="宋体"/>
                        <w:sz w:val="18"/>
                        <w:szCs w:val="18"/>
                      </w:rPr>
                    </w:pPr>
                    <w:r w:rsidRPr="004E5380">
                      <w:t xml:space="preserve">  预收款项</w:t>
                    </w:r>
                  </w:p>
                </w:tc>
                <w:tc>
                  <w:tcPr>
                    <w:tcW w:w="1843" w:type="dxa"/>
                  </w:tcPr>
                  <w:p w14:paraId="690AB65E" w14:textId="5D7A8A01" w:rsidR="00D93BE2" w:rsidRPr="00D93BE2" w:rsidRDefault="00D93BE2" w:rsidP="00D93BE2">
                    <w:pPr>
                      <w:jc w:val="right"/>
                      <w:rPr>
                        <w:rFonts w:cs="宋体"/>
                        <w:sz w:val="22"/>
                        <w:szCs w:val="22"/>
                      </w:rPr>
                    </w:pPr>
                    <w:r w:rsidRPr="00701964">
                      <w:t>605,601.57</w:t>
                    </w:r>
                  </w:p>
                </w:tc>
                <w:tc>
                  <w:tcPr>
                    <w:tcW w:w="1843" w:type="dxa"/>
                  </w:tcPr>
                  <w:p w14:paraId="5B032EBB" w14:textId="32CB9533" w:rsidR="00D93BE2" w:rsidRPr="00D93BE2" w:rsidRDefault="00D93BE2" w:rsidP="00D93BE2">
                    <w:pPr>
                      <w:jc w:val="right"/>
                      <w:rPr>
                        <w:rFonts w:cs="宋体"/>
                        <w:sz w:val="22"/>
                        <w:szCs w:val="22"/>
                      </w:rPr>
                    </w:pPr>
                    <w:r w:rsidRPr="003010BF">
                      <w:t>2,235,341.30</w:t>
                    </w:r>
                  </w:p>
                </w:tc>
                <w:tc>
                  <w:tcPr>
                    <w:tcW w:w="992" w:type="dxa"/>
                  </w:tcPr>
                  <w:p w14:paraId="24249C12" w14:textId="3258B252" w:rsidR="00D93BE2" w:rsidRPr="00D93BE2" w:rsidRDefault="00D93BE2" w:rsidP="00D93BE2">
                    <w:pPr>
                      <w:jc w:val="right"/>
                      <w:rPr>
                        <w:rFonts w:cs="宋体"/>
                        <w:sz w:val="22"/>
                        <w:szCs w:val="22"/>
                      </w:rPr>
                    </w:pPr>
                    <w:r>
                      <w:t>-72.91</w:t>
                    </w:r>
                  </w:p>
                </w:tc>
                <w:tc>
                  <w:tcPr>
                    <w:tcW w:w="2460" w:type="dxa"/>
                  </w:tcPr>
                  <w:p w14:paraId="2B8413BD" w14:textId="522216EF" w:rsidR="00D93BE2" w:rsidRPr="00D93BE2" w:rsidRDefault="00D93BE2" w:rsidP="00D93BE2">
                    <w:pPr>
                      <w:rPr>
                        <w:rFonts w:cs="宋体"/>
                        <w:sz w:val="22"/>
                        <w:szCs w:val="22"/>
                      </w:rPr>
                    </w:pPr>
                    <w:r w:rsidRPr="00042DDE">
                      <w:rPr>
                        <w:rFonts w:hint="eastAsia"/>
                      </w:rPr>
                      <w:t>主要系本期子公司确认租金收入所致；</w:t>
                    </w:r>
                  </w:p>
                </w:tc>
              </w:tr>
              <w:tr w:rsidR="00D93BE2" w:rsidRPr="00D93BE2" w14:paraId="1509BD2C" w14:textId="77777777" w:rsidTr="00DC5669">
                <w:tc>
                  <w:tcPr>
                    <w:tcW w:w="1560" w:type="dxa"/>
                  </w:tcPr>
                  <w:p w14:paraId="6F23297F" w14:textId="3587406C" w:rsidR="00D93BE2" w:rsidRPr="00D93BE2" w:rsidRDefault="00D93BE2" w:rsidP="00D93BE2">
                    <w:pPr>
                      <w:rPr>
                        <w:rFonts w:cs="宋体"/>
                        <w:sz w:val="18"/>
                        <w:szCs w:val="18"/>
                      </w:rPr>
                    </w:pPr>
                    <w:r w:rsidRPr="004E5380">
                      <w:t>应付职工薪酬</w:t>
                    </w:r>
                  </w:p>
                </w:tc>
                <w:tc>
                  <w:tcPr>
                    <w:tcW w:w="1843" w:type="dxa"/>
                  </w:tcPr>
                  <w:p w14:paraId="32FBEA58" w14:textId="51EC5AEE" w:rsidR="00D93BE2" w:rsidRPr="00D93BE2" w:rsidRDefault="00D93BE2" w:rsidP="00D93BE2">
                    <w:pPr>
                      <w:jc w:val="right"/>
                      <w:rPr>
                        <w:rFonts w:cs="宋体"/>
                        <w:sz w:val="22"/>
                        <w:szCs w:val="22"/>
                      </w:rPr>
                    </w:pPr>
                    <w:r w:rsidRPr="00701964">
                      <w:t>22,787,111.71</w:t>
                    </w:r>
                  </w:p>
                </w:tc>
                <w:tc>
                  <w:tcPr>
                    <w:tcW w:w="1843" w:type="dxa"/>
                  </w:tcPr>
                  <w:p w14:paraId="0559F987" w14:textId="260A3D02" w:rsidR="00D93BE2" w:rsidRPr="00D93BE2" w:rsidRDefault="00D93BE2" w:rsidP="00D93BE2">
                    <w:pPr>
                      <w:jc w:val="right"/>
                      <w:rPr>
                        <w:rFonts w:cs="宋体"/>
                        <w:sz w:val="22"/>
                        <w:szCs w:val="22"/>
                      </w:rPr>
                    </w:pPr>
                    <w:r w:rsidRPr="003010BF">
                      <w:t>42,772,460.42</w:t>
                    </w:r>
                  </w:p>
                </w:tc>
                <w:tc>
                  <w:tcPr>
                    <w:tcW w:w="992" w:type="dxa"/>
                  </w:tcPr>
                  <w:p w14:paraId="67C6756D" w14:textId="47F5713D" w:rsidR="00D93BE2" w:rsidRPr="00D93BE2" w:rsidRDefault="00D93BE2" w:rsidP="00D93BE2">
                    <w:pPr>
                      <w:jc w:val="right"/>
                      <w:rPr>
                        <w:rFonts w:cs="宋体"/>
                        <w:sz w:val="22"/>
                        <w:szCs w:val="22"/>
                      </w:rPr>
                    </w:pPr>
                    <w:r>
                      <w:t>-46.72</w:t>
                    </w:r>
                  </w:p>
                </w:tc>
                <w:tc>
                  <w:tcPr>
                    <w:tcW w:w="2460" w:type="dxa"/>
                  </w:tcPr>
                  <w:p w14:paraId="4393B814" w14:textId="47CBFF83" w:rsidR="00D93BE2" w:rsidRPr="00D93BE2" w:rsidRDefault="00D93BE2" w:rsidP="00D93BE2">
                    <w:pPr>
                      <w:rPr>
                        <w:rFonts w:cs="宋体"/>
                        <w:sz w:val="22"/>
                        <w:szCs w:val="22"/>
                      </w:rPr>
                    </w:pPr>
                    <w:r w:rsidRPr="00042DDE">
                      <w:rPr>
                        <w:rFonts w:hint="eastAsia"/>
                      </w:rPr>
                      <w:t>主要系本期公司支付绩效考核奖所致；</w:t>
                    </w:r>
                  </w:p>
                </w:tc>
              </w:tr>
              <w:tr w:rsidR="00D93BE2" w:rsidRPr="00D93BE2" w14:paraId="08BF1CC1" w14:textId="77777777" w:rsidTr="00DC5669">
                <w:tc>
                  <w:tcPr>
                    <w:tcW w:w="1560" w:type="dxa"/>
                  </w:tcPr>
                  <w:p w14:paraId="31AAF5A9" w14:textId="338E1FA2" w:rsidR="00D93BE2" w:rsidRPr="00D93BE2" w:rsidRDefault="00D93BE2" w:rsidP="00D93BE2">
                    <w:pPr>
                      <w:rPr>
                        <w:rFonts w:cs="宋体"/>
                        <w:sz w:val="18"/>
                        <w:szCs w:val="18"/>
                      </w:rPr>
                    </w:pPr>
                    <w:r w:rsidRPr="004E5380">
                      <w:t xml:space="preserve">  一年内到期的非流动负债</w:t>
                    </w:r>
                  </w:p>
                </w:tc>
                <w:tc>
                  <w:tcPr>
                    <w:tcW w:w="1843" w:type="dxa"/>
                  </w:tcPr>
                  <w:p w14:paraId="069F2279" w14:textId="515E4DD5" w:rsidR="00D93BE2" w:rsidRPr="00D93BE2" w:rsidRDefault="00D93BE2" w:rsidP="00D93BE2">
                    <w:pPr>
                      <w:jc w:val="right"/>
                      <w:rPr>
                        <w:rFonts w:cs="宋体"/>
                        <w:sz w:val="22"/>
                        <w:szCs w:val="22"/>
                      </w:rPr>
                    </w:pPr>
                    <w:r w:rsidRPr="00701964">
                      <w:t>73,866,302.14</w:t>
                    </w:r>
                  </w:p>
                </w:tc>
                <w:tc>
                  <w:tcPr>
                    <w:tcW w:w="1843" w:type="dxa"/>
                  </w:tcPr>
                  <w:p w14:paraId="21FA39C6" w14:textId="149CBA77" w:rsidR="00D93BE2" w:rsidRPr="00D93BE2" w:rsidRDefault="00D93BE2" w:rsidP="00D93BE2">
                    <w:pPr>
                      <w:jc w:val="right"/>
                      <w:rPr>
                        <w:rFonts w:cs="宋体"/>
                        <w:sz w:val="22"/>
                        <w:szCs w:val="22"/>
                      </w:rPr>
                    </w:pPr>
                    <w:r w:rsidRPr="003010BF">
                      <w:t>30,810,293.81</w:t>
                    </w:r>
                  </w:p>
                </w:tc>
                <w:tc>
                  <w:tcPr>
                    <w:tcW w:w="992" w:type="dxa"/>
                  </w:tcPr>
                  <w:p w14:paraId="17873527" w14:textId="24F51031" w:rsidR="00D93BE2" w:rsidRPr="00D93BE2" w:rsidRDefault="00D93BE2" w:rsidP="00D93BE2">
                    <w:pPr>
                      <w:jc w:val="right"/>
                      <w:rPr>
                        <w:rFonts w:cs="宋体"/>
                        <w:sz w:val="22"/>
                        <w:szCs w:val="22"/>
                      </w:rPr>
                    </w:pPr>
                    <w:r>
                      <w:t>139.75</w:t>
                    </w:r>
                  </w:p>
                </w:tc>
                <w:tc>
                  <w:tcPr>
                    <w:tcW w:w="2460" w:type="dxa"/>
                  </w:tcPr>
                  <w:p w14:paraId="390ED2F0" w14:textId="0629A19D" w:rsidR="00D93BE2" w:rsidRPr="00D93BE2" w:rsidRDefault="00D93BE2" w:rsidP="00D93BE2">
                    <w:pPr>
                      <w:rPr>
                        <w:rFonts w:cs="宋体"/>
                        <w:sz w:val="22"/>
                        <w:szCs w:val="22"/>
                      </w:rPr>
                    </w:pPr>
                    <w:r w:rsidRPr="00042DDE">
                      <w:rPr>
                        <w:rFonts w:hint="eastAsia"/>
                      </w:rPr>
                      <w:t>主要系本期一年内到期的长期借款增加所致；</w:t>
                    </w:r>
                  </w:p>
                </w:tc>
              </w:tr>
              <w:tr w:rsidR="00D93BE2" w:rsidRPr="00D93BE2" w14:paraId="7C1A86A6" w14:textId="77777777" w:rsidTr="00DC5669">
                <w:tc>
                  <w:tcPr>
                    <w:tcW w:w="1560" w:type="dxa"/>
                  </w:tcPr>
                  <w:p w14:paraId="26BECA3E" w14:textId="02F72DD0" w:rsidR="00D93BE2" w:rsidRPr="00D93BE2" w:rsidRDefault="00D93BE2" w:rsidP="00D93BE2">
                    <w:pPr>
                      <w:rPr>
                        <w:rFonts w:cs="宋体"/>
                        <w:sz w:val="18"/>
                        <w:szCs w:val="18"/>
                      </w:rPr>
                    </w:pPr>
                    <w:r w:rsidRPr="004E5380">
                      <w:t xml:space="preserve">  租赁负债</w:t>
                    </w:r>
                  </w:p>
                </w:tc>
                <w:tc>
                  <w:tcPr>
                    <w:tcW w:w="1843" w:type="dxa"/>
                  </w:tcPr>
                  <w:p w14:paraId="006173DC" w14:textId="2BD47521" w:rsidR="00D93BE2" w:rsidRPr="00D93BE2" w:rsidRDefault="00D93BE2" w:rsidP="00D93BE2">
                    <w:pPr>
                      <w:jc w:val="right"/>
                      <w:rPr>
                        <w:rFonts w:cs="宋体"/>
                        <w:sz w:val="22"/>
                        <w:szCs w:val="22"/>
                      </w:rPr>
                    </w:pPr>
                    <w:r w:rsidRPr="00701964">
                      <w:t>5,844,361.21</w:t>
                    </w:r>
                  </w:p>
                </w:tc>
                <w:tc>
                  <w:tcPr>
                    <w:tcW w:w="1843" w:type="dxa"/>
                  </w:tcPr>
                  <w:p w14:paraId="35A66F67" w14:textId="2237ECD4" w:rsidR="00D93BE2" w:rsidRPr="00D93BE2" w:rsidRDefault="00D93BE2" w:rsidP="00D93BE2">
                    <w:pPr>
                      <w:jc w:val="right"/>
                      <w:rPr>
                        <w:rFonts w:cs="宋体"/>
                        <w:sz w:val="22"/>
                        <w:szCs w:val="22"/>
                      </w:rPr>
                    </w:pPr>
                  </w:p>
                </w:tc>
                <w:tc>
                  <w:tcPr>
                    <w:tcW w:w="992" w:type="dxa"/>
                  </w:tcPr>
                  <w:p w14:paraId="4D0C89E7" w14:textId="6B08C63B" w:rsidR="00D93BE2" w:rsidRPr="00D93BE2" w:rsidRDefault="00D93BE2" w:rsidP="00D93BE2">
                    <w:pPr>
                      <w:jc w:val="right"/>
                      <w:rPr>
                        <w:rFonts w:cs="宋体"/>
                        <w:sz w:val="22"/>
                        <w:szCs w:val="22"/>
                      </w:rPr>
                    </w:pPr>
                  </w:p>
                </w:tc>
                <w:tc>
                  <w:tcPr>
                    <w:tcW w:w="2460" w:type="dxa"/>
                  </w:tcPr>
                  <w:p w14:paraId="75132FB7" w14:textId="0B1B5B20" w:rsidR="00D93BE2" w:rsidRPr="00D93BE2" w:rsidRDefault="00D93BE2" w:rsidP="00D93BE2">
                    <w:pPr>
                      <w:rPr>
                        <w:rFonts w:cs="宋体"/>
                        <w:sz w:val="22"/>
                        <w:szCs w:val="22"/>
                      </w:rPr>
                    </w:pPr>
                    <w:r w:rsidRPr="00042DDE">
                      <w:rPr>
                        <w:rFonts w:hint="eastAsia"/>
                      </w:rPr>
                      <w:t>主要系本期执行新租赁准则确认租赁负债所致；</w:t>
                    </w:r>
                  </w:p>
                </w:tc>
              </w:tr>
            </w:tbl>
            <w:p w14:paraId="79D4F6E8" w14:textId="77777777" w:rsidR="00DC5669" w:rsidRDefault="00DC5669">
              <w:pPr>
                <w:autoSpaceDE w:val="0"/>
                <w:autoSpaceDN w:val="0"/>
                <w:adjustRightInd w:val="0"/>
                <w:jc w:val="both"/>
                <w:rPr>
                  <w:color w:val="auto"/>
                  <w:szCs w:val="21"/>
                </w:rPr>
              </w:pPr>
            </w:p>
            <w:p w14:paraId="72E2C614"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利润表项目变动情况说明：</w:t>
              </w:r>
            </w:p>
            <w:p w14:paraId="00D5D26C" w14:textId="77777777" w:rsidR="00DC5669" w:rsidRPr="00DC5669" w:rsidRDefault="00DC5669" w:rsidP="00DC5669">
              <w:pPr>
                <w:autoSpaceDE w:val="0"/>
                <w:autoSpaceDN w:val="0"/>
                <w:adjustRightInd w:val="0"/>
                <w:jc w:val="both"/>
                <w:rPr>
                  <w:color w:val="auto"/>
                  <w:szCs w:val="21"/>
                </w:rPr>
              </w:pPr>
            </w:p>
            <w:tbl>
              <w:tblPr>
                <w:tblStyle w:val="af9"/>
                <w:tblW w:w="0" w:type="auto"/>
                <w:tblInd w:w="-176" w:type="dxa"/>
                <w:tblLook w:val="04A0" w:firstRow="1" w:lastRow="0" w:firstColumn="1" w:lastColumn="0" w:noHBand="0" w:noVBand="1"/>
              </w:tblPr>
              <w:tblGrid>
                <w:gridCol w:w="1710"/>
                <w:gridCol w:w="1662"/>
                <w:gridCol w:w="1662"/>
                <w:gridCol w:w="1137"/>
                <w:gridCol w:w="2527"/>
              </w:tblGrid>
              <w:tr w:rsidR="00DC5669" w:rsidRPr="00DC5669" w14:paraId="7E5D94B0" w14:textId="77777777" w:rsidTr="00DC5669">
                <w:tc>
                  <w:tcPr>
                    <w:tcW w:w="1710" w:type="dxa"/>
                  </w:tcPr>
                  <w:p w14:paraId="775DF564" w14:textId="77777777" w:rsidR="00DC5669" w:rsidRPr="00DC5669" w:rsidRDefault="00DC5669" w:rsidP="004F2569">
                    <w:pPr>
                      <w:autoSpaceDE w:val="0"/>
                      <w:autoSpaceDN w:val="0"/>
                      <w:adjustRightInd w:val="0"/>
                      <w:ind w:firstLineChars="200" w:firstLine="420"/>
                      <w:rPr>
                        <w:szCs w:val="21"/>
                      </w:rPr>
                    </w:pPr>
                    <w:r w:rsidRPr="00DC5669">
                      <w:rPr>
                        <w:rFonts w:hint="eastAsia"/>
                        <w:szCs w:val="21"/>
                      </w:rPr>
                      <w:t>项目</w:t>
                    </w:r>
                  </w:p>
                </w:tc>
                <w:tc>
                  <w:tcPr>
                    <w:tcW w:w="1662" w:type="dxa"/>
                  </w:tcPr>
                  <w:p w14:paraId="6A9BE76D" w14:textId="77777777" w:rsidR="00DC5669" w:rsidRPr="00DC5669" w:rsidRDefault="00DC5669" w:rsidP="00DC5669">
                    <w:pPr>
                      <w:autoSpaceDE w:val="0"/>
                      <w:autoSpaceDN w:val="0"/>
                      <w:adjustRightInd w:val="0"/>
                      <w:rPr>
                        <w:szCs w:val="21"/>
                      </w:rPr>
                    </w:pPr>
                    <w:r w:rsidRPr="00DC5669">
                      <w:rPr>
                        <w:rFonts w:hint="eastAsia"/>
                        <w:szCs w:val="21"/>
                      </w:rPr>
                      <w:t>本期数</w:t>
                    </w:r>
                  </w:p>
                </w:tc>
                <w:tc>
                  <w:tcPr>
                    <w:tcW w:w="1662" w:type="dxa"/>
                  </w:tcPr>
                  <w:p w14:paraId="7A0A223A" w14:textId="77777777" w:rsidR="00DC5669" w:rsidRPr="00DC5669" w:rsidRDefault="00DC5669" w:rsidP="00DC5669">
                    <w:pPr>
                      <w:autoSpaceDE w:val="0"/>
                      <w:autoSpaceDN w:val="0"/>
                      <w:adjustRightInd w:val="0"/>
                      <w:rPr>
                        <w:szCs w:val="21"/>
                      </w:rPr>
                    </w:pPr>
                    <w:r w:rsidRPr="00DC5669">
                      <w:rPr>
                        <w:rFonts w:hint="eastAsia"/>
                        <w:szCs w:val="21"/>
                      </w:rPr>
                      <w:t>上年同期数</w:t>
                    </w:r>
                  </w:p>
                </w:tc>
                <w:tc>
                  <w:tcPr>
                    <w:tcW w:w="1137" w:type="dxa"/>
                  </w:tcPr>
                  <w:p w14:paraId="71CFFEE8" w14:textId="77777777" w:rsidR="00DC5669" w:rsidRPr="00DC5669" w:rsidRDefault="00DC5669" w:rsidP="00DC5669">
                    <w:pPr>
                      <w:autoSpaceDE w:val="0"/>
                      <w:autoSpaceDN w:val="0"/>
                      <w:adjustRightInd w:val="0"/>
                      <w:rPr>
                        <w:szCs w:val="21"/>
                      </w:rPr>
                    </w:pPr>
                    <w:r w:rsidRPr="00DC5669">
                      <w:rPr>
                        <w:rFonts w:hint="eastAsia"/>
                        <w:szCs w:val="21"/>
                      </w:rPr>
                      <w:t xml:space="preserve">增减变动(%) </w:t>
                    </w:r>
                  </w:p>
                </w:tc>
                <w:tc>
                  <w:tcPr>
                    <w:tcW w:w="2527" w:type="dxa"/>
                  </w:tcPr>
                  <w:p w14:paraId="53730397" w14:textId="77777777" w:rsidR="00DC5669" w:rsidRPr="00DC5669" w:rsidRDefault="00DC5669" w:rsidP="00DC5669">
                    <w:pPr>
                      <w:autoSpaceDE w:val="0"/>
                      <w:autoSpaceDN w:val="0"/>
                      <w:adjustRightInd w:val="0"/>
                      <w:rPr>
                        <w:szCs w:val="21"/>
                      </w:rPr>
                    </w:pPr>
                    <w:r w:rsidRPr="00DC5669">
                      <w:rPr>
                        <w:rFonts w:hint="eastAsia"/>
                        <w:szCs w:val="21"/>
                      </w:rPr>
                      <w:t>原因</w:t>
                    </w:r>
                  </w:p>
                </w:tc>
              </w:tr>
              <w:tr w:rsidR="00DC5669" w:rsidRPr="00DC5669" w14:paraId="5B50978B" w14:textId="77777777" w:rsidTr="00DC5669">
                <w:tc>
                  <w:tcPr>
                    <w:tcW w:w="1710" w:type="dxa"/>
                    <w:vAlign w:val="center"/>
                  </w:tcPr>
                  <w:p w14:paraId="671E2629" w14:textId="77777777" w:rsidR="00DC5669" w:rsidRPr="00DC5669" w:rsidRDefault="00DC5669" w:rsidP="00DC5669">
                    <w:pPr>
                      <w:autoSpaceDE w:val="0"/>
                      <w:autoSpaceDN w:val="0"/>
                      <w:adjustRightInd w:val="0"/>
                      <w:jc w:val="right"/>
                      <w:rPr>
                        <w:szCs w:val="21"/>
                      </w:rPr>
                    </w:pPr>
                    <w:r>
                      <w:t>研发费用</w:t>
                    </w:r>
                  </w:p>
                </w:tc>
                <w:tc>
                  <w:tcPr>
                    <w:tcW w:w="1662" w:type="dxa"/>
                  </w:tcPr>
                  <w:p w14:paraId="0AAAE769" w14:textId="78606257" w:rsidR="00DC5669" w:rsidRPr="00DC5669" w:rsidRDefault="00DC5669" w:rsidP="00DC5669">
                    <w:pPr>
                      <w:autoSpaceDE w:val="0"/>
                      <w:autoSpaceDN w:val="0"/>
                      <w:adjustRightInd w:val="0"/>
                      <w:jc w:val="right"/>
                      <w:rPr>
                        <w:szCs w:val="21"/>
                      </w:rPr>
                    </w:pPr>
                    <w:r w:rsidRPr="00DF614A">
                      <w:t>2,405,007.13</w:t>
                    </w:r>
                  </w:p>
                </w:tc>
                <w:tc>
                  <w:tcPr>
                    <w:tcW w:w="1662" w:type="dxa"/>
                  </w:tcPr>
                  <w:p w14:paraId="597C6BED" w14:textId="1A62D4EF" w:rsidR="00DC5669" w:rsidRPr="00DC5669" w:rsidRDefault="00DC5669" w:rsidP="00DC5669">
                    <w:pPr>
                      <w:autoSpaceDE w:val="0"/>
                      <w:autoSpaceDN w:val="0"/>
                      <w:adjustRightInd w:val="0"/>
                      <w:jc w:val="right"/>
                      <w:rPr>
                        <w:szCs w:val="21"/>
                      </w:rPr>
                    </w:pPr>
                    <w:r w:rsidRPr="000550A3">
                      <w:t>1,630,372.88</w:t>
                    </w:r>
                  </w:p>
                </w:tc>
                <w:tc>
                  <w:tcPr>
                    <w:tcW w:w="1137" w:type="dxa"/>
                  </w:tcPr>
                  <w:p w14:paraId="15455990" w14:textId="20B168BD" w:rsidR="00DC5669" w:rsidRPr="00DC5669" w:rsidRDefault="00DC5669" w:rsidP="00DC5669">
                    <w:pPr>
                      <w:autoSpaceDE w:val="0"/>
                      <w:autoSpaceDN w:val="0"/>
                      <w:adjustRightInd w:val="0"/>
                      <w:jc w:val="right"/>
                      <w:rPr>
                        <w:szCs w:val="21"/>
                      </w:rPr>
                    </w:pPr>
                    <w:r>
                      <w:t>47.51</w:t>
                    </w:r>
                  </w:p>
                </w:tc>
                <w:tc>
                  <w:tcPr>
                    <w:tcW w:w="2527" w:type="dxa"/>
                  </w:tcPr>
                  <w:p w14:paraId="2089A376" w14:textId="0235A2D4" w:rsidR="00DC5669" w:rsidRPr="00DC5669" w:rsidRDefault="00DC5669" w:rsidP="00632B0E">
                    <w:pPr>
                      <w:autoSpaceDE w:val="0"/>
                      <w:autoSpaceDN w:val="0"/>
                      <w:adjustRightInd w:val="0"/>
                      <w:rPr>
                        <w:szCs w:val="21"/>
                      </w:rPr>
                    </w:pPr>
                    <w:r w:rsidRPr="009F4A15">
                      <w:t>主要系本期公司研发投入增加所致；</w:t>
                    </w:r>
                  </w:p>
                </w:tc>
              </w:tr>
              <w:tr w:rsidR="00DC5669" w:rsidRPr="00DC5669" w14:paraId="540F7E22" w14:textId="77777777" w:rsidTr="00DC5669">
                <w:tc>
                  <w:tcPr>
                    <w:tcW w:w="1710" w:type="dxa"/>
                    <w:vAlign w:val="center"/>
                  </w:tcPr>
                  <w:p w14:paraId="3DD299BF" w14:textId="1DC1DE8B" w:rsidR="00DC5669" w:rsidRPr="00DC5669" w:rsidRDefault="00DC5669" w:rsidP="00DC5669">
                    <w:pPr>
                      <w:autoSpaceDE w:val="0"/>
                      <w:autoSpaceDN w:val="0"/>
                      <w:adjustRightInd w:val="0"/>
                      <w:jc w:val="right"/>
                      <w:rPr>
                        <w:szCs w:val="21"/>
                      </w:rPr>
                    </w:pPr>
                    <w:r>
                      <w:t>投资收益</w:t>
                    </w:r>
                  </w:p>
                </w:tc>
                <w:tc>
                  <w:tcPr>
                    <w:tcW w:w="1662" w:type="dxa"/>
                  </w:tcPr>
                  <w:p w14:paraId="5360FD97" w14:textId="0941A597" w:rsidR="00DC5669" w:rsidRPr="00DC5669" w:rsidRDefault="00DC5669" w:rsidP="00DC5669">
                    <w:pPr>
                      <w:autoSpaceDE w:val="0"/>
                      <w:autoSpaceDN w:val="0"/>
                      <w:adjustRightInd w:val="0"/>
                      <w:jc w:val="right"/>
                      <w:rPr>
                        <w:szCs w:val="21"/>
                      </w:rPr>
                    </w:pPr>
                    <w:r w:rsidRPr="00DF614A">
                      <w:t>5,830,086.98</w:t>
                    </w:r>
                  </w:p>
                </w:tc>
                <w:tc>
                  <w:tcPr>
                    <w:tcW w:w="1662" w:type="dxa"/>
                  </w:tcPr>
                  <w:p w14:paraId="4AED7574" w14:textId="09755A11" w:rsidR="00DC5669" w:rsidRPr="00DC5669" w:rsidRDefault="00DC5669" w:rsidP="00DC5669">
                    <w:pPr>
                      <w:autoSpaceDE w:val="0"/>
                      <w:autoSpaceDN w:val="0"/>
                      <w:adjustRightInd w:val="0"/>
                      <w:jc w:val="right"/>
                      <w:rPr>
                        <w:szCs w:val="21"/>
                      </w:rPr>
                    </w:pPr>
                    <w:r w:rsidRPr="000550A3">
                      <w:t>-4,192,597.20</w:t>
                    </w:r>
                  </w:p>
                </w:tc>
                <w:tc>
                  <w:tcPr>
                    <w:tcW w:w="1137" w:type="dxa"/>
                  </w:tcPr>
                  <w:p w14:paraId="12BFB6B0" w14:textId="0B894E76" w:rsidR="00DC5669" w:rsidRPr="00DC5669" w:rsidRDefault="00DC5669" w:rsidP="00DC5669">
                    <w:pPr>
                      <w:autoSpaceDE w:val="0"/>
                      <w:autoSpaceDN w:val="0"/>
                      <w:adjustRightInd w:val="0"/>
                      <w:jc w:val="right"/>
                      <w:rPr>
                        <w:szCs w:val="21"/>
                      </w:rPr>
                    </w:pPr>
                    <w:r>
                      <w:t>239.06</w:t>
                    </w:r>
                  </w:p>
                </w:tc>
                <w:tc>
                  <w:tcPr>
                    <w:tcW w:w="2527" w:type="dxa"/>
                  </w:tcPr>
                  <w:p w14:paraId="5FD045B8" w14:textId="495FBFD5" w:rsidR="00DC5669" w:rsidRPr="00DC5669" w:rsidRDefault="00DC5669" w:rsidP="00632B0E">
                    <w:pPr>
                      <w:autoSpaceDE w:val="0"/>
                      <w:autoSpaceDN w:val="0"/>
                      <w:adjustRightInd w:val="0"/>
                      <w:rPr>
                        <w:szCs w:val="21"/>
                      </w:rPr>
                    </w:pPr>
                    <w:r w:rsidRPr="009F4A15">
                      <w:t>主要系本期按权益法确认的投资收益增加所致；</w:t>
                    </w:r>
                  </w:p>
                </w:tc>
              </w:tr>
              <w:tr w:rsidR="00DC5669" w:rsidRPr="00DC5669" w14:paraId="1D2E0F35" w14:textId="77777777" w:rsidTr="00DC5669">
                <w:tc>
                  <w:tcPr>
                    <w:tcW w:w="1710" w:type="dxa"/>
                    <w:vAlign w:val="center"/>
                  </w:tcPr>
                  <w:p w14:paraId="7166B378" w14:textId="25FEFD13" w:rsidR="00DC5669" w:rsidRPr="00DC5669" w:rsidRDefault="00DC5669" w:rsidP="00DC5669">
                    <w:pPr>
                      <w:autoSpaceDE w:val="0"/>
                      <w:autoSpaceDN w:val="0"/>
                      <w:adjustRightInd w:val="0"/>
                      <w:jc w:val="right"/>
                      <w:rPr>
                        <w:szCs w:val="21"/>
                      </w:rPr>
                    </w:pPr>
                    <w:r>
                      <w:lastRenderedPageBreak/>
                      <w:t>资产处置收益</w:t>
                    </w:r>
                  </w:p>
                </w:tc>
                <w:tc>
                  <w:tcPr>
                    <w:tcW w:w="1662" w:type="dxa"/>
                  </w:tcPr>
                  <w:p w14:paraId="0BFFE9A0" w14:textId="69ADC4B1" w:rsidR="00DC5669" w:rsidRPr="00DC5669" w:rsidRDefault="00DC5669" w:rsidP="00DC5669">
                    <w:pPr>
                      <w:autoSpaceDE w:val="0"/>
                      <w:autoSpaceDN w:val="0"/>
                      <w:adjustRightInd w:val="0"/>
                      <w:jc w:val="right"/>
                      <w:rPr>
                        <w:szCs w:val="21"/>
                      </w:rPr>
                    </w:pPr>
                    <w:r w:rsidRPr="00DF614A">
                      <w:t>-86.21</w:t>
                    </w:r>
                  </w:p>
                </w:tc>
                <w:tc>
                  <w:tcPr>
                    <w:tcW w:w="1662" w:type="dxa"/>
                  </w:tcPr>
                  <w:p w14:paraId="73B2494F" w14:textId="525DDCBF" w:rsidR="00DC5669" w:rsidRPr="00DC5669" w:rsidRDefault="00DC5669" w:rsidP="00DC5669">
                    <w:pPr>
                      <w:autoSpaceDE w:val="0"/>
                      <w:autoSpaceDN w:val="0"/>
                      <w:adjustRightInd w:val="0"/>
                      <w:jc w:val="right"/>
                      <w:rPr>
                        <w:szCs w:val="21"/>
                      </w:rPr>
                    </w:pPr>
                    <w:r w:rsidRPr="000550A3">
                      <w:t>1,577,457.27</w:t>
                    </w:r>
                  </w:p>
                </w:tc>
                <w:tc>
                  <w:tcPr>
                    <w:tcW w:w="1137" w:type="dxa"/>
                  </w:tcPr>
                  <w:p w14:paraId="19B33FA8" w14:textId="6EA3DA47" w:rsidR="00DC5669" w:rsidRPr="00DC5669" w:rsidRDefault="00DC5669" w:rsidP="00AA0D11">
                    <w:pPr>
                      <w:autoSpaceDE w:val="0"/>
                      <w:autoSpaceDN w:val="0"/>
                      <w:adjustRightInd w:val="0"/>
                      <w:jc w:val="right"/>
                      <w:rPr>
                        <w:szCs w:val="21"/>
                      </w:rPr>
                    </w:pPr>
                    <w:r>
                      <w:t>-100.01</w:t>
                    </w:r>
                  </w:p>
                </w:tc>
                <w:tc>
                  <w:tcPr>
                    <w:tcW w:w="2527" w:type="dxa"/>
                  </w:tcPr>
                  <w:p w14:paraId="0C9DCF80" w14:textId="6CB57ECA" w:rsidR="00DC5669" w:rsidRPr="00DC5669" w:rsidRDefault="00DC5669" w:rsidP="00632B0E">
                    <w:pPr>
                      <w:autoSpaceDE w:val="0"/>
                      <w:autoSpaceDN w:val="0"/>
                      <w:adjustRightInd w:val="0"/>
                      <w:rPr>
                        <w:szCs w:val="21"/>
                      </w:rPr>
                    </w:pPr>
                    <w:r w:rsidRPr="009F4A15">
                      <w:t>主要系公司上年同期资产处置较多所致；</w:t>
                    </w:r>
                  </w:p>
                </w:tc>
              </w:tr>
              <w:tr w:rsidR="00DC5669" w:rsidRPr="00DC5669" w14:paraId="0F082883" w14:textId="77777777" w:rsidTr="00DC5669">
                <w:tc>
                  <w:tcPr>
                    <w:tcW w:w="1710" w:type="dxa"/>
                    <w:vAlign w:val="center"/>
                  </w:tcPr>
                  <w:p w14:paraId="0B0A3674" w14:textId="77777777" w:rsidR="00DC5669" w:rsidRPr="00DC5669" w:rsidRDefault="00DC5669" w:rsidP="00DC5669">
                    <w:pPr>
                      <w:autoSpaceDE w:val="0"/>
                      <w:autoSpaceDN w:val="0"/>
                      <w:adjustRightInd w:val="0"/>
                      <w:jc w:val="right"/>
                      <w:rPr>
                        <w:szCs w:val="21"/>
                      </w:rPr>
                    </w:pPr>
                    <w:r>
                      <w:t>所得税费用</w:t>
                    </w:r>
                  </w:p>
                </w:tc>
                <w:tc>
                  <w:tcPr>
                    <w:tcW w:w="1662" w:type="dxa"/>
                  </w:tcPr>
                  <w:p w14:paraId="21D7BD96" w14:textId="3C9BEF58" w:rsidR="00DC5669" w:rsidRPr="00DC5669" w:rsidRDefault="00DC5669" w:rsidP="00DC5669">
                    <w:pPr>
                      <w:autoSpaceDE w:val="0"/>
                      <w:autoSpaceDN w:val="0"/>
                      <w:adjustRightInd w:val="0"/>
                      <w:jc w:val="right"/>
                      <w:rPr>
                        <w:szCs w:val="21"/>
                      </w:rPr>
                    </w:pPr>
                    <w:r w:rsidRPr="00DF614A">
                      <w:t>16,438,376.47</w:t>
                    </w:r>
                  </w:p>
                </w:tc>
                <w:tc>
                  <w:tcPr>
                    <w:tcW w:w="1662" w:type="dxa"/>
                  </w:tcPr>
                  <w:p w14:paraId="6C90D4DE" w14:textId="59C72CA0" w:rsidR="00DC5669" w:rsidRPr="00DC5669" w:rsidRDefault="00DC5669" w:rsidP="00DC5669">
                    <w:pPr>
                      <w:autoSpaceDE w:val="0"/>
                      <w:autoSpaceDN w:val="0"/>
                      <w:adjustRightInd w:val="0"/>
                      <w:jc w:val="right"/>
                      <w:rPr>
                        <w:szCs w:val="21"/>
                      </w:rPr>
                    </w:pPr>
                    <w:r w:rsidRPr="000550A3">
                      <w:t>12,098,040.66</w:t>
                    </w:r>
                  </w:p>
                </w:tc>
                <w:tc>
                  <w:tcPr>
                    <w:tcW w:w="1137" w:type="dxa"/>
                    <w:vAlign w:val="center"/>
                  </w:tcPr>
                  <w:p w14:paraId="0B433D64" w14:textId="23D6A1F8" w:rsidR="00DC5669" w:rsidRPr="00DC5669" w:rsidRDefault="00AA0D11" w:rsidP="004F2569">
                    <w:pPr>
                      <w:autoSpaceDE w:val="0"/>
                      <w:autoSpaceDN w:val="0"/>
                      <w:adjustRightInd w:val="0"/>
                      <w:jc w:val="right"/>
                      <w:rPr>
                        <w:szCs w:val="21"/>
                      </w:rPr>
                    </w:pPr>
                    <w:r>
                      <w:rPr>
                        <w:rFonts w:hint="eastAsia"/>
                        <w:szCs w:val="21"/>
                      </w:rPr>
                      <w:t>3</w:t>
                    </w:r>
                    <w:r>
                      <w:rPr>
                        <w:szCs w:val="21"/>
                      </w:rPr>
                      <w:t>5.88</w:t>
                    </w:r>
                  </w:p>
                </w:tc>
                <w:tc>
                  <w:tcPr>
                    <w:tcW w:w="2527" w:type="dxa"/>
                    <w:vAlign w:val="center"/>
                  </w:tcPr>
                  <w:p w14:paraId="2D96D8CE" w14:textId="13878147" w:rsidR="00DC5669" w:rsidRPr="00DC5669" w:rsidRDefault="00AA0D11" w:rsidP="00AA0D11">
                    <w:pPr>
                      <w:autoSpaceDE w:val="0"/>
                      <w:autoSpaceDN w:val="0"/>
                      <w:adjustRightInd w:val="0"/>
                      <w:rPr>
                        <w:szCs w:val="21"/>
                      </w:rPr>
                    </w:pPr>
                    <w:r w:rsidRPr="00AA0D11">
                      <w:rPr>
                        <w:rFonts w:hint="eastAsia"/>
                        <w:szCs w:val="21"/>
                      </w:rPr>
                      <w:t>主要系本期水务子公司收入增加相应计提当期所得税增加所致；</w:t>
                    </w:r>
                  </w:p>
                </w:tc>
              </w:tr>
            </w:tbl>
            <w:p w14:paraId="35C15530" w14:textId="77777777" w:rsidR="00DC5669" w:rsidRDefault="00DC5669"/>
            <w:p w14:paraId="74780230"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现金流量表科目变动情况说明：</w:t>
              </w:r>
            </w:p>
            <w:p w14:paraId="3AF8DD8E" w14:textId="77777777" w:rsidR="00DC5669" w:rsidRPr="00DC5669" w:rsidRDefault="00DC5669" w:rsidP="00DC5669">
              <w:pPr>
                <w:autoSpaceDE w:val="0"/>
                <w:autoSpaceDN w:val="0"/>
                <w:adjustRightInd w:val="0"/>
                <w:jc w:val="both"/>
                <w:rPr>
                  <w:color w:val="auto"/>
                  <w:szCs w:val="21"/>
                </w:rPr>
              </w:pPr>
            </w:p>
            <w:tbl>
              <w:tblPr>
                <w:tblStyle w:val="af9"/>
                <w:tblW w:w="8648" w:type="dxa"/>
                <w:tblInd w:w="-176" w:type="dxa"/>
                <w:tblLayout w:type="fixed"/>
                <w:tblLook w:val="04A0" w:firstRow="1" w:lastRow="0" w:firstColumn="1" w:lastColumn="0" w:noHBand="0" w:noVBand="1"/>
              </w:tblPr>
              <w:tblGrid>
                <w:gridCol w:w="2127"/>
                <w:gridCol w:w="1843"/>
                <w:gridCol w:w="1701"/>
                <w:gridCol w:w="1276"/>
                <w:gridCol w:w="1701"/>
              </w:tblGrid>
              <w:tr w:rsidR="00DC5669" w:rsidRPr="00DC5669" w14:paraId="23D37B6E" w14:textId="77777777" w:rsidTr="00632B0E">
                <w:tc>
                  <w:tcPr>
                    <w:tcW w:w="2127" w:type="dxa"/>
                  </w:tcPr>
                  <w:p w14:paraId="78585CA3"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项目</w:t>
                    </w:r>
                  </w:p>
                </w:tc>
                <w:tc>
                  <w:tcPr>
                    <w:tcW w:w="1843" w:type="dxa"/>
                  </w:tcPr>
                  <w:p w14:paraId="70E6C110"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本期数</w:t>
                    </w:r>
                  </w:p>
                </w:tc>
                <w:tc>
                  <w:tcPr>
                    <w:tcW w:w="1701" w:type="dxa"/>
                  </w:tcPr>
                  <w:p w14:paraId="5F8979B9"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上年同期数</w:t>
                    </w:r>
                  </w:p>
                </w:tc>
                <w:tc>
                  <w:tcPr>
                    <w:tcW w:w="1276" w:type="dxa"/>
                  </w:tcPr>
                  <w:p w14:paraId="380F923D"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增减变动(%)</w:t>
                    </w:r>
                  </w:p>
                </w:tc>
                <w:tc>
                  <w:tcPr>
                    <w:tcW w:w="1701" w:type="dxa"/>
                  </w:tcPr>
                  <w:p w14:paraId="4869F471" w14:textId="77777777" w:rsidR="00DC5669" w:rsidRPr="00DC5669" w:rsidRDefault="00DC5669" w:rsidP="00DC5669">
                    <w:pPr>
                      <w:autoSpaceDE w:val="0"/>
                      <w:autoSpaceDN w:val="0"/>
                      <w:adjustRightInd w:val="0"/>
                      <w:jc w:val="both"/>
                      <w:rPr>
                        <w:color w:val="auto"/>
                        <w:szCs w:val="21"/>
                      </w:rPr>
                    </w:pPr>
                    <w:r w:rsidRPr="00DC5669">
                      <w:rPr>
                        <w:rFonts w:hint="eastAsia"/>
                        <w:color w:val="auto"/>
                        <w:szCs w:val="21"/>
                      </w:rPr>
                      <w:t>原因</w:t>
                    </w:r>
                  </w:p>
                </w:tc>
              </w:tr>
              <w:tr w:rsidR="00632B0E" w:rsidRPr="00DC5669" w14:paraId="3A9084E9" w14:textId="77777777" w:rsidTr="00644317">
                <w:tc>
                  <w:tcPr>
                    <w:tcW w:w="2127" w:type="dxa"/>
                    <w:vAlign w:val="center"/>
                  </w:tcPr>
                  <w:p w14:paraId="0332DF6A" w14:textId="77777777" w:rsidR="00632B0E" w:rsidRPr="00DC5669" w:rsidRDefault="00632B0E" w:rsidP="00632B0E">
                    <w:pPr>
                      <w:autoSpaceDE w:val="0"/>
                      <w:autoSpaceDN w:val="0"/>
                      <w:adjustRightInd w:val="0"/>
                      <w:jc w:val="both"/>
                      <w:rPr>
                        <w:bCs/>
                        <w:color w:val="auto"/>
                        <w:szCs w:val="21"/>
                      </w:rPr>
                    </w:pPr>
                    <w:r w:rsidRPr="00DC5669">
                      <w:rPr>
                        <w:rFonts w:hint="eastAsia"/>
                        <w:bCs/>
                        <w:color w:val="auto"/>
                        <w:szCs w:val="21"/>
                      </w:rPr>
                      <w:t>经营活动产生的现金流量净额</w:t>
                    </w:r>
                  </w:p>
                </w:tc>
                <w:tc>
                  <w:tcPr>
                    <w:tcW w:w="1843" w:type="dxa"/>
                  </w:tcPr>
                  <w:p w14:paraId="51B19EAD" w14:textId="2690E2B6" w:rsidR="00632B0E" w:rsidRPr="00DC5669" w:rsidRDefault="00632B0E" w:rsidP="00632B0E">
                    <w:pPr>
                      <w:autoSpaceDE w:val="0"/>
                      <w:autoSpaceDN w:val="0"/>
                      <w:adjustRightInd w:val="0"/>
                      <w:jc w:val="right"/>
                      <w:rPr>
                        <w:bCs/>
                        <w:color w:val="auto"/>
                        <w:szCs w:val="21"/>
                      </w:rPr>
                    </w:pPr>
                    <w:r w:rsidRPr="00113BCE">
                      <w:t>60,210,779.07</w:t>
                    </w:r>
                  </w:p>
                </w:tc>
                <w:tc>
                  <w:tcPr>
                    <w:tcW w:w="1701" w:type="dxa"/>
                  </w:tcPr>
                  <w:p w14:paraId="26214365" w14:textId="47AFD80F" w:rsidR="00632B0E" w:rsidRPr="00DC5669" w:rsidRDefault="00632B0E" w:rsidP="00632B0E">
                    <w:pPr>
                      <w:autoSpaceDE w:val="0"/>
                      <w:autoSpaceDN w:val="0"/>
                      <w:adjustRightInd w:val="0"/>
                      <w:jc w:val="right"/>
                      <w:rPr>
                        <w:bCs/>
                        <w:color w:val="auto"/>
                        <w:szCs w:val="21"/>
                      </w:rPr>
                    </w:pPr>
                    <w:r w:rsidRPr="00113BCE">
                      <w:t>40,283,448.39</w:t>
                    </w:r>
                  </w:p>
                </w:tc>
                <w:tc>
                  <w:tcPr>
                    <w:tcW w:w="1276" w:type="dxa"/>
                  </w:tcPr>
                  <w:p w14:paraId="65233D6D" w14:textId="269ACDCF" w:rsidR="00632B0E" w:rsidRPr="00DC5669" w:rsidRDefault="00632B0E" w:rsidP="00632B0E">
                    <w:pPr>
                      <w:autoSpaceDE w:val="0"/>
                      <w:autoSpaceDN w:val="0"/>
                      <w:adjustRightInd w:val="0"/>
                      <w:jc w:val="right"/>
                      <w:rPr>
                        <w:bCs/>
                        <w:color w:val="auto"/>
                        <w:szCs w:val="21"/>
                      </w:rPr>
                    </w:pPr>
                    <w:r>
                      <w:t>49.47</w:t>
                    </w:r>
                  </w:p>
                </w:tc>
                <w:tc>
                  <w:tcPr>
                    <w:tcW w:w="1701" w:type="dxa"/>
                  </w:tcPr>
                  <w:p w14:paraId="13F8603B" w14:textId="45F26579" w:rsidR="00632B0E" w:rsidRPr="00DC5669" w:rsidRDefault="00632B0E" w:rsidP="00632B0E">
                    <w:pPr>
                      <w:autoSpaceDE w:val="0"/>
                      <w:autoSpaceDN w:val="0"/>
                      <w:adjustRightInd w:val="0"/>
                      <w:jc w:val="both"/>
                      <w:rPr>
                        <w:bCs/>
                        <w:color w:val="auto"/>
                        <w:szCs w:val="21"/>
                      </w:rPr>
                    </w:pPr>
                    <w:r w:rsidRPr="00231CA6">
                      <w:t>主要系本期公司销售商品、提供劳务收到的现金同比增加所致；</w:t>
                    </w:r>
                  </w:p>
                </w:tc>
              </w:tr>
              <w:tr w:rsidR="00632B0E" w:rsidRPr="00DC5669" w14:paraId="46F83E99" w14:textId="77777777" w:rsidTr="00644317">
                <w:tc>
                  <w:tcPr>
                    <w:tcW w:w="2127" w:type="dxa"/>
                    <w:vAlign w:val="center"/>
                  </w:tcPr>
                  <w:p w14:paraId="5547B170" w14:textId="77777777" w:rsidR="00632B0E" w:rsidRPr="00DC5669" w:rsidRDefault="00632B0E" w:rsidP="00632B0E">
                    <w:pPr>
                      <w:autoSpaceDE w:val="0"/>
                      <w:autoSpaceDN w:val="0"/>
                      <w:adjustRightInd w:val="0"/>
                      <w:jc w:val="both"/>
                      <w:rPr>
                        <w:bCs/>
                        <w:color w:val="auto"/>
                        <w:szCs w:val="21"/>
                      </w:rPr>
                    </w:pPr>
                    <w:r w:rsidRPr="00DC5669">
                      <w:rPr>
                        <w:rFonts w:hint="eastAsia"/>
                        <w:bCs/>
                        <w:color w:val="auto"/>
                        <w:szCs w:val="21"/>
                      </w:rPr>
                      <w:t>投资活动产生的现金流量净额</w:t>
                    </w:r>
                  </w:p>
                </w:tc>
                <w:tc>
                  <w:tcPr>
                    <w:tcW w:w="1843" w:type="dxa"/>
                  </w:tcPr>
                  <w:p w14:paraId="3A6F0AE0" w14:textId="7042DC05" w:rsidR="00632B0E" w:rsidRPr="00DC5669" w:rsidRDefault="00632B0E" w:rsidP="00632B0E">
                    <w:pPr>
                      <w:autoSpaceDE w:val="0"/>
                      <w:autoSpaceDN w:val="0"/>
                      <w:adjustRightInd w:val="0"/>
                      <w:jc w:val="right"/>
                      <w:rPr>
                        <w:bCs/>
                        <w:color w:val="auto"/>
                        <w:szCs w:val="21"/>
                      </w:rPr>
                    </w:pPr>
                    <w:r w:rsidRPr="00113BCE">
                      <w:t>-133,797,927.10</w:t>
                    </w:r>
                  </w:p>
                </w:tc>
                <w:tc>
                  <w:tcPr>
                    <w:tcW w:w="1701" w:type="dxa"/>
                  </w:tcPr>
                  <w:p w14:paraId="51011083" w14:textId="1AC837FC" w:rsidR="00632B0E" w:rsidRPr="00DC5669" w:rsidRDefault="00632B0E" w:rsidP="00632B0E">
                    <w:pPr>
                      <w:autoSpaceDE w:val="0"/>
                      <w:autoSpaceDN w:val="0"/>
                      <w:adjustRightInd w:val="0"/>
                      <w:jc w:val="right"/>
                      <w:rPr>
                        <w:bCs/>
                        <w:color w:val="auto"/>
                        <w:szCs w:val="21"/>
                      </w:rPr>
                    </w:pPr>
                    <w:r w:rsidRPr="00113BCE">
                      <w:t>-55,765,828.16</w:t>
                    </w:r>
                  </w:p>
                </w:tc>
                <w:tc>
                  <w:tcPr>
                    <w:tcW w:w="1276" w:type="dxa"/>
                  </w:tcPr>
                  <w:p w14:paraId="30E342F7" w14:textId="61A3805F" w:rsidR="00632B0E" w:rsidRPr="00DC5669" w:rsidRDefault="00632B0E" w:rsidP="00632B0E">
                    <w:pPr>
                      <w:autoSpaceDE w:val="0"/>
                      <w:autoSpaceDN w:val="0"/>
                      <w:adjustRightInd w:val="0"/>
                      <w:jc w:val="right"/>
                      <w:rPr>
                        <w:bCs/>
                        <w:color w:val="auto"/>
                        <w:szCs w:val="21"/>
                      </w:rPr>
                    </w:pPr>
                    <w:r>
                      <w:t>-139.93</w:t>
                    </w:r>
                  </w:p>
                </w:tc>
                <w:tc>
                  <w:tcPr>
                    <w:tcW w:w="1701" w:type="dxa"/>
                  </w:tcPr>
                  <w:p w14:paraId="198CBB40" w14:textId="4A8534CA" w:rsidR="00632B0E" w:rsidRPr="00DC5669" w:rsidRDefault="00632B0E" w:rsidP="00632B0E">
                    <w:pPr>
                      <w:autoSpaceDE w:val="0"/>
                      <w:autoSpaceDN w:val="0"/>
                      <w:adjustRightInd w:val="0"/>
                      <w:jc w:val="both"/>
                      <w:rPr>
                        <w:bCs/>
                        <w:color w:val="auto"/>
                        <w:szCs w:val="21"/>
                      </w:rPr>
                    </w:pPr>
                    <w:r w:rsidRPr="00231CA6">
                      <w:t>主要系本期公司构建固定资产支付的现金同比增加所致；</w:t>
                    </w:r>
                  </w:p>
                </w:tc>
              </w:tr>
              <w:tr w:rsidR="00632B0E" w:rsidRPr="00DC5669" w14:paraId="3EDE9573" w14:textId="77777777" w:rsidTr="00644317">
                <w:tc>
                  <w:tcPr>
                    <w:tcW w:w="2127" w:type="dxa"/>
                    <w:vAlign w:val="center"/>
                  </w:tcPr>
                  <w:p w14:paraId="3C863DD6" w14:textId="77777777" w:rsidR="00632B0E" w:rsidRPr="00DC5669" w:rsidRDefault="00632B0E" w:rsidP="00632B0E">
                    <w:pPr>
                      <w:autoSpaceDE w:val="0"/>
                      <w:autoSpaceDN w:val="0"/>
                      <w:adjustRightInd w:val="0"/>
                      <w:jc w:val="both"/>
                      <w:rPr>
                        <w:bCs/>
                        <w:color w:val="auto"/>
                        <w:szCs w:val="21"/>
                      </w:rPr>
                    </w:pPr>
                    <w:r w:rsidRPr="00DC5669">
                      <w:rPr>
                        <w:rFonts w:hint="eastAsia"/>
                        <w:bCs/>
                        <w:color w:val="auto"/>
                        <w:szCs w:val="21"/>
                      </w:rPr>
                      <w:t>筹资活动产生的现金流量净额</w:t>
                    </w:r>
                  </w:p>
                </w:tc>
                <w:tc>
                  <w:tcPr>
                    <w:tcW w:w="1843" w:type="dxa"/>
                  </w:tcPr>
                  <w:p w14:paraId="04FF14CF" w14:textId="5D2E2714" w:rsidR="00632B0E" w:rsidRPr="00DC5669" w:rsidRDefault="00632B0E" w:rsidP="00632B0E">
                    <w:pPr>
                      <w:autoSpaceDE w:val="0"/>
                      <w:autoSpaceDN w:val="0"/>
                      <w:adjustRightInd w:val="0"/>
                      <w:jc w:val="right"/>
                      <w:rPr>
                        <w:bCs/>
                        <w:color w:val="auto"/>
                        <w:szCs w:val="21"/>
                      </w:rPr>
                    </w:pPr>
                    <w:r w:rsidRPr="00113BCE">
                      <w:t>69,360,082.75</w:t>
                    </w:r>
                  </w:p>
                </w:tc>
                <w:tc>
                  <w:tcPr>
                    <w:tcW w:w="1701" w:type="dxa"/>
                  </w:tcPr>
                  <w:p w14:paraId="48CE096A" w14:textId="2362FFB1" w:rsidR="00632B0E" w:rsidRPr="00DC5669" w:rsidRDefault="00632B0E" w:rsidP="00632B0E">
                    <w:pPr>
                      <w:autoSpaceDE w:val="0"/>
                      <w:autoSpaceDN w:val="0"/>
                      <w:adjustRightInd w:val="0"/>
                      <w:jc w:val="right"/>
                      <w:rPr>
                        <w:bCs/>
                        <w:color w:val="auto"/>
                        <w:szCs w:val="21"/>
                      </w:rPr>
                    </w:pPr>
                    <w:r w:rsidRPr="00113BCE">
                      <w:t>20,090,730.39</w:t>
                    </w:r>
                  </w:p>
                </w:tc>
                <w:tc>
                  <w:tcPr>
                    <w:tcW w:w="1276" w:type="dxa"/>
                  </w:tcPr>
                  <w:p w14:paraId="234BF489" w14:textId="77C85AC4" w:rsidR="00632B0E" w:rsidRPr="00DC5669" w:rsidRDefault="00632B0E" w:rsidP="00632B0E">
                    <w:pPr>
                      <w:autoSpaceDE w:val="0"/>
                      <w:autoSpaceDN w:val="0"/>
                      <w:adjustRightInd w:val="0"/>
                      <w:jc w:val="right"/>
                      <w:rPr>
                        <w:bCs/>
                        <w:color w:val="auto"/>
                        <w:szCs w:val="21"/>
                      </w:rPr>
                    </w:pPr>
                    <w:r>
                      <w:t>245.23</w:t>
                    </w:r>
                  </w:p>
                </w:tc>
                <w:tc>
                  <w:tcPr>
                    <w:tcW w:w="1701" w:type="dxa"/>
                  </w:tcPr>
                  <w:p w14:paraId="33F0FB1F" w14:textId="05847CB2" w:rsidR="00632B0E" w:rsidRPr="00DC5669" w:rsidRDefault="00632B0E" w:rsidP="00632B0E">
                    <w:pPr>
                      <w:autoSpaceDE w:val="0"/>
                      <w:autoSpaceDN w:val="0"/>
                      <w:adjustRightInd w:val="0"/>
                      <w:jc w:val="both"/>
                      <w:rPr>
                        <w:bCs/>
                        <w:color w:val="auto"/>
                        <w:szCs w:val="21"/>
                      </w:rPr>
                    </w:pPr>
                    <w:r w:rsidRPr="00231CA6">
                      <w:t>主要系本期公司偿还债务支付的现金同比减少所致；</w:t>
                    </w:r>
                  </w:p>
                </w:tc>
              </w:tr>
            </w:tbl>
            <w:p w14:paraId="0ED65868" w14:textId="0977325E" w:rsidR="00793F73" w:rsidRDefault="009671C2">
              <w:pPr>
                <w:autoSpaceDE w:val="0"/>
                <w:autoSpaceDN w:val="0"/>
                <w:adjustRightInd w:val="0"/>
                <w:jc w:val="both"/>
                <w:rPr>
                  <w:color w:val="auto"/>
                  <w:szCs w:val="21"/>
                </w:rPr>
              </w:pPr>
            </w:p>
          </w:sdtContent>
        </w:sdt>
      </w:sdtContent>
    </w:sdt>
    <w:p w14:paraId="500A3D0F" w14:textId="77777777" w:rsidR="00793F73" w:rsidRDefault="00793F73">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793F73" w:rsidRDefault="004C7E26">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sdtContent>
            <w:p w14:paraId="1210868A" w14:textId="36BB0671" w:rsidR="00793F73" w:rsidRDefault="004C7E26" w:rsidP="000F748D">
              <w:pPr>
                <w:widowControl w:val="0"/>
                <w:jc w:val="both"/>
                <w:rPr>
                  <w:color w:val="auto"/>
                  <w:szCs w:val="21"/>
                </w:rPr>
              </w:pPr>
              <w:r>
                <w:rPr>
                  <w:color w:val="auto"/>
                  <w:szCs w:val="21"/>
                </w:rPr>
                <w:fldChar w:fldCharType="begin"/>
              </w:r>
              <w:r w:rsidR="000F748D">
                <w:rPr>
                  <w:color w:val="auto"/>
                  <w:szCs w:val="21"/>
                </w:rPr>
                <w:instrText xml:space="preserve"> MACROBUTTON  SnrToggleCheckbox □适用 </w:instrText>
              </w:r>
              <w:r>
                <w:rPr>
                  <w:color w:val="auto"/>
                  <w:szCs w:val="21"/>
                </w:rPr>
                <w:fldChar w:fldCharType="end"/>
              </w:r>
              <w:r>
                <w:rPr>
                  <w:color w:val="auto"/>
                  <w:szCs w:val="21"/>
                </w:rPr>
                <w:fldChar w:fldCharType="begin"/>
              </w:r>
              <w:r w:rsidR="000F748D">
                <w:rPr>
                  <w:color w:val="auto"/>
                  <w:szCs w:val="21"/>
                </w:rPr>
                <w:instrText xml:space="preserve"> MACROBUTTON  SnrToggleCheckbox √不适用 </w:instrText>
              </w:r>
              <w:r>
                <w:rPr>
                  <w:color w:val="auto"/>
                  <w:szCs w:val="21"/>
                </w:rPr>
                <w:fldChar w:fldCharType="end"/>
              </w:r>
            </w:p>
          </w:sdtContent>
        </w:sdt>
      </w:sdtContent>
    </w:sdt>
    <w:p w14:paraId="1F0606EB" w14:textId="77777777" w:rsidR="00793F73" w:rsidRDefault="00793F73">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793F73" w:rsidRDefault="004C7E26">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5C7D1220" w14:textId="34B898E0" w:rsidR="00793F73" w:rsidRDefault="004C7E26" w:rsidP="000F748D">
              <w:pPr>
                <w:autoSpaceDE w:val="0"/>
                <w:autoSpaceDN w:val="0"/>
                <w:adjustRightInd w:val="0"/>
                <w:rPr>
                  <w:color w:val="auto"/>
                  <w:szCs w:val="21"/>
                </w:rPr>
              </w:pPr>
              <w:r>
                <w:rPr>
                  <w:color w:val="auto"/>
                  <w:szCs w:val="21"/>
                </w:rPr>
                <w:fldChar w:fldCharType="begin"/>
              </w:r>
              <w:r w:rsidR="000F748D">
                <w:rPr>
                  <w:color w:val="auto"/>
                  <w:szCs w:val="21"/>
                </w:rPr>
                <w:instrText xml:space="preserve"> MACROBUTTON  SnrToggleCheckbox □适用 </w:instrText>
              </w:r>
              <w:r>
                <w:rPr>
                  <w:color w:val="auto"/>
                  <w:szCs w:val="21"/>
                </w:rPr>
                <w:fldChar w:fldCharType="end"/>
              </w:r>
              <w:r>
                <w:rPr>
                  <w:color w:val="auto"/>
                  <w:szCs w:val="21"/>
                </w:rPr>
                <w:fldChar w:fldCharType="begin"/>
              </w:r>
              <w:r w:rsidR="000F748D">
                <w:rPr>
                  <w:color w:val="auto"/>
                  <w:szCs w:val="21"/>
                </w:rPr>
                <w:instrText xml:space="preserve"> MACROBUTTON  SnrToggleCheckbox √不适用 </w:instrText>
              </w:r>
              <w:r>
                <w:rPr>
                  <w:color w:val="auto"/>
                  <w:szCs w:val="21"/>
                </w:rPr>
                <w:fldChar w:fldCharType="end"/>
              </w:r>
            </w:p>
          </w:sdtContent>
        </w:sdt>
      </w:sdtContent>
    </w:sdt>
    <w:p w14:paraId="452D3A41" w14:textId="77777777" w:rsidR="00793F73" w:rsidRDefault="00793F73">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793F73" w:rsidRDefault="004C7E26">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0B263E34" w14:textId="0665E02E" w:rsidR="00793F73" w:rsidRDefault="004C7E26" w:rsidP="006411B7">
              <w:pPr>
                <w:widowControl w:val="0"/>
                <w:jc w:val="both"/>
                <w:rPr>
                  <w:color w:val="auto"/>
                  <w:szCs w:val="21"/>
                </w:rPr>
              </w:pPr>
              <w:r>
                <w:rPr>
                  <w:color w:val="auto"/>
                  <w:szCs w:val="21"/>
                </w:rPr>
                <w:fldChar w:fldCharType="begin"/>
              </w:r>
              <w:r w:rsidR="006411B7">
                <w:rPr>
                  <w:color w:val="auto"/>
                  <w:szCs w:val="21"/>
                </w:rPr>
                <w:instrText xml:space="preserve"> MACROBUTTON  SnrToggleCheckbox □适用 </w:instrText>
              </w:r>
              <w:r>
                <w:rPr>
                  <w:color w:val="auto"/>
                  <w:szCs w:val="21"/>
                </w:rPr>
                <w:fldChar w:fldCharType="end"/>
              </w:r>
              <w:r>
                <w:rPr>
                  <w:color w:val="auto"/>
                  <w:szCs w:val="21"/>
                </w:rPr>
                <w:fldChar w:fldCharType="begin"/>
              </w:r>
              <w:r w:rsidR="006411B7">
                <w:rPr>
                  <w:color w:val="auto"/>
                  <w:szCs w:val="21"/>
                </w:rPr>
                <w:instrText xml:space="preserve"> MACROBUTTON  SnrToggleCheckbox √不适用 </w:instrText>
              </w:r>
              <w:r>
                <w:rPr>
                  <w:color w:val="auto"/>
                  <w:szCs w:val="21"/>
                </w:rPr>
                <w:fldChar w:fldCharType="end"/>
              </w:r>
            </w:p>
          </w:sdtContent>
        </w:sdt>
      </w:sdtContent>
    </w:sdt>
    <w:p w14:paraId="552CF4DB" w14:textId="77777777" w:rsidR="00793F73" w:rsidRDefault="00793F73">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849"/>
          </w:tblGrid>
          <w:tr w:rsidR="00793F73" w14:paraId="023CE778" w14:textId="77777777" w:rsidTr="00207704">
            <w:sdt>
              <w:sdtPr>
                <w:rPr>
                  <w:color w:val="auto"/>
                  <w:szCs w:val="21"/>
                </w:rPr>
                <w:tag w:val="_PLD_f38c263f456548beaa196cc8974e92b1"/>
                <w:id w:val="-1693221489"/>
                <w:lock w:val="sdtLocked"/>
              </w:sdtPr>
              <w:sdtEndPr>
                <w:rPr>
                  <w:color w:val="000000"/>
                  <w:szCs w:val="20"/>
                </w:rPr>
              </w:sdtEndPr>
              <w:sdtContent>
                <w:tc>
                  <w:tcPr>
                    <w:tcW w:w="1350" w:type="dxa"/>
                    <w:vAlign w:val="center"/>
                  </w:tcPr>
                  <w:p w14:paraId="38BA5697" w14:textId="77777777" w:rsidR="00793F73" w:rsidRDefault="004C7E26">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849" w:type="dxa"/>
                  </w:tcPr>
                  <w:p w14:paraId="5F98C14F" w14:textId="77777777" w:rsidR="00793F73" w:rsidRDefault="004C7E26">
                    <w:pPr>
                      <w:rPr>
                        <w:color w:val="auto"/>
                        <w:szCs w:val="21"/>
                      </w:rPr>
                    </w:pPr>
                    <w:r>
                      <w:rPr>
                        <w:color w:val="auto"/>
                        <w:szCs w:val="21"/>
                      </w:rPr>
                      <w:t>钱江水利开发股份有限公司</w:t>
                    </w:r>
                  </w:p>
                </w:tc>
              </w:sdtContent>
            </w:sdt>
          </w:tr>
          <w:tr w:rsidR="00793F73" w14:paraId="37D38C75" w14:textId="77777777" w:rsidTr="00207704">
            <w:sdt>
              <w:sdtPr>
                <w:tag w:val="_PLD_f171438965d54614ace3630726637a98"/>
                <w:id w:val="699216398"/>
                <w:lock w:val="sdtLocked"/>
              </w:sdtPr>
              <w:sdtEndPr/>
              <w:sdtContent>
                <w:tc>
                  <w:tcPr>
                    <w:tcW w:w="1350" w:type="dxa"/>
                    <w:vAlign w:val="center"/>
                  </w:tcPr>
                  <w:p w14:paraId="75888C0E" w14:textId="077E9F0B" w:rsidR="00793F73" w:rsidRDefault="004C7E26">
                    <w:pPr>
                      <w:jc w:val="right"/>
                      <w:rPr>
                        <w:color w:val="auto"/>
                        <w:szCs w:val="21"/>
                      </w:rPr>
                    </w:pPr>
                    <w:r>
                      <w:rPr>
                        <w:rFonts w:hint="eastAsia"/>
                        <w:color w:val="auto"/>
                        <w:szCs w:val="21"/>
                      </w:rPr>
                      <w:t>法定代表</w:t>
                    </w:r>
                    <w:r>
                      <w:rPr>
                        <w:color w:val="auto"/>
                        <w:szCs w:val="21"/>
                      </w:rPr>
                      <w:t>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849" w:type="dxa"/>
                  </w:tcPr>
                  <w:p w14:paraId="1271EE66" w14:textId="7F649C01" w:rsidR="00793F73" w:rsidRDefault="00207704">
                    <w:pPr>
                      <w:rPr>
                        <w:color w:val="auto"/>
                      </w:rPr>
                    </w:pPr>
                    <w:r>
                      <w:rPr>
                        <w:rFonts w:hint="eastAsia"/>
                        <w:color w:val="auto"/>
                      </w:rPr>
                      <w:t>叶建桥</w:t>
                    </w:r>
                  </w:p>
                </w:tc>
              </w:sdtContent>
            </w:sdt>
          </w:tr>
          <w:tr w:rsidR="00793F73" w14:paraId="5A051E6A" w14:textId="77777777" w:rsidTr="00207704">
            <w:sdt>
              <w:sdtPr>
                <w:tag w:val="_PLD_f67adfd7b6d049b6b4b85e24999963f1"/>
                <w:id w:val="-2108803585"/>
                <w:lock w:val="sdtLocked"/>
              </w:sdtPr>
              <w:sdtEndPr/>
              <w:sdtContent>
                <w:tc>
                  <w:tcPr>
                    <w:tcW w:w="1350" w:type="dxa"/>
                    <w:vAlign w:val="center"/>
                  </w:tcPr>
                  <w:p w14:paraId="49C03055" w14:textId="77777777" w:rsidR="00793F73" w:rsidRDefault="004C7E26">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9T00:00:00Z">
                  <w:dateFormat w:val="yyyy'年'M'月'd'日'"/>
                  <w:lid w:val="zh-CN"/>
                  <w:storeMappedDataAs w:val="dateTime"/>
                  <w:calendar w:val="gregorian"/>
                </w:date>
              </w:sdtPr>
              <w:sdtEndPr/>
              <w:sdtContent>
                <w:tc>
                  <w:tcPr>
                    <w:tcW w:w="2849" w:type="dxa"/>
                  </w:tcPr>
                  <w:p w14:paraId="6D0AFFD2" w14:textId="7BC330D3" w:rsidR="00793F73" w:rsidRDefault="00207704">
                    <w:pPr>
                      <w:rPr>
                        <w:color w:val="auto"/>
                      </w:rPr>
                    </w:pPr>
                    <w:r>
                      <w:rPr>
                        <w:rFonts w:hint="eastAsia"/>
                        <w:color w:val="auto"/>
                      </w:rPr>
                      <w:t>2021年4月29日</w:t>
                    </w:r>
                  </w:p>
                </w:tc>
              </w:sdtContent>
            </w:sdt>
          </w:tr>
        </w:tbl>
        <w:p w14:paraId="116C9D8E" w14:textId="77777777" w:rsidR="00793F73" w:rsidRDefault="009671C2">
          <w:pPr>
            <w:widowControl w:val="0"/>
            <w:jc w:val="right"/>
            <w:rPr>
              <w:color w:val="auto"/>
              <w:szCs w:val="21"/>
            </w:rPr>
          </w:pPr>
        </w:p>
      </w:sdtContent>
    </w:sdt>
    <w:p w14:paraId="0EE50A49" w14:textId="77777777" w:rsidR="00793F73" w:rsidRDefault="00793F73">
      <w:pPr>
        <w:widowControl w:val="0"/>
        <w:jc w:val="both"/>
        <w:rPr>
          <w:color w:val="0000FF"/>
          <w:szCs w:val="21"/>
        </w:rPr>
      </w:pPr>
    </w:p>
    <w:p w14:paraId="03C840C1" w14:textId="77777777" w:rsidR="00793F73" w:rsidRDefault="004C7E26">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lastRenderedPageBreak/>
        <w:t>附录</w:t>
      </w:r>
      <w:bookmarkEnd w:id="11"/>
      <w:bookmarkEnd w:id="12"/>
      <w:bookmarkEnd w:id="13"/>
    </w:p>
    <w:p w14:paraId="3468E25D" w14:textId="77777777" w:rsidR="00793F73" w:rsidRDefault="004C7E26">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793F73" w:rsidRDefault="004C7E26">
              <w:pPr>
                <w:jc w:val="center"/>
                <w:outlineLvl w:val="2"/>
              </w:pPr>
              <w:r>
                <w:rPr>
                  <w:rFonts w:hint="eastAsia"/>
                  <w:b/>
                </w:rPr>
                <w:t>合并资产负债表</w:t>
              </w:r>
            </w:p>
            <w:p w14:paraId="1E14E364" w14:textId="78256023" w:rsidR="00793F73" w:rsidRDefault="004C7E26">
              <w:pPr>
                <w:jc w:val="center"/>
              </w:pPr>
              <w:r>
                <w:t>2021年</w:t>
              </w:r>
              <w:r>
                <w:rPr>
                  <w:rFonts w:hint="eastAsia"/>
                </w:rPr>
                <w:t>3</w:t>
              </w:r>
              <w:r>
                <w:t>月3</w:t>
              </w:r>
              <w:r>
                <w:rPr>
                  <w:rFonts w:hint="eastAsia"/>
                </w:rPr>
                <w:t>1</w:t>
              </w:r>
              <w:r>
                <w:t>日</w:t>
              </w:r>
            </w:p>
            <w:p w14:paraId="2264290E" w14:textId="77777777" w:rsidR="00793F73" w:rsidRDefault="004C7E2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钱江水利开发股份有限公司</w:t>
                  </w:r>
                </w:sdtContent>
              </w:sdt>
            </w:p>
            <w:p w14:paraId="7787BAA0" w14:textId="77777777" w:rsidR="00793F73" w:rsidRDefault="004C7E2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37172A" w14:paraId="6B59A4D7" w14:textId="77777777" w:rsidTr="00644317">
                <w:sdt>
                  <w:sdtPr>
                    <w:tag w:val="_PLD_97b70873dfa748c3a35cc114f66dfcd3"/>
                    <w:id w:val="-1356348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2AA907" w14:textId="77777777" w:rsidR="0037172A" w:rsidRDefault="0037172A" w:rsidP="00644317">
                        <w:pPr>
                          <w:jc w:val="center"/>
                          <w:rPr>
                            <w:b/>
                            <w:szCs w:val="21"/>
                          </w:rPr>
                        </w:pPr>
                        <w:r>
                          <w:rPr>
                            <w:b/>
                            <w:szCs w:val="21"/>
                          </w:rPr>
                          <w:t>项目</w:t>
                        </w:r>
                      </w:p>
                    </w:tc>
                  </w:sdtContent>
                </w:sdt>
                <w:sdt>
                  <w:sdtPr>
                    <w:rPr>
                      <w:b/>
                      <w:bCs/>
                    </w:rPr>
                    <w:tag w:val="_PLD_d4a340d3e4144a74bea6d09d0b67d504"/>
                    <w:id w:val="9032304"/>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44A3398D" w14:textId="77777777" w:rsidR="0037172A" w:rsidRDefault="0037172A" w:rsidP="00644317">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1973636666"/>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44E39F0E" w14:textId="77777777" w:rsidR="0037172A" w:rsidRDefault="0037172A" w:rsidP="00644317">
                        <w:pPr>
                          <w:jc w:val="center"/>
                          <w:rPr>
                            <w:b/>
                            <w:szCs w:val="21"/>
                          </w:rPr>
                        </w:pPr>
                        <w:r>
                          <w:rPr>
                            <w:rFonts w:hint="eastAsia"/>
                            <w:b/>
                            <w:szCs w:val="21"/>
                          </w:rPr>
                          <w:t>2020年12月31日</w:t>
                        </w:r>
                      </w:p>
                    </w:tc>
                  </w:sdtContent>
                </w:sdt>
              </w:tr>
              <w:tr w:rsidR="0037172A" w14:paraId="3E3133D7" w14:textId="77777777" w:rsidTr="00644317">
                <w:sdt>
                  <w:sdtPr>
                    <w:tag w:val="_PLD_77f9ab00de6a461cb88075be2fd2790b"/>
                    <w:id w:val="15413901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15B441" w14:textId="77777777" w:rsidR="0037172A" w:rsidRDefault="0037172A" w:rsidP="00644317">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0B10E0A" w14:textId="77777777" w:rsidR="0037172A" w:rsidRDefault="0037172A" w:rsidP="00644317">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37442BE" w14:textId="77777777" w:rsidR="0037172A" w:rsidRDefault="0037172A" w:rsidP="00644317">
                    <w:pPr>
                      <w:rPr>
                        <w:b/>
                        <w:color w:val="FF00FF"/>
                        <w:szCs w:val="21"/>
                      </w:rPr>
                    </w:pPr>
                  </w:p>
                </w:tc>
              </w:tr>
              <w:tr w:rsidR="0037172A" w14:paraId="5BE6EA85" w14:textId="77777777" w:rsidTr="00644317">
                <w:sdt>
                  <w:sdtPr>
                    <w:tag w:val="_PLD_1c7c5ebcc80d4a05ab00c105fdbb77ad"/>
                    <w:id w:val="-1557846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9E82A8" w14:textId="77777777" w:rsidR="0037172A" w:rsidRDefault="0037172A" w:rsidP="0064431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5C072406" w14:textId="77777777" w:rsidR="0037172A" w:rsidRDefault="0037172A" w:rsidP="00644317">
                    <w:pPr>
                      <w:jc w:val="right"/>
                      <w:rPr>
                        <w:szCs w:val="21"/>
                      </w:rPr>
                    </w:pPr>
                    <w:r>
                      <w:t>546,760,673.52</w:t>
                    </w:r>
                  </w:p>
                </w:tc>
                <w:tc>
                  <w:tcPr>
                    <w:tcW w:w="1542" w:type="pct"/>
                    <w:tcBorders>
                      <w:top w:val="outset" w:sz="6" w:space="0" w:color="auto"/>
                      <w:left w:val="outset" w:sz="6" w:space="0" w:color="auto"/>
                      <w:bottom w:val="outset" w:sz="6" w:space="0" w:color="auto"/>
                      <w:right w:val="outset" w:sz="6" w:space="0" w:color="auto"/>
                    </w:tcBorders>
                  </w:tcPr>
                  <w:p w14:paraId="18FDCE7A" w14:textId="77777777" w:rsidR="0037172A" w:rsidRDefault="0037172A" w:rsidP="00644317">
                    <w:pPr>
                      <w:jc w:val="right"/>
                      <w:rPr>
                        <w:szCs w:val="21"/>
                      </w:rPr>
                    </w:pPr>
                    <w:r>
                      <w:t>549,287,202.58</w:t>
                    </w:r>
                  </w:p>
                </w:tc>
              </w:tr>
              <w:tr w:rsidR="0037172A" w14:paraId="51044A03" w14:textId="77777777" w:rsidTr="00644317">
                <w:sdt>
                  <w:sdtPr>
                    <w:tag w:val="_PLD_f31e1defb94842199a692c2ecef64612"/>
                    <w:id w:val="6032366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BFE61B" w14:textId="77777777" w:rsidR="0037172A" w:rsidRDefault="0037172A" w:rsidP="00644317">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10EB61F8"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1A1780" w14:textId="77777777" w:rsidR="0037172A" w:rsidRDefault="0037172A" w:rsidP="00644317">
                    <w:pPr>
                      <w:jc w:val="right"/>
                      <w:rPr>
                        <w:szCs w:val="21"/>
                      </w:rPr>
                    </w:pPr>
                  </w:p>
                </w:tc>
              </w:tr>
              <w:tr w:rsidR="0037172A" w14:paraId="06E50F02" w14:textId="77777777" w:rsidTr="00644317">
                <w:sdt>
                  <w:sdtPr>
                    <w:tag w:val="_PLD_9396c84d438b4a52b1e8e953a759b12c"/>
                    <w:id w:val="-16301640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983DFE" w14:textId="77777777" w:rsidR="0037172A" w:rsidRDefault="0037172A" w:rsidP="00644317">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678EF823"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D23FC3" w14:textId="77777777" w:rsidR="0037172A" w:rsidRDefault="0037172A" w:rsidP="00644317">
                    <w:pPr>
                      <w:jc w:val="right"/>
                      <w:rPr>
                        <w:szCs w:val="21"/>
                      </w:rPr>
                    </w:pPr>
                  </w:p>
                </w:tc>
              </w:tr>
              <w:tr w:rsidR="0037172A" w14:paraId="00828EAE"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540786272"/>
                      <w:lock w:val="sdtLocked"/>
                    </w:sdtPr>
                    <w:sdtEndPr/>
                    <w:sdtContent>
                      <w:p w14:paraId="1C7D7A40" w14:textId="77777777" w:rsidR="0037172A" w:rsidRDefault="0037172A" w:rsidP="0064431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14C79769"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808466D" w14:textId="77777777" w:rsidR="0037172A" w:rsidRDefault="0037172A" w:rsidP="00644317">
                    <w:pPr>
                      <w:jc w:val="right"/>
                      <w:rPr>
                        <w:szCs w:val="21"/>
                      </w:rPr>
                    </w:pPr>
                  </w:p>
                </w:tc>
              </w:tr>
              <w:tr w:rsidR="0037172A" w14:paraId="664267B4" w14:textId="77777777" w:rsidTr="00644317">
                <w:sdt>
                  <w:sdtPr>
                    <w:tag w:val="_PLD_82b87bf83ddb4f87beef7e298f7b3233"/>
                    <w:id w:val="8616321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85CD7" w14:textId="77777777" w:rsidR="0037172A" w:rsidRDefault="0037172A" w:rsidP="00644317">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74FE5D59"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502258" w14:textId="77777777" w:rsidR="0037172A" w:rsidRDefault="0037172A" w:rsidP="00644317">
                    <w:pPr>
                      <w:jc w:val="right"/>
                      <w:rPr>
                        <w:szCs w:val="21"/>
                      </w:rPr>
                    </w:pPr>
                  </w:p>
                </w:tc>
              </w:tr>
              <w:tr w:rsidR="0037172A" w14:paraId="74BBD2E1" w14:textId="77777777" w:rsidTr="00644317">
                <w:sdt>
                  <w:sdtPr>
                    <w:tag w:val="_PLD_e177ce7eab2948c5af3dab06a5547896"/>
                    <w:id w:val="14334656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914726" w14:textId="77777777" w:rsidR="0037172A" w:rsidRDefault="0037172A" w:rsidP="00644317">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0C633FB8"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903130" w14:textId="77777777" w:rsidR="0037172A" w:rsidRDefault="0037172A" w:rsidP="00644317">
                    <w:pPr>
                      <w:jc w:val="right"/>
                      <w:rPr>
                        <w:szCs w:val="21"/>
                      </w:rPr>
                    </w:pPr>
                    <w:r>
                      <w:t>300,000.00</w:t>
                    </w:r>
                  </w:p>
                </w:tc>
              </w:tr>
              <w:tr w:rsidR="0037172A" w14:paraId="5564B2E0" w14:textId="77777777" w:rsidTr="00644317">
                <w:sdt>
                  <w:sdtPr>
                    <w:tag w:val="_PLD_d8a8fe9102464edfbe47f972b7d74b2d"/>
                    <w:id w:val="-16798823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95F6C6" w14:textId="77777777" w:rsidR="0037172A" w:rsidRDefault="0037172A" w:rsidP="0064431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6828FFA4" w14:textId="77777777" w:rsidR="0037172A" w:rsidRDefault="0037172A" w:rsidP="00644317">
                    <w:pPr>
                      <w:jc w:val="right"/>
                      <w:rPr>
                        <w:szCs w:val="21"/>
                      </w:rPr>
                    </w:pPr>
                    <w:r>
                      <w:t>117,862,293.76</w:t>
                    </w:r>
                  </w:p>
                </w:tc>
                <w:tc>
                  <w:tcPr>
                    <w:tcW w:w="1542" w:type="pct"/>
                    <w:tcBorders>
                      <w:top w:val="outset" w:sz="6" w:space="0" w:color="auto"/>
                      <w:left w:val="outset" w:sz="6" w:space="0" w:color="auto"/>
                      <w:bottom w:val="outset" w:sz="6" w:space="0" w:color="auto"/>
                      <w:right w:val="outset" w:sz="6" w:space="0" w:color="auto"/>
                    </w:tcBorders>
                  </w:tcPr>
                  <w:p w14:paraId="07E41E22" w14:textId="77777777" w:rsidR="0037172A" w:rsidRDefault="0037172A" w:rsidP="00644317">
                    <w:pPr>
                      <w:jc w:val="right"/>
                      <w:rPr>
                        <w:szCs w:val="21"/>
                      </w:rPr>
                    </w:pPr>
                    <w:r>
                      <w:t>115,556,221.27</w:t>
                    </w:r>
                  </w:p>
                </w:tc>
              </w:tr>
              <w:tr w:rsidR="0037172A" w14:paraId="3C618FF1"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370040203"/>
                      <w:lock w:val="sdtLocked"/>
                    </w:sdtPr>
                    <w:sdtEndPr/>
                    <w:sdtContent>
                      <w:p w14:paraId="132F21E1" w14:textId="77777777" w:rsidR="0037172A" w:rsidRDefault="0037172A" w:rsidP="00644317">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12337ACD"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FAB794" w14:textId="77777777" w:rsidR="0037172A" w:rsidRDefault="0037172A" w:rsidP="00644317">
                    <w:pPr>
                      <w:jc w:val="right"/>
                      <w:rPr>
                        <w:szCs w:val="21"/>
                      </w:rPr>
                    </w:pPr>
                  </w:p>
                </w:tc>
              </w:tr>
              <w:tr w:rsidR="0037172A" w14:paraId="6C320BEB" w14:textId="77777777" w:rsidTr="00644317">
                <w:sdt>
                  <w:sdtPr>
                    <w:tag w:val="_PLD_0053509ef6b04ec2abbbfc6dd2df640a"/>
                    <w:id w:val="-1761908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DBEEF7" w14:textId="77777777" w:rsidR="0037172A" w:rsidRDefault="0037172A" w:rsidP="00644317">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616B281C" w14:textId="77777777" w:rsidR="0037172A" w:rsidRDefault="0037172A" w:rsidP="00644317">
                    <w:pPr>
                      <w:jc w:val="right"/>
                      <w:rPr>
                        <w:szCs w:val="21"/>
                      </w:rPr>
                    </w:pPr>
                    <w:r>
                      <w:t>60,892,848.78</w:t>
                    </w:r>
                  </w:p>
                </w:tc>
                <w:tc>
                  <w:tcPr>
                    <w:tcW w:w="1542" w:type="pct"/>
                    <w:tcBorders>
                      <w:top w:val="outset" w:sz="6" w:space="0" w:color="auto"/>
                      <w:left w:val="outset" w:sz="6" w:space="0" w:color="auto"/>
                      <w:bottom w:val="outset" w:sz="6" w:space="0" w:color="auto"/>
                      <w:right w:val="outset" w:sz="6" w:space="0" w:color="auto"/>
                    </w:tcBorders>
                  </w:tcPr>
                  <w:p w14:paraId="66EEA4B8" w14:textId="77777777" w:rsidR="0037172A" w:rsidRDefault="0037172A" w:rsidP="00644317">
                    <w:pPr>
                      <w:jc w:val="right"/>
                      <w:rPr>
                        <w:szCs w:val="21"/>
                      </w:rPr>
                    </w:pPr>
                    <w:r>
                      <w:t>63,617,364.06</w:t>
                    </w:r>
                  </w:p>
                </w:tc>
              </w:tr>
              <w:tr w:rsidR="0037172A" w14:paraId="4B0B77EB" w14:textId="77777777" w:rsidTr="00644317">
                <w:sdt>
                  <w:sdtPr>
                    <w:tag w:val="_PLD_da887e234903461c87588ee6f3c3d7d0"/>
                    <w:id w:val="-783421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0037D9" w14:textId="77777777" w:rsidR="0037172A" w:rsidRDefault="0037172A" w:rsidP="00644317">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3E6B54E0"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A3F56F" w14:textId="77777777" w:rsidR="0037172A" w:rsidRDefault="0037172A" w:rsidP="00644317">
                    <w:pPr>
                      <w:jc w:val="right"/>
                      <w:rPr>
                        <w:szCs w:val="21"/>
                      </w:rPr>
                    </w:pPr>
                  </w:p>
                </w:tc>
              </w:tr>
              <w:tr w:rsidR="0037172A" w14:paraId="5E568028" w14:textId="77777777" w:rsidTr="00644317">
                <w:sdt>
                  <w:sdtPr>
                    <w:tag w:val="_PLD_f4f5a9059b1e450d9141399a017d01f2"/>
                    <w:id w:val="19875134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044EFC" w14:textId="77777777" w:rsidR="0037172A" w:rsidRDefault="0037172A" w:rsidP="00644317">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4A56E081"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EF8F3B" w14:textId="77777777" w:rsidR="0037172A" w:rsidRDefault="0037172A" w:rsidP="00644317">
                    <w:pPr>
                      <w:jc w:val="right"/>
                      <w:rPr>
                        <w:szCs w:val="21"/>
                      </w:rPr>
                    </w:pPr>
                  </w:p>
                </w:tc>
              </w:tr>
              <w:tr w:rsidR="0037172A" w14:paraId="0084126E" w14:textId="77777777" w:rsidTr="00644317">
                <w:sdt>
                  <w:sdtPr>
                    <w:tag w:val="_PLD_fb1ff9dccf5e4a67aa2d18fb995fe113"/>
                    <w:id w:val="-9691994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7F6171" w14:textId="77777777" w:rsidR="0037172A" w:rsidRDefault="0037172A" w:rsidP="00644317">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2CC9ED8A"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9AA9788" w14:textId="77777777" w:rsidR="0037172A" w:rsidRDefault="0037172A" w:rsidP="00644317">
                    <w:pPr>
                      <w:jc w:val="right"/>
                      <w:rPr>
                        <w:szCs w:val="21"/>
                      </w:rPr>
                    </w:pPr>
                  </w:p>
                </w:tc>
              </w:tr>
              <w:tr w:rsidR="0037172A" w14:paraId="302AB587" w14:textId="77777777" w:rsidTr="00644317">
                <w:sdt>
                  <w:sdtPr>
                    <w:tag w:val="_PLD_ec263988018a48788000edd0a80197d9"/>
                    <w:id w:val="-949556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C3A727" w14:textId="77777777" w:rsidR="0037172A" w:rsidRDefault="0037172A" w:rsidP="0064431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1DF06EEB" w14:textId="77777777" w:rsidR="0037172A" w:rsidRDefault="0037172A" w:rsidP="00644317">
                    <w:pPr>
                      <w:jc w:val="right"/>
                      <w:rPr>
                        <w:szCs w:val="21"/>
                      </w:rPr>
                    </w:pPr>
                    <w:r>
                      <w:t>40,029,562.42</w:t>
                    </w:r>
                  </w:p>
                </w:tc>
                <w:tc>
                  <w:tcPr>
                    <w:tcW w:w="1542" w:type="pct"/>
                    <w:tcBorders>
                      <w:top w:val="outset" w:sz="6" w:space="0" w:color="auto"/>
                      <w:left w:val="outset" w:sz="6" w:space="0" w:color="auto"/>
                      <w:bottom w:val="outset" w:sz="6" w:space="0" w:color="auto"/>
                      <w:right w:val="outset" w:sz="6" w:space="0" w:color="auto"/>
                    </w:tcBorders>
                  </w:tcPr>
                  <w:p w14:paraId="2BDBF3F5" w14:textId="77777777" w:rsidR="0037172A" w:rsidRDefault="0037172A" w:rsidP="00644317">
                    <w:pPr>
                      <w:jc w:val="right"/>
                      <w:rPr>
                        <w:szCs w:val="21"/>
                      </w:rPr>
                    </w:pPr>
                    <w:r>
                      <w:t>28,010,031.72</w:t>
                    </w:r>
                  </w:p>
                </w:tc>
              </w:tr>
              <w:tr w:rsidR="0037172A" w14:paraId="7B67FEE9" w14:textId="77777777" w:rsidTr="00644317">
                <w:sdt>
                  <w:sdtPr>
                    <w:tag w:val="_PLD_9a3f4df7ad4446dc814ca8970e96315f"/>
                    <w:id w:val="1323760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82C65E" w14:textId="77777777" w:rsidR="0037172A" w:rsidRDefault="0037172A" w:rsidP="0064431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41010B8B"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24B606" w14:textId="77777777" w:rsidR="0037172A" w:rsidRDefault="0037172A" w:rsidP="00644317">
                    <w:pPr>
                      <w:jc w:val="right"/>
                      <w:rPr>
                        <w:szCs w:val="21"/>
                      </w:rPr>
                    </w:pPr>
                  </w:p>
                </w:tc>
              </w:tr>
              <w:tr w:rsidR="0037172A" w14:paraId="31AC50A9" w14:textId="77777777" w:rsidTr="00644317">
                <w:sdt>
                  <w:sdtPr>
                    <w:tag w:val="_PLD_5190ba5d73be409a90e293d64288b98a"/>
                    <w:id w:val="11917238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AB1EB6" w14:textId="77777777" w:rsidR="0037172A" w:rsidRDefault="0037172A" w:rsidP="0064431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42C625E0" w14:textId="098C3D34" w:rsidR="0037172A" w:rsidRDefault="00F769F7" w:rsidP="00644317">
                    <w:pPr>
                      <w:jc w:val="right"/>
                      <w:rPr>
                        <w:szCs w:val="21"/>
                      </w:rPr>
                    </w:pPr>
                    <w:r>
                      <w:rPr>
                        <w:szCs w:val="21"/>
                      </w:rPr>
                      <w:t>1,960,000.00</w:t>
                    </w:r>
                  </w:p>
                </w:tc>
                <w:tc>
                  <w:tcPr>
                    <w:tcW w:w="1542" w:type="pct"/>
                    <w:tcBorders>
                      <w:top w:val="outset" w:sz="6" w:space="0" w:color="auto"/>
                      <w:left w:val="outset" w:sz="6" w:space="0" w:color="auto"/>
                      <w:bottom w:val="outset" w:sz="6" w:space="0" w:color="auto"/>
                      <w:right w:val="outset" w:sz="6" w:space="0" w:color="auto"/>
                    </w:tcBorders>
                  </w:tcPr>
                  <w:p w14:paraId="46A7E295" w14:textId="2AF80365" w:rsidR="0037172A" w:rsidRDefault="00F769F7" w:rsidP="00644317">
                    <w:pPr>
                      <w:jc w:val="right"/>
                      <w:rPr>
                        <w:szCs w:val="21"/>
                      </w:rPr>
                    </w:pPr>
                    <w:r>
                      <w:rPr>
                        <w:szCs w:val="21"/>
                      </w:rPr>
                      <w:t>1,960,000.00</w:t>
                    </w:r>
                  </w:p>
                </w:tc>
              </w:tr>
              <w:tr w:rsidR="0037172A" w14:paraId="3AD16EF9" w14:textId="77777777" w:rsidTr="00644317">
                <w:sdt>
                  <w:sdtPr>
                    <w:tag w:val="_PLD_5ff81b97b0fd4c57b187bd376f61e121"/>
                    <w:id w:val="7569545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9F37C4" w14:textId="77777777" w:rsidR="0037172A" w:rsidRDefault="0037172A" w:rsidP="00644317">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092B21EA"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C0BAF7" w14:textId="77777777" w:rsidR="0037172A" w:rsidRDefault="0037172A" w:rsidP="00644317">
                    <w:pPr>
                      <w:jc w:val="right"/>
                      <w:rPr>
                        <w:szCs w:val="21"/>
                      </w:rPr>
                    </w:pPr>
                  </w:p>
                </w:tc>
              </w:tr>
              <w:tr w:rsidR="0037172A" w14:paraId="1F6D67F2" w14:textId="77777777" w:rsidTr="00644317">
                <w:sdt>
                  <w:sdtPr>
                    <w:tag w:val="_PLD_b37c6ab618a9441aa1632f8864c1fa18"/>
                    <w:id w:val="13961587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9B06C0" w14:textId="77777777" w:rsidR="0037172A" w:rsidRDefault="0037172A" w:rsidP="0064431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495EA162" w14:textId="77777777" w:rsidR="0037172A" w:rsidRDefault="0037172A" w:rsidP="00644317">
                    <w:pPr>
                      <w:jc w:val="right"/>
                      <w:rPr>
                        <w:szCs w:val="21"/>
                      </w:rPr>
                    </w:pPr>
                    <w:r>
                      <w:t>650,573,696.92</w:t>
                    </w:r>
                  </w:p>
                </w:tc>
                <w:tc>
                  <w:tcPr>
                    <w:tcW w:w="1542" w:type="pct"/>
                    <w:tcBorders>
                      <w:top w:val="outset" w:sz="6" w:space="0" w:color="auto"/>
                      <w:left w:val="outset" w:sz="6" w:space="0" w:color="auto"/>
                      <w:bottom w:val="outset" w:sz="6" w:space="0" w:color="auto"/>
                      <w:right w:val="outset" w:sz="6" w:space="0" w:color="auto"/>
                    </w:tcBorders>
                  </w:tcPr>
                  <w:p w14:paraId="4E61F7D4" w14:textId="77777777" w:rsidR="0037172A" w:rsidRDefault="0037172A" w:rsidP="00644317">
                    <w:pPr>
                      <w:jc w:val="right"/>
                      <w:rPr>
                        <w:szCs w:val="21"/>
                      </w:rPr>
                    </w:pPr>
                    <w:r>
                      <w:t>557,815,229.25</w:t>
                    </w:r>
                  </w:p>
                </w:tc>
              </w:tr>
              <w:tr w:rsidR="0037172A" w14:paraId="56BFF0DC"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2019965708"/>
                      <w:lock w:val="sdtLocked"/>
                    </w:sdtPr>
                    <w:sdtEndPr/>
                    <w:sdtContent>
                      <w:p w14:paraId="43395FEB" w14:textId="77777777" w:rsidR="0037172A" w:rsidRDefault="0037172A" w:rsidP="00644317">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B218C45" w14:textId="77777777" w:rsidR="0037172A" w:rsidRDefault="0037172A" w:rsidP="00644317">
                    <w:pPr>
                      <w:jc w:val="right"/>
                      <w:rPr>
                        <w:szCs w:val="21"/>
                      </w:rPr>
                    </w:pPr>
                    <w:r>
                      <w:t>56,957.25</w:t>
                    </w:r>
                  </w:p>
                </w:tc>
                <w:tc>
                  <w:tcPr>
                    <w:tcW w:w="1542" w:type="pct"/>
                    <w:tcBorders>
                      <w:top w:val="outset" w:sz="6" w:space="0" w:color="auto"/>
                      <w:left w:val="outset" w:sz="6" w:space="0" w:color="auto"/>
                      <w:bottom w:val="outset" w:sz="6" w:space="0" w:color="auto"/>
                      <w:right w:val="outset" w:sz="6" w:space="0" w:color="auto"/>
                    </w:tcBorders>
                  </w:tcPr>
                  <w:p w14:paraId="210EFB00" w14:textId="77777777" w:rsidR="0037172A" w:rsidRDefault="0037172A" w:rsidP="00644317">
                    <w:pPr>
                      <w:jc w:val="right"/>
                      <w:rPr>
                        <w:szCs w:val="21"/>
                      </w:rPr>
                    </w:pPr>
                    <w:r>
                      <w:t>56,957.25</w:t>
                    </w:r>
                  </w:p>
                </w:tc>
              </w:tr>
              <w:tr w:rsidR="0037172A" w14:paraId="1BFCD126" w14:textId="77777777" w:rsidTr="00644317">
                <w:sdt>
                  <w:sdtPr>
                    <w:tag w:val="_PLD_9f2cc35e46bc4af0910a26cda79b4705"/>
                    <w:id w:val="-16580583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881B2A" w14:textId="77777777" w:rsidR="0037172A" w:rsidRDefault="0037172A" w:rsidP="00644317">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2C86DBAC"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A61EEA" w14:textId="77777777" w:rsidR="0037172A" w:rsidRDefault="0037172A" w:rsidP="00644317">
                    <w:pPr>
                      <w:jc w:val="right"/>
                      <w:rPr>
                        <w:szCs w:val="21"/>
                      </w:rPr>
                    </w:pPr>
                  </w:p>
                </w:tc>
              </w:tr>
              <w:tr w:rsidR="0037172A" w14:paraId="2BE57C56" w14:textId="77777777" w:rsidTr="00644317">
                <w:sdt>
                  <w:sdtPr>
                    <w:tag w:val="_PLD_2127e2186b4d45c789b848bd891de894"/>
                    <w:id w:val="20861013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F065FC" w14:textId="77777777" w:rsidR="0037172A" w:rsidRDefault="0037172A" w:rsidP="00644317">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D8563D1"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5318A6" w14:textId="77777777" w:rsidR="0037172A" w:rsidRDefault="0037172A" w:rsidP="00644317">
                    <w:pPr>
                      <w:jc w:val="right"/>
                      <w:rPr>
                        <w:szCs w:val="21"/>
                      </w:rPr>
                    </w:pPr>
                  </w:p>
                </w:tc>
              </w:tr>
              <w:tr w:rsidR="0037172A" w14:paraId="1C25CC17" w14:textId="77777777" w:rsidTr="00644317">
                <w:sdt>
                  <w:sdtPr>
                    <w:tag w:val="_PLD_62fe38a01f6f435a9d95cb2fd14c64a2"/>
                    <w:id w:val="1392928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DFB587" w14:textId="77777777" w:rsidR="0037172A" w:rsidRDefault="0037172A" w:rsidP="00644317">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A43BE0E" w14:textId="77777777" w:rsidR="0037172A" w:rsidRDefault="0037172A" w:rsidP="00644317">
                    <w:pPr>
                      <w:jc w:val="right"/>
                      <w:rPr>
                        <w:szCs w:val="21"/>
                      </w:rPr>
                    </w:pPr>
                    <w:r>
                      <w:t>43,186,117.58</w:t>
                    </w:r>
                  </w:p>
                </w:tc>
                <w:tc>
                  <w:tcPr>
                    <w:tcW w:w="1542" w:type="pct"/>
                    <w:tcBorders>
                      <w:top w:val="outset" w:sz="6" w:space="0" w:color="auto"/>
                      <w:left w:val="outset" w:sz="6" w:space="0" w:color="auto"/>
                      <w:bottom w:val="outset" w:sz="6" w:space="0" w:color="auto"/>
                      <w:right w:val="outset" w:sz="6" w:space="0" w:color="auto"/>
                    </w:tcBorders>
                  </w:tcPr>
                  <w:p w14:paraId="03DEF9E7" w14:textId="77777777" w:rsidR="0037172A" w:rsidRDefault="0037172A" w:rsidP="00644317">
                    <w:pPr>
                      <w:jc w:val="right"/>
                      <w:rPr>
                        <w:szCs w:val="21"/>
                      </w:rPr>
                    </w:pPr>
                    <w:r>
                      <w:t>38,293,366.57</w:t>
                    </w:r>
                  </w:p>
                </w:tc>
              </w:tr>
              <w:tr w:rsidR="0037172A" w14:paraId="3CE0BA12" w14:textId="77777777" w:rsidTr="00644317">
                <w:sdt>
                  <w:sdtPr>
                    <w:tag w:val="_PLD_0e69eba0c7764f6c84310a816d43d1e1"/>
                    <w:id w:val="21021321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135888" w14:textId="77777777" w:rsidR="0037172A" w:rsidRDefault="0037172A" w:rsidP="00644317">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0E3852DE" w14:textId="77777777" w:rsidR="0037172A" w:rsidRDefault="0037172A" w:rsidP="00644317">
                    <w:pPr>
                      <w:jc w:val="right"/>
                      <w:rPr>
                        <w:szCs w:val="21"/>
                      </w:rPr>
                    </w:pPr>
                    <w:r>
                      <w:t>1,459,362,150.23</w:t>
                    </w:r>
                  </w:p>
                </w:tc>
                <w:tc>
                  <w:tcPr>
                    <w:tcW w:w="1542" w:type="pct"/>
                    <w:tcBorders>
                      <w:top w:val="outset" w:sz="6" w:space="0" w:color="auto"/>
                      <w:left w:val="outset" w:sz="6" w:space="0" w:color="auto"/>
                      <w:bottom w:val="outset" w:sz="6" w:space="0" w:color="auto"/>
                      <w:right w:val="outset" w:sz="6" w:space="0" w:color="auto"/>
                    </w:tcBorders>
                  </w:tcPr>
                  <w:p w14:paraId="21CFD30F" w14:textId="77777777" w:rsidR="0037172A" w:rsidRDefault="0037172A" w:rsidP="00644317">
                    <w:pPr>
                      <w:jc w:val="right"/>
                      <w:rPr>
                        <w:szCs w:val="21"/>
                      </w:rPr>
                    </w:pPr>
                    <w:r>
                      <w:t>1,352,936,372.70</w:t>
                    </w:r>
                  </w:p>
                </w:tc>
              </w:tr>
              <w:tr w:rsidR="0037172A" w14:paraId="39493D7C" w14:textId="77777777" w:rsidTr="00644317">
                <w:sdt>
                  <w:sdtPr>
                    <w:tag w:val="_PLD_f9c540c69d7d4a979f321045efa30949"/>
                    <w:id w:val="12452240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4F134B" w14:textId="77777777" w:rsidR="0037172A" w:rsidRDefault="0037172A" w:rsidP="00644317">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8A3D40D" w14:textId="77777777" w:rsidR="0037172A" w:rsidRDefault="0037172A" w:rsidP="0064431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000ACC38" w14:textId="77777777" w:rsidR="0037172A" w:rsidRDefault="0037172A" w:rsidP="00644317">
                    <w:pPr>
                      <w:rPr>
                        <w:color w:val="008000"/>
                        <w:szCs w:val="21"/>
                      </w:rPr>
                    </w:pPr>
                  </w:p>
                </w:tc>
              </w:tr>
              <w:tr w:rsidR="0037172A" w14:paraId="294CE9D9" w14:textId="77777777" w:rsidTr="00644317">
                <w:sdt>
                  <w:sdtPr>
                    <w:tag w:val="_PLD_1e3da319e78a4c058998bc3ac86c94ec"/>
                    <w:id w:val="-18325099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C8A047" w14:textId="77777777" w:rsidR="0037172A" w:rsidRDefault="0037172A" w:rsidP="00644317">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30B9B04A"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EACE152" w14:textId="77777777" w:rsidR="0037172A" w:rsidRDefault="0037172A" w:rsidP="00644317">
                    <w:pPr>
                      <w:jc w:val="right"/>
                      <w:rPr>
                        <w:szCs w:val="21"/>
                      </w:rPr>
                    </w:pPr>
                  </w:p>
                </w:tc>
              </w:tr>
              <w:tr w:rsidR="0037172A" w14:paraId="725FF386"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933476264"/>
                      <w:lock w:val="sdtLocked"/>
                    </w:sdtPr>
                    <w:sdtEndPr/>
                    <w:sdtContent>
                      <w:p w14:paraId="06B3E242" w14:textId="77777777" w:rsidR="0037172A" w:rsidRDefault="0037172A" w:rsidP="00644317">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3DFBA8D6"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88EFAF" w14:textId="77777777" w:rsidR="0037172A" w:rsidRDefault="0037172A" w:rsidP="00644317">
                    <w:pPr>
                      <w:jc w:val="right"/>
                      <w:rPr>
                        <w:szCs w:val="21"/>
                      </w:rPr>
                    </w:pPr>
                  </w:p>
                </w:tc>
              </w:tr>
              <w:tr w:rsidR="0037172A" w14:paraId="0566551C"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48397384"/>
                      <w:lock w:val="sdtLocked"/>
                    </w:sdtPr>
                    <w:sdtEndPr/>
                    <w:sdtContent>
                      <w:p w14:paraId="660E4BB2" w14:textId="77777777" w:rsidR="0037172A" w:rsidRDefault="0037172A" w:rsidP="00644317">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D7ADAC8"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2812CE" w14:textId="77777777" w:rsidR="0037172A" w:rsidRDefault="0037172A" w:rsidP="00644317">
                    <w:pPr>
                      <w:jc w:val="right"/>
                      <w:rPr>
                        <w:szCs w:val="21"/>
                      </w:rPr>
                    </w:pPr>
                  </w:p>
                </w:tc>
              </w:tr>
              <w:tr w:rsidR="0037172A" w14:paraId="739F9DE9" w14:textId="77777777" w:rsidTr="00644317">
                <w:sdt>
                  <w:sdtPr>
                    <w:tag w:val="_PLD_96339f70f14a40b59b9b55f63a32893f"/>
                    <w:id w:val="-15896086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DBD8C8" w14:textId="77777777" w:rsidR="0037172A" w:rsidRDefault="0037172A" w:rsidP="00644317">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2A1840AE"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F762CBF" w14:textId="77777777" w:rsidR="0037172A" w:rsidRDefault="0037172A" w:rsidP="00644317">
                    <w:pPr>
                      <w:jc w:val="right"/>
                      <w:rPr>
                        <w:szCs w:val="21"/>
                      </w:rPr>
                    </w:pPr>
                  </w:p>
                </w:tc>
              </w:tr>
              <w:tr w:rsidR="0037172A" w14:paraId="65F534B5" w14:textId="77777777" w:rsidTr="00644317">
                <w:sdt>
                  <w:sdtPr>
                    <w:tag w:val="_PLD_d5ead7537e5b4dc6a0c5f32afdb835db"/>
                    <w:id w:val="1217345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79DDAB" w14:textId="77777777" w:rsidR="0037172A" w:rsidRDefault="0037172A" w:rsidP="0064431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5739C3DC" w14:textId="77777777" w:rsidR="0037172A" w:rsidRDefault="0037172A" w:rsidP="00644317">
                    <w:pPr>
                      <w:jc w:val="right"/>
                      <w:rPr>
                        <w:szCs w:val="21"/>
                      </w:rPr>
                    </w:pPr>
                    <w:r>
                      <w:t>549,654,197.69</w:t>
                    </w:r>
                  </w:p>
                </w:tc>
                <w:tc>
                  <w:tcPr>
                    <w:tcW w:w="1542" w:type="pct"/>
                    <w:tcBorders>
                      <w:top w:val="outset" w:sz="6" w:space="0" w:color="auto"/>
                      <w:left w:val="outset" w:sz="6" w:space="0" w:color="auto"/>
                      <w:bottom w:val="outset" w:sz="6" w:space="0" w:color="auto"/>
                      <w:right w:val="outset" w:sz="6" w:space="0" w:color="auto"/>
                    </w:tcBorders>
                  </w:tcPr>
                  <w:p w14:paraId="5E1BA77C" w14:textId="77777777" w:rsidR="0037172A" w:rsidRDefault="0037172A" w:rsidP="00644317">
                    <w:pPr>
                      <w:jc w:val="right"/>
                      <w:rPr>
                        <w:szCs w:val="21"/>
                      </w:rPr>
                    </w:pPr>
                    <w:r>
                      <w:t>543,824,110.71</w:t>
                    </w:r>
                  </w:p>
                </w:tc>
              </w:tr>
              <w:tr w:rsidR="0037172A" w14:paraId="35A5F420"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789332592"/>
                      <w:lock w:val="sdtLocked"/>
                    </w:sdtPr>
                    <w:sdtEndPr/>
                    <w:sdtContent>
                      <w:p w14:paraId="0AF3FCD7" w14:textId="77777777" w:rsidR="0037172A" w:rsidRDefault="0037172A" w:rsidP="00644317">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4D378BF6" w14:textId="77777777" w:rsidR="0037172A" w:rsidRDefault="0037172A" w:rsidP="00644317">
                    <w:pPr>
                      <w:jc w:val="right"/>
                      <w:rPr>
                        <w:szCs w:val="21"/>
                      </w:rPr>
                    </w:pPr>
                    <w:r>
                      <w:t>129,527,155.41</w:t>
                    </w:r>
                  </w:p>
                </w:tc>
                <w:tc>
                  <w:tcPr>
                    <w:tcW w:w="1542" w:type="pct"/>
                    <w:tcBorders>
                      <w:top w:val="outset" w:sz="6" w:space="0" w:color="auto"/>
                      <w:left w:val="outset" w:sz="6" w:space="0" w:color="auto"/>
                      <w:bottom w:val="outset" w:sz="6" w:space="0" w:color="auto"/>
                      <w:right w:val="outset" w:sz="6" w:space="0" w:color="auto"/>
                    </w:tcBorders>
                  </w:tcPr>
                  <w:p w14:paraId="67013D9F" w14:textId="77777777" w:rsidR="0037172A" w:rsidRDefault="0037172A" w:rsidP="00644317">
                    <w:pPr>
                      <w:jc w:val="right"/>
                      <w:rPr>
                        <w:szCs w:val="21"/>
                      </w:rPr>
                    </w:pPr>
                    <w:r>
                      <w:t>129,527,155.41</w:t>
                    </w:r>
                  </w:p>
                </w:tc>
              </w:tr>
              <w:tr w:rsidR="0037172A" w14:paraId="69DBEFCE"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586803433"/>
                      <w:lock w:val="sdtLocked"/>
                    </w:sdtPr>
                    <w:sdtEndPr/>
                    <w:sdtContent>
                      <w:p w14:paraId="3A9330AA" w14:textId="77777777" w:rsidR="0037172A" w:rsidRDefault="0037172A" w:rsidP="0064431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3BBEB6B6"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E742C80" w14:textId="77777777" w:rsidR="0037172A" w:rsidRDefault="0037172A" w:rsidP="00644317">
                    <w:pPr>
                      <w:jc w:val="right"/>
                      <w:rPr>
                        <w:szCs w:val="21"/>
                      </w:rPr>
                    </w:pPr>
                  </w:p>
                </w:tc>
              </w:tr>
              <w:tr w:rsidR="0037172A" w14:paraId="58EC579F" w14:textId="77777777" w:rsidTr="00644317">
                <w:sdt>
                  <w:sdtPr>
                    <w:tag w:val="_PLD_defd87dc64444eba8cef48cf1a37c988"/>
                    <w:id w:val="-18447825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8BB2B7" w14:textId="77777777" w:rsidR="0037172A" w:rsidRDefault="0037172A" w:rsidP="00644317">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B53DA24" w14:textId="77777777" w:rsidR="0037172A" w:rsidRDefault="0037172A" w:rsidP="00644317">
                    <w:pPr>
                      <w:jc w:val="right"/>
                      <w:rPr>
                        <w:szCs w:val="21"/>
                      </w:rPr>
                    </w:pPr>
                    <w:r>
                      <w:t>7,856,121.20</w:t>
                    </w:r>
                  </w:p>
                </w:tc>
                <w:tc>
                  <w:tcPr>
                    <w:tcW w:w="1542" w:type="pct"/>
                    <w:tcBorders>
                      <w:top w:val="outset" w:sz="6" w:space="0" w:color="auto"/>
                      <w:left w:val="outset" w:sz="6" w:space="0" w:color="auto"/>
                      <w:bottom w:val="outset" w:sz="6" w:space="0" w:color="auto"/>
                      <w:right w:val="outset" w:sz="6" w:space="0" w:color="auto"/>
                    </w:tcBorders>
                  </w:tcPr>
                  <w:p w14:paraId="6AE471BD" w14:textId="77777777" w:rsidR="0037172A" w:rsidRDefault="0037172A" w:rsidP="00644317">
                    <w:pPr>
                      <w:jc w:val="right"/>
                      <w:rPr>
                        <w:szCs w:val="21"/>
                      </w:rPr>
                    </w:pPr>
                    <w:r>
                      <w:t>7,952,101.44</w:t>
                    </w:r>
                  </w:p>
                </w:tc>
              </w:tr>
              <w:tr w:rsidR="0037172A" w14:paraId="203042BD" w14:textId="77777777" w:rsidTr="00644317">
                <w:sdt>
                  <w:sdtPr>
                    <w:tag w:val="_PLD_c815adb1c54744c5bea6faaa865836c6"/>
                    <w:id w:val="397633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EA4141" w14:textId="77777777" w:rsidR="0037172A" w:rsidRDefault="0037172A" w:rsidP="0064431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1ED65A4B" w14:textId="77777777" w:rsidR="0037172A" w:rsidRDefault="0037172A" w:rsidP="00644317">
                    <w:pPr>
                      <w:jc w:val="right"/>
                      <w:rPr>
                        <w:szCs w:val="21"/>
                      </w:rPr>
                    </w:pPr>
                    <w:r>
                      <w:t>2,670,495,104.43</w:t>
                    </w:r>
                  </w:p>
                </w:tc>
                <w:tc>
                  <w:tcPr>
                    <w:tcW w:w="1542" w:type="pct"/>
                    <w:tcBorders>
                      <w:top w:val="outset" w:sz="6" w:space="0" w:color="auto"/>
                      <w:left w:val="outset" w:sz="6" w:space="0" w:color="auto"/>
                      <w:bottom w:val="outset" w:sz="6" w:space="0" w:color="auto"/>
                      <w:right w:val="outset" w:sz="6" w:space="0" w:color="auto"/>
                    </w:tcBorders>
                  </w:tcPr>
                  <w:p w14:paraId="2052B681" w14:textId="77777777" w:rsidR="0037172A" w:rsidRDefault="0037172A" w:rsidP="00644317">
                    <w:pPr>
                      <w:jc w:val="right"/>
                      <w:rPr>
                        <w:szCs w:val="21"/>
                      </w:rPr>
                    </w:pPr>
                    <w:r>
                      <w:t>2,698,023,205.41</w:t>
                    </w:r>
                  </w:p>
                </w:tc>
              </w:tr>
              <w:tr w:rsidR="0037172A" w14:paraId="358F7593" w14:textId="77777777" w:rsidTr="00644317">
                <w:sdt>
                  <w:sdtPr>
                    <w:tag w:val="_PLD_ccb4a97a6aab4931a314af1004548985"/>
                    <w:id w:val="-19191676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7D1843" w14:textId="77777777" w:rsidR="0037172A" w:rsidRDefault="0037172A" w:rsidP="00644317">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3818A6BF" w14:textId="77777777" w:rsidR="0037172A" w:rsidRDefault="0037172A" w:rsidP="00644317">
                    <w:pPr>
                      <w:jc w:val="right"/>
                      <w:rPr>
                        <w:szCs w:val="21"/>
                      </w:rPr>
                    </w:pPr>
                    <w:r>
                      <w:t>539,800,604.78</w:t>
                    </w:r>
                  </w:p>
                </w:tc>
                <w:tc>
                  <w:tcPr>
                    <w:tcW w:w="1542" w:type="pct"/>
                    <w:tcBorders>
                      <w:top w:val="outset" w:sz="6" w:space="0" w:color="auto"/>
                      <w:left w:val="outset" w:sz="6" w:space="0" w:color="auto"/>
                      <w:bottom w:val="outset" w:sz="6" w:space="0" w:color="auto"/>
                      <w:right w:val="outset" w:sz="6" w:space="0" w:color="auto"/>
                    </w:tcBorders>
                  </w:tcPr>
                  <w:p w14:paraId="24C1B026" w14:textId="77777777" w:rsidR="0037172A" w:rsidRDefault="0037172A" w:rsidP="00644317">
                    <w:pPr>
                      <w:jc w:val="right"/>
                      <w:rPr>
                        <w:szCs w:val="21"/>
                      </w:rPr>
                    </w:pPr>
                    <w:r>
                      <w:t>441,222,801.06</w:t>
                    </w:r>
                  </w:p>
                </w:tc>
              </w:tr>
              <w:tr w:rsidR="0037172A" w14:paraId="3B737E84" w14:textId="77777777" w:rsidTr="00644317">
                <w:sdt>
                  <w:sdtPr>
                    <w:tag w:val="_PLD_893a04349db74ae69d584ecb4af9ffa5"/>
                    <w:id w:val="-21104981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9E6516" w14:textId="77777777" w:rsidR="0037172A" w:rsidRDefault="0037172A" w:rsidP="00644317">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698F147"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46D2D67" w14:textId="77777777" w:rsidR="0037172A" w:rsidRDefault="0037172A" w:rsidP="00644317">
                    <w:pPr>
                      <w:jc w:val="right"/>
                      <w:rPr>
                        <w:szCs w:val="21"/>
                      </w:rPr>
                    </w:pPr>
                  </w:p>
                </w:tc>
              </w:tr>
              <w:tr w:rsidR="0037172A" w14:paraId="6F930991" w14:textId="77777777" w:rsidTr="00644317">
                <w:sdt>
                  <w:sdtPr>
                    <w:tag w:val="_PLD_aec26f1225d3480d8cb33efebcd51fcc"/>
                    <w:id w:val="7017452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C96D56" w14:textId="77777777" w:rsidR="0037172A" w:rsidRDefault="0037172A" w:rsidP="00644317">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42745ED9"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67862C" w14:textId="77777777" w:rsidR="0037172A" w:rsidRDefault="0037172A" w:rsidP="00644317">
                    <w:pPr>
                      <w:jc w:val="right"/>
                      <w:rPr>
                        <w:szCs w:val="21"/>
                      </w:rPr>
                    </w:pPr>
                  </w:p>
                </w:tc>
              </w:tr>
              <w:tr w:rsidR="0037172A" w14:paraId="52CE9C34"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669250470"/>
                      <w:lock w:val="sdtLocked"/>
                    </w:sdtPr>
                    <w:sdtEndPr/>
                    <w:sdtContent>
                      <w:p w14:paraId="76E2F9BB" w14:textId="77777777" w:rsidR="0037172A" w:rsidRDefault="0037172A" w:rsidP="00644317">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7C937716" w14:textId="77777777" w:rsidR="0037172A" w:rsidRDefault="0037172A" w:rsidP="00644317">
                    <w:pPr>
                      <w:jc w:val="right"/>
                      <w:rPr>
                        <w:szCs w:val="21"/>
                      </w:rPr>
                    </w:pPr>
                    <w:r>
                      <w:t>5,313,614.93</w:t>
                    </w:r>
                  </w:p>
                </w:tc>
                <w:tc>
                  <w:tcPr>
                    <w:tcW w:w="1542" w:type="pct"/>
                    <w:tcBorders>
                      <w:top w:val="outset" w:sz="6" w:space="0" w:color="auto"/>
                      <w:left w:val="outset" w:sz="6" w:space="0" w:color="auto"/>
                      <w:bottom w:val="outset" w:sz="6" w:space="0" w:color="auto"/>
                      <w:right w:val="outset" w:sz="6" w:space="0" w:color="auto"/>
                    </w:tcBorders>
                  </w:tcPr>
                  <w:p w14:paraId="404C8672" w14:textId="77777777" w:rsidR="0037172A" w:rsidRDefault="0037172A" w:rsidP="00644317">
                    <w:pPr>
                      <w:jc w:val="right"/>
                      <w:rPr>
                        <w:szCs w:val="21"/>
                      </w:rPr>
                    </w:pPr>
                  </w:p>
                </w:tc>
              </w:tr>
              <w:tr w:rsidR="0037172A" w14:paraId="601C10BF" w14:textId="77777777" w:rsidTr="00644317">
                <w:sdt>
                  <w:sdtPr>
                    <w:tag w:val="_PLD_236bd01246b44e34ae0b69cd4f05f099"/>
                    <w:id w:val="915672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4B5A18" w14:textId="77777777" w:rsidR="0037172A" w:rsidRDefault="0037172A" w:rsidP="0064431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74CC3770" w14:textId="77777777" w:rsidR="0037172A" w:rsidRDefault="0037172A" w:rsidP="00644317">
                    <w:pPr>
                      <w:jc w:val="right"/>
                      <w:rPr>
                        <w:szCs w:val="21"/>
                      </w:rPr>
                    </w:pPr>
                    <w:r>
                      <w:t>506,019,243.78</w:t>
                    </w:r>
                  </w:p>
                </w:tc>
                <w:tc>
                  <w:tcPr>
                    <w:tcW w:w="1542" w:type="pct"/>
                    <w:tcBorders>
                      <w:top w:val="outset" w:sz="6" w:space="0" w:color="auto"/>
                      <w:left w:val="outset" w:sz="6" w:space="0" w:color="auto"/>
                      <w:bottom w:val="outset" w:sz="6" w:space="0" w:color="auto"/>
                      <w:right w:val="outset" w:sz="6" w:space="0" w:color="auto"/>
                    </w:tcBorders>
                  </w:tcPr>
                  <w:p w14:paraId="5977B308" w14:textId="77777777" w:rsidR="0037172A" w:rsidRDefault="0037172A" w:rsidP="00644317">
                    <w:pPr>
                      <w:jc w:val="right"/>
                      <w:rPr>
                        <w:szCs w:val="21"/>
                      </w:rPr>
                    </w:pPr>
                    <w:r>
                      <w:t>511,933,200.67</w:t>
                    </w:r>
                  </w:p>
                </w:tc>
              </w:tr>
              <w:tr w:rsidR="0037172A" w14:paraId="19709FE0" w14:textId="77777777" w:rsidTr="00644317">
                <w:sdt>
                  <w:sdtPr>
                    <w:tag w:val="_PLD_7e124d5ddcd84e028e68efa10109e0b5"/>
                    <w:id w:val="12324309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BB5D3C" w14:textId="77777777" w:rsidR="0037172A" w:rsidRDefault="0037172A" w:rsidP="00644317">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41F48536"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CA74E38" w14:textId="77777777" w:rsidR="0037172A" w:rsidRDefault="0037172A" w:rsidP="00644317">
                    <w:pPr>
                      <w:jc w:val="right"/>
                      <w:rPr>
                        <w:szCs w:val="21"/>
                      </w:rPr>
                    </w:pPr>
                  </w:p>
                </w:tc>
              </w:tr>
              <w:tr w:rsidR="0037172A" w14:paraId="403F6FA2" w14:textId="77777777" w:rsidTr="00644317">
                <w:sdt>
                  <w:sdtPr>
                    <w:tag w:val="_PLD_5f33ade234f54d4bbddea0055c5a3b2f"/>
                    <w:id w:val="-1536420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B20C93" w14:textId="77777777" w:rsidR="0037172A" w:rsidRDefault="0037172A" w:rsidP="00644317">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19991FB9"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262B827" w14:textId="77777777" w:rsidR="0037172A" w:rsidRDefault="0037172A" w:rsidP="00644317">
                    <w:pPr>
                      <w:jc w:val="right"/>
                      <w:rPr>
                        <w:szCs w:val="21"/>
                      </w:rPr>
                    </w:pPr>
                  </w:p>
                </w:tc>
              </w:tr>
              <w:tr w:rsidR="0037172A" w14:paraId="78D2A671" w14:textId="77777777" w:rsidTr="00644317">
                <w:sdt>
                  <w:sdtPr>
                    <w:tag w:val="_PLD_9fd9b9cf516f4e919480c34203ddb8c3"/>
                    <w:id w:val="-20769646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AA6DEB" w14:textId="77777777" w:rsidR="0037172A" w:rsidRDefault="0037172A" w:rsidP="0064431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1147C8EF" w14:textId="77777777" w:rsidR="0037172A" w:rsidRDefault="0037172A" w:rsidP="00644317">
                    <w:pPr>
                      <w:jc w:val="right"/>
                      <w:rPr>
                        <w:szCs w:val="21"/>
                      </w:rPr>
                    </w:pPr>
                    <w:r>
                      <w:t>15,992,857.39</w:t>
                    </w:r>
                  </w:p>
                </w:tc>
                <w:tc>
                  <w:tcPr>
                    <w:tcW w:w="1542" w:type="pct"/>
                    <w:tcBorders>
                      <w:top w:val="outset" w:sz="6" w:space="0" w:color="auto"/>
                      <w:left w:val="outset" w:sz="6" w:space="0" w:color="auto"/>
                      <w:bottom w:val="outset" w:sz="6" w:space="0" w:color="auto"/>
                      <w:right w:val="outset" w:sz="6" w:space="0" w:color="auto"/>
                    </w:tcBorders>
                  </w:tcPr>
                  <w:p w14:paraId="09F43645" w14:textId="77777777" w:rsidR="0037172A" w:rsidRDefault="0037172A" w:rsidP="00644317">
                    <w:pPr>
                      <w:jc w:val="right"/>
                      <w:rPr>
                        <w:szCs w:val="21"/>
                      </w:rPr>
                    </w:pPr>
                    <w:r>
                      <w:t>17,380,119.76</w:t>
                    </w:r>
                  </w:p>
                </w:tc>
              </w:tr>
              <w:tr w:rsidR="0037172A" w14:paraId="07F51AA2" w14:textId="77777777" w:rsidTr="00644317">
                <w:sdt>
                  <w:sdtPr>
                    <w:tag w:val="_PLD_569b2619a7664cc78a74a2c01de97bae"/>
                    <w:id w:val="-16269160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4831CA" w14:textId="77777777" w:rsidR="0037172A" w:rsidRDefault="0037172A" w:rsidP="0064431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20AAEC39" w14:textId="77777777" w:rsidR="0037172A" w:rsidRDefault="0037172A" w:rsidP="00644317">
                    <w:pPr>
                      <w:jc w:val="right"/>
                      <w:rPr>
                        <w:szCs w:val="21"/>
                      </w:rPr>
                    </w:pPr>
                    <w:r>
                      <w:t>52,509,506.26</w:t>
                    </w:r>
                  </w:p>
                </w:tc>
                <w:tc>
                  <w:tcPr>
                    <w:tcW w:w="1542" w:type="pct"/>
                    <w:tcBorders>
                      <w:top w:val="outset" w:sz="6" w:space="0" w:color="auto"/>
                      <w:left w:val="outset" w:sz="6" w:space="0" w:color="auto"/>
                      <w:bottom w:val="outset" w:sz="6" w:space="0" w:color="auto"/>
                      <w:right w:val="outset" w:sz="6" w:space="0" w:color="auto"/>
                    </w:tcBorders>
                  </w:tcPr>
                  <w:p w14:paraId="58351861" w14:textId="77777777" w:rsidR="0037172A" w:rsidRDefault="0037172A" w:rsidP="00644317">
                    <w:pPr>
                      <w:jc w:val="right"/>
                      <w:rPr>
                        <w:szCs w:val="21"/>
                      </w:rPr>
                    </w:pPr>
                    <w:r>
                      <w:t>52,069,788.41</w:t>
                    </w:r>
                  </w:p>
                </w:tc>
              </w:tr>
              <w:tr w:rsidR="0037172A" w14:paraId="620F69CF" w14:textId="77777777" w:rsidTr="00644317">
                <w:sdt>
                  <w:sdtPr>
                    <w:tag w:val="_PLD_57da0d16b0bd430abaa76bf7db338b57"/>
                    <w:id w:val="16288095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0B60B6" w14:textId="77777777" w:rsidR="0037172A" w:rsidRDefault="0037172A" w:rsidP="0064431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C8A183D" w14:textId="77777777" w:rsidR="0037172A" w:rsidRDefault="0037172A" w:rsidP="00644317">
                    <w:pPr>
                      <w:jc w:val="right"/>
                      <w:rPr>
                        <w:szCs w:val="21"/>
                      </w:rPr>
                    </w:pPr>
                    <w:r>
                      <w:t>1,085,050.00</w:t>
                    </w:r>
                  </w:p>
                </w:tc>
                <w:tc>
                  <w:tcPr>
                    <w:tcW w:w="1542" w:type="pct"/>
                    <w:tcBorders>
                      <w:top w:val="outset" w:sz="6" w:space="0" w:color="auto"/>
                      <w:left w:val="outset" w:sz="6" w:space="0" w:color="auto"/>
                      <w:bottom w:val="outset" w:sz="6" w:space="0" w:color="auto"/>
                      <w:right w:val="outset" w:sz="6" w:space="0" w:color="auto"/>
                    </w:tcBorders>
                  </w:tcPr>
                  <w:p w14:paraId="28D081C7" w14:textId="77777777" w:rsidR="0037172A" w:rsidRDefault="0037172A" w:rsidP="00644317">
                    <w:pPr>
                      <w:jc w:val="right"/>
                      <w:rPr>
                        <w:szCs w:val="21"/>
                      </w:rPr>
                    </w:pPr>
                    <w:r>
                      <w:t>979,266.00</w:t>
                    </w:r>
                  </w:p>
                </w:tc>
              </w:tr>
              <w:tr w:rsidR="0037172A" w14:paraId="01D04938" w14:textId="77777777" w:rsidTr="00644317">
                <w:sdt>
                  <w:sdtPr>
                    <w:tag w:val="_PLD_0e2509a9129e49f79b66d4d700757c6f"/>
                    <w:id w:val="-5109064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5B2516" w14:textId="77777777" w:rsidR="0037172A" w:rsidRDefault="0037172A" w:rsidP="0064431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37AA6C46" w14:textId="77777777" w:rsidR="0037172A" w:rsidRDefault="0037172A" w:rsidP="00644317">
                    <w:pPr>
                      <w:jc w:val="right"/>
                      <w:rPr>
                        <w:szCs w:val="21"/>
                      </w:rPr>
                    </w:pPr>
                    <w:r>
                      <w:t>4,478,253,455.87</w:t>
                    </w:r>
                  </w:p>
                </w:tc>
                <w:tc>
                  <w:tcPr>
                    <w:tcW w:w="1542" w:type="pct"/>
                    <w:tcBorders>
                      <w:top w:val="outset" w:sz="6" w:space="0" w:color="auto"/>
                      <w:left w:val="outset" w:sz="6" w:space="0" w:color="auto"/>
                      <w:bottom w:val="outset" w:sz="6" w:space="0" w:color="auto"/>
                      <w:right w:val="outset" w:sz="6" w:space="0" w:color="auto"/>
                    </w:tcBorders>
                  </w:tcPr>
                  <w:p w14:paraId="20088483" w14:textId="77777777" w:rsidR="0037172A" w:rsidRDefault="0037172A" w:rsidP="00644317">
                    <w:pPr>
                      <w:jc w:val="right"/>
                      <w:rPr>
                        <w:szCs w:val="21"/>
                      </w:rPr>
                    </w:pPr>
                    <w:r>
                      <w:t>4,402,911,748.87</w:t>
                    </w:r>
                  </w:p>
                </w:tc>
              </w:tr>
              <w:tr w:rsidR="0037172A" w14:paraId="3C19F39D" w14:textId="77777777" w:rsidTr="00644317">
                <w:sdt>
                  <w:sdtPr>
                    <w:tag w:val="_PLD_2058118926124a8eabc33f60992a2fbd"/>
                    <w:id w:val="-2085210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95A297" w14:textId="77777777" w:rsidR="0037172A" w:rsidRDefault="0037172A" w:rsidP="0064431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3D8B4C01" w14:textId="77777777" w:rsidR="0037172A" w:rsidRDefault="0037172A" w:rsidP="00644317">
                    <w:pPr>
                      <w:jc w:val="right"/>
                      <w:rPr>
                        <w:szCs w:val="21"/>
                      </w:rPr>
                    </w:pPr>
                    <w:r>
                      <w:t>5,937,615,606.10</w:t>
                    </w:r>
                  </w:p>
                </w:tc>
                <w:tc>
                  <w:tcPr>
                    <w:tcW w:w="1542" w:type="pct"/>
                    <w:tcBorders>
                      <w:top w:val="outset" w:sz="6" w:space="0" w:color="auto"/>
                      <w:left w:val="outset" w:sz="6" w:space="0" w:color="auto"/>
                      <w:bottom w:val="outset" w:sz="6" w:space="0" w:color="auto"/>
                      <w:right w:val="outset" w:sz="6" w:space="0" w:color="auto"/>
                    </w:tcBorders>
                  </w:tcPr>
                  <w:p w14:paraId="23EFA858" w14:textId="77777777" w:rsidR="0037172A" w:rsidRDefault="0037172A" w:rsidP="00644317">
                    <w:pPr>
                      <w:jc w:val="right"/>
                      <w:rPr>
                        <w:szCs w:val="21"/>
                      </w:rPr>
                    </w:pPr>
                    <w:r>
                      <w:t>5,755,848,121.57</w:t>
                    </w:r>
                  </w:p>
                </w:tc>
              </w:tr>
              <w:tr w:rsidR="0037172A" w14:paraId="48F417FD" w14:textId="77777777" w:rsidTr="00644317">
                <w:sdt>
                  <w:sdtPr>
                    <w:tag w:val="_PLD_79af2a76f67b464c8e8be77cef71abe2"/>
                    <w:id w:val="12916319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A397FD" w14:textId="77777777" w:rsidR="0037172A" w:rsidRDefault="0037172A" w:rsidP="00644317">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10AA978" w14:textId="77777777" w:rsidR="0037172A" w:rsidRDefault="0037172A" w:rsidP="00644317">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1140AEE" w14:textId="77777777" w:rsidR="0037172A" w:rsidRDefault="0037172A" w:rsidP="00644317">
                    <w:pPr>
                      <w:rPr>
                        <w:color w:val="FF00FF"/>
                        <w:szCs w:val="21"/>
                      </w:rPr>
                    </w:pPr>
                  </w:p>
                </w:tc>
              </w:tr>
              <w:tr w:rsidR="0037172A" w14:paraId="12952B28" w14:textId="77777777" w:rsidTr="00644317">
                <w:sdt>
                  <w:sdtPr>
                    <w:tag w:val="_PLD_0adf14b3a741474281ea5f6d636b8a52"/>
                    <w:id w:val="7789223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492DD9" w14:textId="77777777" w:rsidR="0037172A" w:rsidRDefault="0037172A" w:rsidP="0064431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2D70B367" w14:textId="77777777" w:rsidR="0037172A" w:rsidRDefault="0037172A" w:rsidP="00644317">
                    <w:pPr>
                      <w:jc w:val="right"/>
                      <w:rPr>
                        <w:szCs w:val="21"/>
                      </w:rPr>
                    </w:pPr>
                    <w:r>
                      <w:t>518,592,805.55</w:t>
                    </w:r>
                  </w:p>
                </w:tc>
                <w:tc>
                  <w:tcPr>
                    <w:tcW w:w="1542" w:type="pct"/>
                    <w:tcBorders>
                      <w:top w:val="outset" w:sz="6" w:space="0" w:color="auto"/>
                      <w:left w:val="outset" w:sz="6" w:space="0" w:color="auto"/>
                      <w:bottom w:val="outset" w:sz="6" w:space="0" w:color="auto"/>
                      <w:right w:val="outset" w:sz="6" w:space="0" w:color="auto"/>
                    </w:tcBorders>
                  </w:tcPr>
                  <w:p w14:paraId="579F3A87" w14:textId="77777777" w:rsidR="0037172A" w:rsidRDefault="0037172A" w:rsidP="00644317">
                    <w:pPr>
                      <w:jc w:val="right"/>
                      <w:rPr>
                        <w:szCs w:val="21"/>
                      </w:rPr>
                    </w:pPr>
                    <w:r>
                      <w:t>538,615,722.22</w:t>
                    </w:r>
                  </w:p>
                </w:tc>
              </w:tr>
              <w:tr w:rsidR="0037172A" w14:paraId="45D3AEFB" w14:textId="77777777" w:rsidTr="00644317">
                <w:sdt>
                  <w:sdtPr>
                    <w:tag w:val="_PLD_4520f6e41a2145f686ec2ecf080f9ccb"/>
                    <w:id w:val="2990386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A55666" w14:textId="77777777" w:rsidR="0037172A" w:rsidRDefault="0037172A" w:rsidP="00644317">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04F08217"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BB69B9" w14:textId="77777777" w:rsidR="0037172A" w:rsidRDefault="0037172A" w:rsidP="00644317">
                    <w:pPr>
                      <w:jc w:val="right"/>
                      <w:rPr>
                        <w:szCs w:val="21"/>
                      </w:rPr>
                    </w:pPr>
                  </w:p>
                </w:tc>
              </w:tr>
              <w:tr w:rsidR="0037172A" w14:paraId="56B498D8" w14:textId="77777777" w:rsidTr="00644317">
                <w:sdt>
                  <w:sdtPr>
                    <w:tag w:val="_PLD_f32672fc433d4e7486335f3e5b06a3ac"/>
                    <w:id w:val="-1599168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ECA5AD" w14:textId="77777777" w:rsidR="0037172A" w:rsidRDefault="0037172A" w:rsidP="00644317">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659CDD86"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DEB4B4D" w14:textId="77777777" w:rsidR="0037172A" w:rsidRDefault="0037172A" w:rsidP="00644317">
                    <w:pPr>
                      <w:jc w:val="right"/>
                      <w:rPr>
                        <w:szCs w:val="21"/>
                      </w:rPr>
                    </w:pPr>
                  </w:p>
                </w:tc>
              </w:tr>
              <w:tr w:rsidR="0037172A" w14:paraId="67BF066F"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2059012427"/>
                      <w:lock w:val="sdtLocked"/>
                    </w:sdtPr>
                    <w:sdtEndPr/>
                    <w:sdtContent>
                      <w:p w14:paraId="6958886F" w14:textId="77777777" w:rsidR="0037172A" w:rsidRDefault="0037172A" w:rsidP="00644317">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0476EEBB"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B13EB1" w14:textId="77777777" w:rsidR="0037172A" w:rsidRDefault="0037172A" w:rsidP="00644317">
                    <w:pPr>
                      <w:jc w:val="right"/>
                      <w:rPr>
                        <w:szCs w:val="21"/>
                      </w:rPr>
                    </w:pPr>
                  </w:p>
                </w:tc>
              </w:tr>
              <w:tr w:rsidR="0037172A" w14:paraId="01114621" w14:textId="77777777" w:rsidTr="00644317">
                <w:sdt>
                  <w:sdtPr>
                    <w:tag w:val="_PLD_1ee407c55395475cb91506dee6664c5e"/>
                    <w:id w:val="-2636917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66AD03" w14:textId="77777777" w:rsidR="0037172A" w:rsidRDefault="0037172A" w:rsidP="00644317">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4C081A04"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DAE1B1" w14:textId="77777777" w:rsidR="0037172A" w:rsidRDefault="0037172A" w:rsidP="00644317">
                    <w:pPr>
                      <w:jc w:val="right"/>
                      <w:rPr>
                        <w:szCs w:val="21"/>
                      </w:rPr>
                    </w:pPr>
                  </w:p>
                </w:tc>
              </w:tr>
              <w:tr w:rsidR="0037172A" w14:paraId="2A84A086" w14:textId="77777777" w:rsidTr="00644317">
                <w:sdt>
                  <w:sdtPr>
                    <w:tag w:val="_PLD_6391f0e50fce4f898e6484c15784ca03"/>
                    <w:id w:val="10625214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BC1929" w14:textId="77777777" w:rsidR="0037172A" w:rsidRDefault="0037172A" w:rsidP="00644317">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611E0413"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8F2B80" w14:textId="77777777" w:rsidR="0037172A" w:rsidRDefault="0037172A" w:rsidP="00644317">
                    <w:pPr>
                      <w:jc w:val="right"/>
                      <w:rPr>
                        <w:szCs w:val="21"/>
                      </w:rPr>
                    </w:pPr>
                  </w:p>
                </w:tc>
              </w:tr>
              <w:tr w:rsidR="0037172A" w14:paraId="19285F27" w14:textId="77777777" w:rsidTr="00644317">
                <w:sdt>
                  <w:sdtPr>
                    <w:tag w:val="_PLD_d2e23282ffbe422e9cf5a5582fffd69c"/>
                    <w:id w:val="-1847611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0EF20C" w14:textId="77777777" w:rsidR="0037172A" w:rsidRDefault="0037172A" w:rsidP="0064431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01688723" w14:textId="77777777" w:rsidR="0037172A" w:rsidRDefault="0037172A" w:rsidP="00644317">
                    <w:pPr>
                      <w:jc w:val="right"/>
                      <w:rPr>
                        <w:szCs w:val="21"/>
                      </w:rPr>
                    </w:pPr>
                    <w:r>
                      <w:t>207,720,574.33</w:t>
                    </w:r>
                  </w:p>
                </w:tc>
                <w:tc>
                  <w:tcPr>
                    <w:tcW w:w="1542" w:type="pct"/>
                    <w:tcBorders>
                      <w:top w:val="outset" w:sz="6" w:space="0" w:color="auto"/>
                      <w:left w:val="outset" w:sz="6" w:space="0" w:color="auto"/>
                      <w:bottom w:val="outset" w:sz="6" w:space="0" w:color="auto"/>
                      <w:right w:val="outset" w:sz="6" w:space="0" w:color="auto"/>
                    </w:tcBorders>
                  </w:tcPr>
                  <w:p w14:paraId="2214F5DA" w14:textId="77777777" w:rsidR="0037172A" w:rsidRDefault="0037172A" w:rsidP="00644317">
                    <w:pPr>
                      <w:jc w:val="right"/>
                      <w:rPr>
                        <w:szCs w:val="21"/>
                      </w:rPr>
                    </w:pPr>
                    <w:r>
                      <w:t>209,512,045.00</w:t>
                    </w:r>
                  </w:p>
                </w:tc>
              </w:tr>
              <w:tr w:rsidR="0037172A" w14:paraId="602361B9" w14:textId="77777777" w:rsidTr="00644317">
                <w:sdt>
                  <w:sdtPr>
                    <w:tag w:val="_PLD_f034daaafe0a4643a35821bb04f42a83"/>
                    <w:id w:val="668436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D70790" w14:textId="77777777" w:rsidR="0037172A" w:rsidRDefault="0037172A" w:rsidP="0064431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2049FDD6" w14:textId="77777777" w:rsidR="0037172A" w:rsidRDefault="0037172A" w:rsidP="00644317">
                    <w:pPr>
                      <w:jc w:val="right"/>
                      <w:rPr>
                        <w:szCs w:val="21"/>
                      </w:rPr>
                    </w:pPr>
                    <w:r>
                      <w:t>605,601.57</w:t>
                    </w:r>
                  </w:p>
                </w:tc>
                <w:tc>
                  <w:tcPr>
                    <w:tcW w:w="1542" w:type="pct"/>
                    <w:tcBorders>
                      <w:top w:val="outset" w:sz="6" w:space="0" w:color="auto"/>
                      <w:left w:val="outset" w:sz="6" w:space="0" w:color="auto"/>
                      <w:bottom w:val="outset" w:sz="6" w:space="0" w:color="auto"/>
                      <w:right w:val="outset" w:sz="6" w:space="0" w:color="auto"/>
                    </w:tcBorders>
                  </w:tcPr>
                  <w:p w14:paraId="519BC6B8" w14:textId="77777777" w:rsidR="0037172A" w:rsidRDefault="0037172A" w:rsidP="00644317">
                    <w:pPr>
                      <w:jc w:val="right"/>
                      <w:rPr>
                        <w:szCs w:val="21"/>
                      </w:rPr>
                    </w:pPr>
                    <w:r>
                      <w:t>2,235,341.30</w:t>
                    </w:r>
                  </w:p>
                </w:tc>
              </w:tr>
              <w:tr w:rsidR="0037172A" w14:paraId="5B1CD567"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391784143"/>
                      <w:lock w:val="sdtLocked"/>
                    </w:sdtPr>
                    <w:sdtEndPr/>
                    <w:sdtContent>
                      <w:p w14:paraId="4868F117" w14:textId="77777777" w:rsidR="0037172A" w:rsidRDefault="0037172A" w:rsidP="0064431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7CF5D4FF" w14:textId="77777777" w:rsidR="0037172A" w:rsidRDefault="0037172A" w:rsidP="00644317">
                    <w:pPr>
                      <w:jc w:val="right"/>
                      <w:rPr>
                        <w:szCs w:val="21"/>
                      </w:rPr>
                    </w:pPr>
                    <w:r>
                      <w:t>744,539,825.76</w:t>
                    </w:r>
                  </w:p>
                </w:tc>
                <w:tc>
                  <w:tcPr>
                    <w:tcW w:w="1542" w:type="pct"/>
                    <w:tcBorders>
                      <w:top w:val="outset" w:sz="6" w:space="0" w:color="auto"/>
                      <w:left w:val="outset" w:sz="6" w:space="0" w:color="auto"/>
                      <w:bottom w:val="outset" w:sz="6" w:space="0" w:color="auto"/>
                      <w:right w:val="outset" w:sz="6" w:space="0" w:color="auto"/>
                    </w:tcBorders>
                  </w:tcPr>
                  <w:p w14:paraId="7DF92C13" w14:textId="77777777" w:rsidR="0037172A" w:rsidRDefault="0037172A" w:rsidP="00644317">
                    <w:pPr>
                      <w:jc w:val="right"/>
                      <w:rPr>
                        <w:szCs w:val="21"/>
                      </w:rPr>
                    </w:pPr>
                    <w:r>
                      <w:t>683,790,038.89</w:t>
                    </w:r>
                  </w:p>
                </w:tc>
              </w:tr>
              <w:tr w:rsidR="0037172A" w14:paraId="73519428" w14:textId="77777777" w:rsidTr="00644317">
                <w:sdt>
                  <w:sdtPr>
                    <w:tag w:val="_PLD_1edd535f11d6483385e616607132e2c0"/>
                    <w:id w:val="3777591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33BE09" w14:textId="77777777" w:rsidR="0037172A" w:rsidRDefault="0037172A" w:rsidP="00644317">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680E5581"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F327FC" w14:textId="77777777" w:rsidR="0037172A" w:rsidRDefault="0037172A" w:rsidP="00644317">
                    <w:pPr>
                      <w:jc w:val="right"/>
                      <w:rPr>
                        <w:szCs w:val="21"/>
                      </w:rPr>
                    </w:pPr>
                  </w:p>
                </w:tc>
              </w:tr>
              <w:tr w:rsidR="0037172A" w14:paraId="15F4C63A" w14:textId="77777777" w:rsidTr="00644317">
                <w:sdt>
                  <w:sdtPr>
                    <w:tag w:val="_PLD_c32fa7d938db4ab491a4bab55dba9d74"/>
                    <w:id w:val="-793676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ADC9C8" w14:textId="77777777" w:rsidR="0037172A" w:rsidRDefault="0037172A" w:rsidP="00644317">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7522ABE2"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E290013" w14:textId="77777777" w:rsidR="0037172A" w:rsidRDefault="0037172A" w:rsidP="00644317">
                    <w:pPr>
                      <w:jc w:val="right"/>
                      <w:rPr>
                        <w:szCs w:val="21"/>
                      </w:rPr>
                    </w:pPr>
                  </w:p>
                </w:tc>
              </w:tr>
              <w:tr w:rsidR="0037172A" w14:paraId="431F69C1" w14:textId="77777777" w:rsidTr="00644317">
                <w:sdt>
                  <w:sdtPr>
                    <w:tag w:val="_PLD_0102f87fafdd4705a07be064a4d1e437"/>
                    <w:id w:val="-18712162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655311" w14:textId="77777777" w:rsidR="0037172A" w:rsidRDefault="0037172A" w:rsidP="00644317">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4C30B5A0"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3B49E09" w14:textId="77777777" w:rsidR="0037172A" w:rsidRDefault="0037172A" w:rsidP="00644317">
                    <w:pPr>
                      <w:jc w:val="right"/>
                      <w:rPr>
                        <w:szCs w:val="21"/>
                      </w:rPr>
                    </w:pPr>
                  </w:p>
                </w:tc>
              </w:tr>
              <w:tr w:rsidR="0037172A" w14:paraId="1826E15B" w14:textId="77777777" w:rsidTr="00644317">
                <w:sdt>
                  <w:sdtPr>
                    <w:tag w:val="_PLD_5cbd1f8c2e25440ca1732f6184e338e7"/>
                    <w:id w:val="178592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28EA94" w14:textId="77777777" w:rsidR="0037172A" w:rsidRDefault="0037172A" w:rsidP="00644317">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67BC04F5"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171900" w14:textId="77777777" w:rsidR="0037172A" w:rsidRDefault="0037172A" w:rsidP="00644317">
                    <w:pPr>
                      <w:jc w:val="right"/>
                      <w:rPr>
                        <w:szCs w:val="21"/>
                      </w:rPr>
                    </w:pPr>
                  </w:p>
                </w:tc>
              </w:tr>
              <w:tr w:rsidR="0037172A" w14:paraId="477E5ECE" w14:textId="77777777" w:rsidTr="00644317">
                <w:sdt>
                  <w:sdtPr>
                    <w:tag w:val="_PLD_5d163d45b8b245298cda2b89e675abdb"/>
                    <w:id w:val="10867316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A0170F" w14:textId="77777777" w:rsidR="0037172A" w:rsidRDefault="0037172A" w:rsidP="0064431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6A15A5C" w14:textId="77777777" w:rsidR="0037172A" w:rsidRDefault="0037172A" w:rsidP="00644317">
                    <w:pPr>
                      <w:jc w:val="right"/>
                      <w:rPr>
                        <w:szCs w:val="21"/>
                      </w:rPr>
                    </w:pPr>
                    <w:r>
                      <w:t>22,787,111.71</w:t>
                    </w:r>
                  </w:p>
                </w:tc>
                <w:tc>
                  <w:tcPr>
                    <w:tcW w:w="1542" w:type="pct"/>
                    <w:tcBorders>
                      <w:top w:val="outset" w:sz="6" w:space="0" w:color="auto"/>
                      <w:left w:val="outset" w:sz="6" w:space="0" w:color="auto"/>
                      <w:bottom w:val="outset" w:sz="6" w:space="0" w:color="auto"/>
                      <w:right w:val="outset" w:sz="6" w:space="0" w:color="auto"/>
                    </w:tcBorders>
                  </w:tcPr>
                  <w:p w14:paraId="5714794D" w14:textId="77777777" w:rsidR="0037172A" w:rsidRDefault="0037172A" w:rsidP="00644317">
                    <w:pPr>
                      <w:jc w:val="right"/>
                      <w:rPr>
                        <w:szCs w:val="21"/>
                      </w:rPr>
                    </w:pPr>
                    <w:r>
                      <w:t>42,772,460.42</w:t>
                    </w:r>
                  </w:p>
                </w:tc>
              </w:tr>
              <w:tr w:rsidR="0037172A" w14:paraId="6879CE07" w14:textId="77777777" w:rsidTr="00644317">
                <w:sdt>
                  <w:sdtPr>
                    <w:tag w:val="_PLD_48666c59ce6e448caa0e0ce3f4b76a97"/>
                    <w:id w:val="-9116231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07EAE3" w14:textId="77777777" w:rsidR="0037172A" w:rsidRDefault="0037172A" w:rsidP="0064431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08CAEF71" w14:textId="77777777" w:rsidR="0037172A" w:rsidRDefault="0037172A" w:rsidP="00644317">
                    <w:pPr>
                      <w:jc w:val="right"/>
                      <w:rPr>
                        <w:szCs w:val="21"/>
                      </w:rPr>
                    </w:pPr>
                    <w:r>
                      <w:t>63,054,991.66</w:t>
                    </w:r>
                  </w:p>
                </w:tc>
                <w:tc>
                  <w:tcPr>
                    <w:tcW w:w="1542" w:type="pct"/>
                    <w:tcBorders>
                      <w:top w:val="outset" w:sz="6" w:space="0" w:color="auto"/>
                      <w:left w:val="outset" w:sz="6" w:space="0" w:color="auto"/>
                      <w:bottom w:val="outset" w:sz="6" w:space="0" w:color="auto"/>
                      <w:right w:val="outset" w:sz="6" w:space="0" w:color="auto"/>
                    </w:tcBorders>
                  </w:tcPr>
                  <w:p w14:paraId="6C5087E2" w14:textId="77777777" w:rsidR="0037172A" w:rsidRDefault="0037172A" w:rsidP="00644317">
                    <w:pPr>
                      <w:jc w:val="right"/>
                      <w:rPr>
                        <w:szCs w:val="21"/>
                      </w:rPr>
                    </w:pPr>
                    <w:r>
                      <w:t>73,350,911.25</w:t>
                    </w:r>
                  </w:p>
                </w:tc>
              </w:tr>
              <w:tr w:rsidR="0037172A" w14:paraId="30143F44" w14:textId="77777777" w:rsidTr="00644317">
                <w:sdt>
                  <w:sdtPr>
                    <w:tag w:val="_PLD_26d5b787ddf04ff2a5df954c80c90185"/>
                    <w:id w:val="-12064840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E1D629" w14:textId="77777777" w:rsidR="0037172A" w:rsidRDefault="0037172A" w:rsidP="0064431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29E1A0C9" w14:textId="77777777" w:rsidR="0037172A" w:rsidRDefault="0037172A" w:rsidP="00644317">
                    <w:pPr>
                      <w:jc w:val="right"/>
                      <w:rPr>
                        <w:szCs w:val="21"/>
                      </w:rPr>
                    </w:pPr>
                    <w:r>
                      <w:t>155,813,041.73</w:t>
                    </w:r>
                  </w:p>
                </w:tc>
                <w:tc>
                  <w:tcPr>
                    <w:tcW w:w="1542" w:type="pct"/>
                    <w:tcBorders>
                      <w:top w:val="outset" w:sz="6" w:space="0" w:color="auto"/>
                      <w:left w:val="outset" w:sz="6" w:space="0" w:color="auto"/>
                      <w:bottom w:val="outset" w:sz="6" w:space="0" w:color="auto"/>
                      <w:right w:val="outset" w:sz="6" w:space="0" w:color="auto"/>
                    </w:tcBorders>
                  </w:tcPr>
                  <w:p w14:paraId="4FE21A35" w14:textId="77777777" w:rsidR="0037172A" w:rsidRDefault="0037172A" w:rsidP="00644317">
                    <w:pPr>
                      <w:jc w:val="right"/>
                      <w:rPr>
                        <w:szCs w:val="21"/>
                      </w:rPr>
                    </w:pPr>
                    <w:r>
                      <w:t>145,547,083.14</w:t>
                    </w:r>
                  </w:p>
                </w:tc>
              </w:tr>
              <w:tr w:rsidR="0037172A" w14:paraId="34A73CFE" w14:textId="77777777" w:rsidTr="00644317">
                <w:sdt>
                  <w:sdtPr>
                    <w:tag w:val="_PLD_9caeac113a594533a0c5c8283ac740de"/>
                    <w:id w:val="17108427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CBEFA5" w14:textId="77777777" w:rsidR="0037172A" w:rsidRDefault="0037172A" w:rsidP="0064431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11B53B8D"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0BA42F2" w14:textId="77777777" w:rsidR="0037172A" w:rsidRDefault="0037172A" w:rsidP="00644317">
                    <w:pPr>
                      <w:jc w:val="right"/>
                      <w:rPr>
                        <w:szCs w:val="21"/>
                      </w:rPr>
                    </w:pPr>
                  </w:p>
                </w:tc>
              </w:tr>
              <w:tr w:rsidR="0037172A" w14:paraId="262F78A8" w14:textId="77777777" w:rsidTr="00644317">
                <w:sdt>
                  <w:sdtPr>
                    <w:tag w:val="_PLD_4b2e12db06b0403fa0e5aadd48942dcc"/>
                    <w:id w:val="-651831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DBB883" w14:textId="77777777" w:rsidR="0037172A" w:rsidRDefault="0037172A" w:rsidP="0064431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1E424412"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3A2F24" w14:textId="77777777" w:rsidR="0037172A" w:rsidRDefault="0037172A" w:rsidP="00644317">
                    <w:pPr>
                      <w:jc w:val="right"/>
                      <w:rPr>
                        <w:szCs w:val="21"/>
                      </w:rPr>
                    </w:pPr>
                  </w:p>
                </w:tc>
              </w:tr>
              <w:tr w:rsidR="0037172A" w14:paraId="749EAE52" w14:textId="77777777" w:rsidTr="00644317">
                <w:sdt>
                  <w:sdtPr>
                    <w:tag w:val="_PLD_1f0b4ff271504d8d98c487105e35f81b"/>
                    <w:id w:val="20429345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34932F" w14:textId="77777777" w:rsidR="0037172A" w:rsidRDefault="0037172A" w:rsidP="00644317">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9FF36DC"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EE86605" w14:textId="77777777" w:rsidR="0037172A" w:rsidRDefault="0037172A" w:rsidP="00644317">
                    <w:pPr>
                      <w:jc w:val="right"/>
                      <w:rPr>
                        <w:szCs w:val="21"/>
                      </w:rPr>
                    </w:pPr>
                  </w:p>
                </w:tc>
              </w:tr>
              <w:tr w:rsidR="0037172A" w14:paraId="70811095" w14:textId="77777777" w:rsidTr="00644317">
                <w:sdt>
                  <w:sdtPr>
                    <w:tag w:val="_PLD_5ea6f1136a0a4b8daa6f783ed312e477"/>
                    <w:id w:val="-3124192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927E32" w14:textId="77777777" w:rsidR="0037172A" w:rsidRDefault="0037172A" w:rsidP="00644317">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3D000820"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4483CC" w14:textId="77777777" w:rsidR="0037172A" w:rsidRDefault="0037172A" w:rsidP="00644317">
                    <w:pPr>
                      <w:jc w:val="right"/>
                      <w:rPr>
                        <w:szCs w:val="21"/>
                      </w:rPr>
                    </w:pPr>
                  </w:p>
                </w:tc>
              </w:tr>
              <w:tr w:rsidR="0037172A" w14:paraId="3810993E" w14:textId="77777777" w:rsidTr="00644317">
                <w:sdt>
                  <w:sdtPr>
                    <w:tag w:val="_PLD_feafb0407f6246069824bcd81f4e6777"/>
                    <w:id w:val="-20258555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661E6A" w14:textId="77777777" w:rsidR="0037172A" w:rsidRDefault="0037172A" w:rsidP="00644317">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42A98CC5"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8A273F" w14:textId="77777777" w:rsidR="0037172A" w:rsidRDefault="0037172A" w:rsidP="00644317">
                    <w:pPr>
                      <w:jc w:val="right"/>
                      <w:rPr>
                        <w:szCs w:val="21"/>
                      </w:rPr>
                    </w:pPr>
                  </w:p>
                </w:tc>
              </w:tr>
              <w:tr w:rsidR="0037172A" w14:paraId="527D56A8" w14:textId="77777777" w:rsidTr="00644317">
                <w:sdt>
                  <w:sdtPr>
                    <w:tag w:val="_PLD_79396fe81e8148d09ff04525904f457b"/>
                    <w:id w:val="-19789828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D3B504" w14:textId="77777777" w:rsidR="0037172A" w:rsidRDefault="0037172A" w:rsidP="0064431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7D43DF6" w14:textId="77777777" w:rsidR="0037172A" w:rsidRDefault="0037172A" w:rsidP="00644317">
                    <w:pPr>
                      <w:jc w:val="right"/>
                      <w:rPr>
                        <w:szCs w:val="21"/>
                      </w:rPr>
                    </w:pPr>
                    <w:r>
                      <w:t>73,866,302.14</w:t>
                    </w:r>
                  </w:p>
                </w:tc>
                <w:tc>
                  <w:tcPr>
                    <w:tcW w:w="1542" w:type="pct"/>
                    <w:tcBorders>
                      <w:top w:val="outset" w:sz="6" w:space="0" w:color="auto"/>
                      <w:left w:val="outset" w:sz="6" w:space="0" w:color="auto"/>
                      <w:bottom w:val="outset" w:sz="6" w:space="0" w:color="auto"/>
                      <w:right w:val="outset" w:sz="6" w:space="0" w:color="auto"/>
                    </w:tcBorders>
                  </w:tcPr>
                  <w:p w14:paraId="1459C23D" w14:textId="77777777" w:rsidR="0037172A" w:rsidRDefault="0037172A" w:rsidP="00644317">
                    <w:pPr>
                      <w:jc w:val="right"/>
                      <w:rPr>
                        <w:szCs w:val="21"/>
                      </w:rPr>
                    </w:pPr>
                    <w:r>
                      <w:t>30,810,293.81</w:t>
                    </w:r>
                  </w:p>
                </w:tc>
              </w:tr>
              <w:tr w:rsidR="0037172A" w14:paraId="6E74E77E" w14:textId="77777777" w:rsidTr="00644317">
                <w:sdt>
                  <w:sdtPr>
                    <w:tag w:val="_PLD_e4debb8b0ea243f087a46c26f9b3d344"/>
                    <w:id w:val="6585034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724339" w14:textId="77777777" w:rsidR="0037172A" w:rsidRDefault="0037172A" w:rsidP="0064431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389B388" w14:textId="77777777" w:rsidR="0037172A" w:rsidRDefault="0037172A" w:rsidP="00644317">
                    <w:pPr>
                      <w:jc w:val="right"/>
                      <w:rPr>
                        <w:szCs w:val="21"/>
                      </w:rPr>
                    </w:pPr>
                    <w:r>
                      <w:t>6,094,687.64</w:t>
                    </w:r>
                  </w:p>
                </w:tc>
                <w:tc>
                  <w:tcPr>
                    <w:tcW w:w="1542" w:type="pct"/>
                    <w:tcBorders>
                      <w:top w:val="outset" w:sz="6" w:space="0" w:color="auto"/>
                      <w:left w:val="outset" w:sz="6" w:space="0" w:color="auto"/>
                      <w:bottom w:val="outset" w:sz="6" w:space="0" w:color="auto"/>
                      <w:right w:val="outset" w:sz="6" w:space="0" w:color="auto"/>
                    </w:tcBorders>
                  </w:tcPr>
                  <w:p w14:paraId="24B9295F" w14:textId="77777777" w:rsidR="0037172A" w:rsidRDefault="0037172A" w:rsidP="00644317">
                    <w:pPr>
                      <w:jc w:val="right"/>
                      <w:rPr>
                        <w:szCs w:val="21"/>
                      </w:rPr>
                    </w:pPr>
                    <w:r>
                      <w:t>5,160,424.92</w:t>
                    </w:r>
                  </w:p>
                </w:tc>
              </w:tr>
              <w:tr w:rsidR="0037172A" w14:paraId="78FE3247" w14:textId="77777777" w:rsidTr="00644317">
                <w:sdt>
                  <w:sdtPr>
                    <w:tag w:val="_PLD_34fade46000d4bf4bdb40037a15c8335"/>
                    <w:id w:val="-17086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E1BFA4" w14:textId="77777777" w:rsidR="0037172A" w:rsidRDefault="0037172A" w:rsidP="0064431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081BB97" w14:textId="77777777" w:rsidR="0037172A" w:rsidRDefault="0037172A" w:rsidP="00644317">
                    <w:pPr>
                      <w:jc w:val="right"/>
                      <w:rPr>
                        <w:szCs w:val="21"/>
                      </w:rPr>
                    </w:pPr>
                    <w:r>
                      <w:t>1,793,074,942.09</w:t>
                    </w:r>
                  </w:p>
                </w:tc>
                <w:tc>
                  <w:tcPr>
                    <w:tcW w:w="1542" w:type="pct"/>
                    <w:tcBorders>
                      <w:top w:val="outset" w:sz="6" w:space="0" w:color="auto"/>
                      <w:left w:val="outset" w:sz="6" w:space="0" w:color="auto"/>
                      <w:bottom w:val="outset" w:sz="6" w:space="0" w:color="auto"/>
                      <w:right w:val="outset" w:sz="6" w:space="0" w:color="auto"/>
                    </w:tcBorders>
                  </w:tcPr>
                  <w:p w14:paraId="5C064E7E" w14:textId="77777777" w:rsidR="0037172A" w:rsidRDefault="0037172A" w:rsidP="00644317">
                    <w:pPr>
                      <w:jc w:val="right"/>
                      <w:rPr>
                        <w:szCs w:val="21"/>
                      </w:rPr>
                    </w:pPr>
                    <w:r>
                      <w:t>1,731,794,320.95</w:t>
                    </w:r>
                  </w:p>
                </w:tc>
              </w:tr>
              <w:tr w:rsidR="0037172A" w14:paraId="01727BB1" w14:textId="77777777" w:rsidTr="00644317">
                <w:sdt>
                  <w:sdtPr>
                    <w:tag w:val="_PLD_97a5385437a042c19abc5e9fc4da4c61"/>
                    <w:id w:val="858899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DBCD52" w14:textId="77777777" w:rsidR="0037172A" w:rsidRDefault="0037172A" w:rsidP="0064431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D60A29F" w14:textId="77777777" w:rsidR="0037172A" w:rsidRDefault="0037172A" w:rsidP="00644317">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F4B93D1" w14:textId="77777777" w:rsidR="0037172A" w:rsidRDefault="0037172A" w:rsidP="00644317">
                    <w:pPr>
                      <w:jc w:val="right"/>
                      <w:rPr>
                        <w:color w:val="008000"/>
                        <w:szCs w:val="21"/>
                      </w:rPr>
                    </w:pPr>
                  </w:p>
                </w:tc>
              </w:tr>
              <w:tr w:rsidR="0037172A" w14:paraId="0AA11B2D" w14:textId="77777777" w:rsidTr="00644317">
                <w:sdt>
                  <w:sdtPr>
                    <w:tag w:val="_PLD_141c5074ecd64a35a3bcd1f223f65cb9"/>
                    <w:id w:val="12306555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FFE2B6" w14:textId="77777777" w:rsidR="0037172A" w:rsidRDefault="0037172A" w:rsidP="00644317">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36A91671"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FCEC67B" w14:textId="77777777" w:rsidR="0037172A" w:rsidRDefault="0037172A" w:rsidP="00644317">
                    <w:pPr>
                      <w:jc w:val="right"/>
                      <w:rPr>
                        <w:szCs w:val="21"/>
                      </w:rPr>
                    </w:pPr>
                  </w:p>
                </w:tc>
              </w:tr>
              <w:tr w:rsidR="0037172A" w14:paraId="5B4EAA69" w14:textId="77777777" w:rsidTr="00644317">
                <w:sdt>
                  <w:sdtPr>
                    <w:tag w:val="_PLD_ecb830c2711541f7bb06386f1f6f9e03"/>
                    <w:id w:val="1739209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9C538E" w14:textId="77777777" w:rsidR="0037172A" w:rsidRDefault="0037172A" w:rsidP="0064431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453E4FFE" w14:textId="77777777" w:rsidR="0037172A" w:rsidRDefault="0037172A" w:rsidP="00644317">
                    <w:pPr>
                      <w:jc w:val="right"/>
                      <w:rPr>
                        <w:szCs w:val="21"/>
                      </w:rPr>
                    </w:pPr>
                    <w:r>
                      <w:t>834,588,790.09</w:t>
                    </w:r>
                  </w:p>
                </w:tc>
                <w:tc>
                  <w:tcPr>
                    <w:tcW w:w="1542" w:type="pct"/>
                    <w:tcBorders>
                      <w:top w:val="outset" w:sz="6" w:space="0" w:color="auto"/>
                      <w:left w:val="outset" w:sz="6" w:space="0" w:color="auto"/>
                      <w:bottom w:val="outset" w:sz="6" w:space="0" w:color="auto"/>
                      <w:right w:val="outset" w:sz="6" w:space="0" w:color="auto"/>
                    </w:tcBorders>
                  </w:tcPr>
                  <w:p w14:paraId="028FA236" w14:textId="77777777" w:rsidR="0037172A" w:rsidRDefault="0037172A" w:rsidP="00644317">
                    <w:pPr>
                      <w:jc w:val="right"/>
                      <w:rPr>
                        <w:szCs w:val="21"/>
                      </w:rPr>
                    </w:pPr>
                    <w:r>
                      <w:t>775,104,638.80</w:t>
                    </w:r>
                  </w:p>
                </w:tc>
              </w:tr>
              <w:tr w:rsidR="0037172A" w14:paraId="540556CB" w14:textId="77777777" w:rsidTr="00644317">
                <w:sdt>
                  <w:sdtPr>
                    <w:tag w:val="_PLD_01efb2610e29456fb11df8cc133d419c"/>
                    <w:id w:val="2036772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EC7235" w14:textId="77777777" w:rsidR="0037172A" w:rsidRDefault="0037172A" w:rsidP="0064431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50E659F5"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15EBD7" w14:textId="77777777" w:rsidR="0037172A" w:rsidRDefault="0037172A" w:rsidP="00644317">
                    <w:pPr>
                      <w:jc w:val="right"/>
                      <w:rPr>
                        <w:szCs w:val="21"/>
                      </w:rPr>
                    </w:pPr>
                  </w:p>
                </w:tc>
              </w:tr>
              <w:tr w:rsidR="0037172A" w14:paraId="27314691" w14:textId="77777777" w:rsidTr="00644317">
                <w:sdt>
                  <w:sdtPr>
                    <w:tag w:val="_PLD_c7ed8ea310d1423fbf6106da7150c658"/>
                    <w:id w:val="-15336487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DF92B8" w14:textId="77777777" w:rsidR="0037172A" w:rsidRDefault="0037172A" w:rsidP="0064431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B0C8909"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F22990" w14:textId="77777777" w:rsidR="0037172A" w:rsidRDefault="0037172A" w:rsidP="00644317">
                    <w:pPr>
                      <w:jc w:val="right"/>
                      <w:rPr>
                        <w:szCs w:val="21"/>
                      </w:rPr>
                    </w:pPr>
                  </w:p>
                </w:tc>
              </w:tr>
              <w:tr w:rsidR="0037172A" w14:paraId="3EE08C8C" w14:textId="77777777" w:rsidTr="00644317">
                <w:sdt>
                  <w:sdtPr>
                    <w:tag w:val="_PLD_7d331abe991c418f923b84e12fce7666"/>
                    <w:id w:val="-5684976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6CE691" w14:textId="77777777" w:rsidR="0037172A" w:rsidRDefault="0037172A" w:rsidP="0064431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74D623DC"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2AB14C" w14:textId="77777777" w:rsidR="0037172A" w:rsidRDefault="0037172A" w:rsidP="00644317">
                    <w:pPr>
                      <w:jc w:val="right"/>
                      <w:rPr>
                        <w:szCs w:val="21"/>
                      </w:rPr>
                    </w:pPr>
                  </w:p>
                </w:tc>
              </w:tr>
              <w:tr w:rsidR="0037172A" w14:paraId="56D129EA"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39871268"/>
                      <w:lock w:val="sdtLocked"/>
                    </w:sdtPr>
                    <w:sdtEndPr/>
                    <w:sdtContent>
                      <w:p w14:paraId="477CABD4" w14:textId="77777777" w:rsidR="0037172A" w:rsidRDefault="0037172A" w:rsidP="00644317">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14D8BD1C" w14:textId="77777777" w:rsidR="0037172A" w:rsidRDefault="0037172A" w:rsidP="00644317">
                    <w:pPr>
                      <w:jc w:val="right"/>
                      <w:rPr>
                        <w:szCs w:val="21"/>
                      </w:rPr>
                    </w:pPr>
                    <w:r>
                      <w:t>5,844,361.21</w:t>
                    </w:r>
                  </w:p>
                </w:tc>
                <w:tc>
                  <w:tcPr>
                    <w:tcW w:w="1542" w:type="pct"/>
                    <w:tcBorders>
                      <w:top w:val="outset" w:sz="6" w:space="0" w:color="auto"/>
                      <w:left w:val="outset" w:sz="6" w:space="0" w:color="auto"/>
                      <w:bottom w:val="outset" w:sz="6" w:space="0" w:color="auto"/>
                      <w:right w:val="outset" w:sz="6" w:space="0" w:color="auto"/>
                    </w:tcBorders>
                  </w:tcPr>
                  <w:p w14:paraId="59DB8D86" w14:textId="77777777" w:rsidR="0037172A" w:rsidRDefault="0037172A" w:rsidP="00644317">
                    <w:pPr>
                      <w:jc w:val="right"/>
                      <w:rPr>
                        <w:szCs w:val="21"/>
                      </w:rPr>
                    </w:pPr>
                  </w:p>
                </w:tc>
              </w:tr>
              <w:tr w:rsidR="0037172A" w14:paraId="27370117" w14:textId="77777777" w:rsidTr="00644317">
                <w:sdt>
                  <w:sdtPr>
                    <w:tag w:val="_PLD_949d2d2767104a23a6b4350150fa6173"/>
                    <w:id w:val="-10115965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41E6DA" w14:textId="77777777" w:rsidR="0037172A" w:rsidRDefault="0037172A" w:rsidP="0064431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484201CD" w14:textId="77777777" w:rsidR="0037172A" w:rsidRDefault="0037172A" w:rsidP="00644317">
                    <w:pPr>
                      <w:jc w:val="right"/>
                      <w:rPr>
                        <w:szCs w:val="21"/>
                      </w:rPr>
                    </w:pPr>
                    <w:r>
                      <w:t>94,860,531.90</w:t>
                    </w:r>
                  </w:p>
                </w:tc>
                <w:tc>
                  <w:tcPr>
                    <w:tcW w:w="1542" w:type="pct"/>
                    <w:tcBorders>
                      <w:top w:val="outset" w:sz="6" w:space="0" w:color="auto"/>
                      <w:left w:val="outset" w:sz="6" w:space="0" w:color="auto"/>
                      <w:bottom w:val="outset" w:sz="6" w:space="0" w:color="auto"/>
                      <w:right w:val="outset" w:sz="6" w:space="0" w:color="auto"/>
                    </w:tcBorders>
                  </w:tcPr>
                  <w:p w14:paraId="274BEFB0" w14:textId="77777777" w:rsidR="0037172A" w:rsidRDefault="0037172A" w:rsidP="00644317">
                    <w:pPr>
                      <w:jc w:val="right"/>
                      <w:rPr>
                        <w:szCs w:val="21"/>
                      </w:rPr>
                    </w:pPr>
                    <w:r>
                      <w:t>96,083,482.58</w:t>
                    </w:r>
                  </w:p>
                </w:tc>
              </w:tr>
              <w:tr w:rsidR="0037172A" w14:paraId="64C69099" w14:textId="77777777" w:rsidTr="00644317">
                <w:sdt>
                  <w:sdtPr>
                    <w:tag w:val="_PLD_f5bd936d231a46febfde959852dead9f"/>
                    <w:id w:val="-5916211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319425" w14:textId="77777777" w:rsidR="0037172A" w:rsidRDefault="0037172A" w:rsidP="0064431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D0CF92C"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5C013DA" w14:textId="77777777" w:rsidR="0037172A" w:rsidRDefault="0037172A" w:rsidP="00644317">
                    <w:pPr>
                      <w:jc w:val="right"/>
                      <w:rPr>
                        <w:szCs w:val="21"/>
                      </w:rPr>
                    </w:pPr>
                  </w:p>
                </w:tc>
              </w:tr>
              <w:tr w:rsidR="0037172A" w14:paraId="3F50FD65" w14:textId="77777777" w:rsidTr="00644317">
                <w:sdt>
                  <w:sdtPr>
                    <w:tag w:val="_PLD_593fb22c47824f969698cb9ed189f29c"/>
                    <w:id w:val="-179049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A627E8" w14:textId="77777777" w:rsidR="0037172A" w:rsidRDefault="0037172A" w:rsidP="00644317">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7155BF74"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9EAC9F" w14:textId="77777777" w:rsidR="0037172A" w:rsidRDefault="0037172A" w:rsidP="00644317">
                    <w:pPr>
                      <w:jc w:val="right"/>
                      <w:rPr>
                        <w:szCs w:val="21"/>
                      </w:rPr>
                    </w:pPr>
                  </w:p>
                </w:tc>
              </w:tr>
              <w:tr w:rsidR="0037172A" w14:paraId="0AF928FE" w14:textId="77777777" w:rsidTr="00644317">
                <w:sdt>
                  <w:sdtPr>
                    <w:tag w:val="_PLD_866930af63f04b8693f885da5dc62f21"/>
                    <w:id w:val="9590725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15D6EC" w14:textId="77777777" w:rsidR="0037172A" w:rsidRDefault="0037172A" w:rsidP="0064431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5DE2E8C2" w14:textId="77777777" w:rsidR="0037172A" w:rsidRDefault="0037172A" w:rsidP="00644317">
                    <w:pPr>
                      <w:jc w:val="right"/>
                      <w:rPr>
                        <w:szCs w:val="21"/>
                      </w:rPr>
                    </w:pPr>
                    <w:r>
                      <w:t>606,505,877.00</w:t>
                    </w:r>
                  </w:p>
                </w:tc>
                <w:tc>
                  <w:tcPr>
                    <w:tcW w:w="1542" w:type="pct"/>
                    <w:tcBorders>
                      <w:top w:val="outset" w:sz="6" w:space="0" w:color="auto"/>
                      <w:left w:val="outset" w:sz="6" w:space="0" w:color="auto"/>
                      <w:bottom w:val="outset" w:sz="6" w:space="0" w:color="auto"/>
                      <w:right w:val="outset" w:sz="6" w:space="0" w:color="auto"/>
                    </w:tcBorders>
                  </w:tcPr>
                  <w:p w14:paraId="65085030" w14:textId="77777777" w:rsidR="0037172A" w:rsidRDefault="0037172A" w:rsidP="00644317">
                    <w:pPr>
                      <w:jc w:val="right"/>
                      <w:rPr>
                        <w:szCs w:val="21"/>
                      </w:rPr>
                    </w:pPr>
                    <w:r>
                      <w:t>599,533,240.09</w:t>
                    </w:r>
                  </w:p>
                </w:tc>
              </w:tr>
              <w:tr w:rsidR="0037172A" w14:paraId="41071944" w14:textId="77777777" w:rsidTr="00644317">
                <w:sdt>
                  <w:sdtPr>
                    <w:tag w:val="_PLD_0cdabfd789a041e88b733d547b8e0a8e"/>
                    <w:id w:val="-21202936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A64CCD" w14:textId="77777777" w:rsidR="0037172A" w:rsidRDefault="0037172A" w:rsidP="0064431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6DDD149C" w14:textId="77777777" w:rsidR="0037172A" w:rsidRDefault="0037172A" w:rsidP="00644317">
                    <w:pPr>
                      <w:jc w:val="right"/>
                      <w:rPr>
                        <w:szCs w:val="21"/>
                      </w:rPr>
                    </w:pPr>
                    <w:r>
                      <w:t>6,742,498.59</w:t>
                    </w:r>
                  </w:p>
                </w:tc>
                <w:tc>
                  <w:tcPr>
                    <w:tcW w:w="1542" w:type="pct"/>
                    <w:tcBorders>
                      <w:top w:val="outset" w:sz="6" w:space="0" w:color="auto"/>
                      <w:left w:val="outset" w:sz="6" w:space="0" w:color="auto"/>
                      <w:bottom w:val="outset" w:sz="6" w:space="0" w:color="auto"/>
                      <w:right w:val="outset" w:sz="6" w:space="0" w:color="auto"/>
                    </w:tcBorders>
                  </w:tcPr>
                  <w:p w14:paraId="556C9118" w14:textId="77777777" w:rsidR="0037172A" w:rsidRDefault="0037172A" w:rsidP="00644317">
                    <w:pPr>
                      <w:jc w:val="right"/>
                      <w:rPr>
                        <w:szCs w:val="21"/>
                      </w:rPr>
                    </w:pPr>
                    <w:r>
                      <w:t>6,742,498.59</w:t>
                    </w:r>
                  </w:p>
                </w:tc>
              </w:tr>
              <w:tr w:rsidR="0037172A" w14:paraId="0970F074" w14:textId="77777777" w:rsidTr="00644317">
                <w:sdt>
                  <w:sdtPr>
                    <w:tag w:val="_PLD_d64793b3960a484b9224d7900c4e212f"/>
                    <w:id w:val="16967336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610D7C" w14:textId="77777777" w:rsidR="0037172A" w:rsidRDefault="0037172A" w:rsidP="0064431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E4F2856"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DCB405C" w14:textId="77777777" w:rsidR="0037172A" w:rsidRDefault="0037172A" w:rsidP="00644317">
                    <w:pPr>
                      <w:jc w:val="right"/>
                      <w:rPr>
                        <w:szCs w:val="21"/>
                      </w:rPr>
                    </w:pPr>
                  </w:p>
                </w:tc>
              </w:tr>
              <w:tr w:rsidR="0037172A" w14:paraId="2161DE58" w14:textId="77777777" w:rsidTr="00644317">
                <w:sdt>
                  <w:sdtPr>
                    <w:tag w:val="_PLD_2c941a8abb1c438198a864d5adb37837"/>
                    <w:id w:val="13124495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C53C40" w14:textId="77777777" w:rsidR="0037172A" w:rsidRDefault="0037172A" w:rsidP="0064431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5A5403C" w14:textId="77777777" w:rsidR="0037172A" w:rsidRDefault="0037172A" w:rsidP="00644317">
                    <w:pPr>
                      <w:jc w:val="right"/>
                      <w:rPr>
                        <w:szCs w:val="21"/>
                      </w:rPr>
                    </w:pPr>
                    <w:r>
                      <w:t>1,548,542,058.79</w:t>
                    </w:r>
                  </w:p>
                </w:tc>
                <w:tc>
                  <w:tcPr>
                    <w:tcW w:w="1542" w:type="pct"/>
                    <w:tcBorders>
                      <w:top w:val="outset" w:sz="6" w:space="0" w:color="auto"/>
                      <w:left w:val="outset" w:sz="6" w:space="0" w:color="auto"/>
                      <w:bottom w:val="outset" w:sz="6" w:space="0" w:color="auto"/>
                      <w:right w:val="outset" w:sz="6" w:space="0" w:color="auto"/>
                    </w:tcBorders>
                  </w:tcPr>
                  <w:p w14:paraId="6F9E2798" w14:textId="77777777" w:rsidR="0037172A" w:rsidRDefault="0037172A" w:rsidP="00644317">
                    <w:pPr>
                      <w:jc w:val="right"/>
                      <w:rPr>
                        <w:szCs w:val="21"/>
                      </w:rPr>
                    </w:pPr>
                    <w:r>
                      <w:t>1,477,463,860.06</w:t>
                    </w:r>
                  </w:p>
                </w:tc>
              </w:tr>
              <w:tr w:rsidR="0037172A" w14:paraId="003F8630" w14:textId="77777777" w:rsidTr="00644317">
                <w:sdt>
                  <w:sdtPr>
                    <w:tag w:val="_PLD_fb3e54ecf476422387b389bfce475057"/>
                    <w:id w:val="-1172554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9B8DA4" w14:textId="77777777" w:rsidR="0037172A" w:rsidRDefault="0037172A" w:rsidP="0064431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6495A4D7" w14:textId="77777777" w:rsidR="0037172A" w:rsidRDefault="0037172A" w:rsidP="00644317">
                    <w:pPr>
                      <w:jc w:val="right"/>
                      <w:rPr>
                        <w:szCs w:val="21"/>
                      </w:rPr>
                    </w:pPr>
                    <w:r>
                      <w:t>3,341,617,000.88</w:t>
                    </w:r>
                  </w:p>
                </w:tc>
                <w:tc>
                  <w:tcPr>
                    <w:tcW w:w="1542" w:type="pct"/>
                    <w:tcBorders>
                      <w:top w:val="outset" w:sz="6" w:space="0" w:color="auto"/>
                      <w:left w:val="outset" w:sz="6" w:space="0" w:color="auto"/>
                      <w:bottom w:val="outset" w:sz="6" w:space="0" w:color="auto"/>
                      <w:right w:val="outset" w:sz="6" w:space="0" w:color="auto"/>
                    </w:tcBorders>
                  </w:tcPr>
                  <w:p w14:paraId="5BE1CB42" w14:textId="77777777" w:rsidR="0037172A" w:rsidRDefault="0037172A" w:rsidP="00644317">
                    <w:pPr>
                      <w:jc w:val="right"/>
                      <w:rPr>
                        <w:szCs w:val="21"/>
                      </w:rPr>
                    </w:pPr>
                    <w:r>
                      <w:t>3,209,258,181.01</w:t>
                    </w:r>
                  </w:p>
                </w:tc>
              </w:tr>
              <w:tr w:rsidR="0037172A" w14:paraId="38B25CB2" w14:textId="77777777" w:rsidTr="00644317">
                <w:sdt>
                  <w:sdtPr>
                    <w:tag w:val="_PLD_b385b99d17994906a95b009b510a65d4"/>
                    <w:id w:val="18128271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0B7F6F" w14:textId="77777777" w:rsidR="0037172A" w:rsidRDefault="0037172A" w:rsidP="0064431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74248E4E" w14:textId="77777777" w:rsidR="0037172A" w:rsidRDefault="0037172A" w:rsidP="0064431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39742B6A" w14:textId="77777777" w:rsidR="0037172A" w:rsidRDefault="0037172A" w:rsidP="00644317">
                    <w:pPr>
                      <w:rPr>
                        <w:color w:val="008000"/>
                        <w:szCs w:val="21"/>
                      </w:rPr>
                    </w:pPr>
                  </w:p>
                </w:tc>
              </w:tr>
              <w:tr w:rsidR="0037172A" w14:paraId="13A0D601" w14:textId="77777777" w:rsidTr="00644317">
                <w:sdt>
                  <w:sdtPr>
                    <w:tag w:val="_PLD_084990914c6d4bce90ce20b21c27bf53"/>
                    <w:id w:val="4181433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9AF4AD" w14:textId="77777777" w:rsidR="0037172A" w:rsidRDefault="0037172A" w:rsidP="0064431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2CA96CC9" w14:textId="77777777" w:rsidR="0037172A" w:rsidRDefault="0037172A" w:rsidP="00644317">
                    <w:pPr>
                      <w:jc w:val="right"/>
                      <w:rPr>
                        <w:szCs w:val="21"/>
                      </w:rPr>
                    </w:pPr>
                    <w:r>
                      <w:t>352,995,758.00</w:t>
                    </w:r>
                  </w:p>
                </w:tc>
                <w:tc>
                  <w:tcPr>
                    <w:tcW w:w="1542" w:type="pct"/>
                    <w:tcBorders>
                      <w:top w:val="outset" w:sz="6" w:space="0" w:color="auto"/>
                      <w:left w:val="outset" w:sz="6" w:space="0" w:color="auto"/>
                      <w:bottom w:val="outset" w:sz="6" w:space="0" w:color="auto"/>
                      <w:right w:val="outset" w:sz="6" w:space="0" w:color="auto"/>
                    </w:tcBorders>
                  </w:tcPr>
                  <w:p w14:paraId="7ABF2FFC" w14:textId="77777777" w:rsidR="0037172A" w:rsidRDefault="0037172A" w:rsidP="00644317">
                    <w:pPr>
                      <w:jc w:val="right"/>
                      <w:rPr>
                        <w:szCs w:val="21"/>
                      </w:rPr>
                    </w:pPr>
                    <w:r>
                      <w:t>352,995,758.00</w:t>
                    </w:r>
                  </w:p>
                </w:tc>
              </w:tr>
              <w:tr w:rsidR="0037172A" w14:paraId="560EC7F6" w14:textId="77777777" w:rsidTr="00644317">
                <w:sdt>
                  <w:sdtPr>
                    <w:tag w:val="_PLD_502c441e0c1e4bae83473d89cf1a3d46"/>
                    <w:id w:val="-16403314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3E96CB" w14:textId="77777777" w:rsidR="0037172A" w:rsidRDefault="0037172A" w:rsidP="0064431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282BA697"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DA2B537" w14:textId="77777777" w:rsidR="0037172A" w:rsidRDefault="0037172A" w:rsidP="00644317">
                    <w:pPr>
                      <w:jc w:val="right"/>
                      <w:rPr>
                        <w:szCs w:val="21"/>
                      </w:rPr>
                    </w:pPr>
                  </w:p>
                </w:tc>
              </w:tr>
              <w:tr w:rsidR="0037172A" w14:paraId="3B92861F" w14:textId="77777777" w:rsidTr="00644317">
                <w:sdt>
                  <w:sdtPr>
                    <w:tag w:val="_PLD_e49d96ffab49443e8a8d2c27f12cbcbc"/>
                    <w:id w:val="1121059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19FF10" w14:textId="77777777" w:rsidR="0037172A" w:rsidRDefault="0037172A" w:rsidP="0064431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505AC25B"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4DF0A14" w14:textId="77777777" w:rsidR="0037172A" w:rsidRDefault="0037172A" w:rsidP="00644317">
                    <w:pPr>
                      <w:jc w:val="right"/>
                      <w:rPr>
                        <w:szCs w:val="21"/>
                      </w:rPr>
                    </w:pPr>
                  </w:p>
                </w:tc>
              </w:tr>
              <w:tr w:rsidR="0037172A" w14:paraId="79AE580E" w14:textId="77777777" w:rsidTr="00644317">
                <w:sdt>
                  <w:sdtPr>
                    <w:tag w:val="_PLD_c1b1c70418ab4a37a03763b198f83da8"/>
                    <w:id w:val="-19006572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301977" w14:textId="77777777" w:rsidR="0037172A" w:rsidRDefault="0037172A" w:rsidP="0064431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734DF1FF"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049C8F0" w14:textId="77777777" w:rsidR="0037172A" w:rsidRDefault="0037172A" w:rsidP="00644317">
                    <w:pPr>
                      <w:jc w:val="right"/>
                      <w:rPr>
                        <w:szCs w:val="21"/>
                      </w:rPr>
                    </w:pPr>
                  </w:p>
                </w:tc>
              </w:tr>
              <w:tr w:rsidR="0037172A" w14:paraId="6EF197D5" w14:textId="77777777" w:rsidTr="00644317">
                <w:sdt>
                  <w:sdtPr>
                    <w:tag w:val="_PLD_f2f5f95fc6ad4bd7a1df50bfcbcea04d"/>
                    <w:id w:val="5703164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750C1F" w14:textId="77777777" w:rsidR="0037172A" w:rsidRDefault="0037172A" w:rsidP="0064431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155EBEA2" w14:textId="77777777" w:rsidR="0037172A" w:rsidRDefault="0037172A" w:rsidP="00644317">
                    <w:pPr>
                      <w:jc w:val="right"/>
                      <w:rPr>
                        <w:szCs w:val="21"/>
                      </w:rPr>
                    </w:pPr>
                    <w:r>
                      <w:t>1,152,489,178.59</w:t>
                    </w:r>
                  </w:p>
                </w:tc>
                <w:tc>
                  <w:tcPr>
                    <w:tcW w:w="1542" w:type="pct"/>
                    <w:tcBorders>
                      <w:top w:val="outset" w:sz="6" w:space="0" w:color="auto"/>
                      <w:left w:val="outset" w:sz="6" w:space="0" w:color="auto"/>
                      <w:bottom w:val="outset" w:sz="6" w:space="0" w:color="auto"/>
                      <w:right w:val="outset" w:sz="6" w:space="0" w:color="auto"/>
                    </w:tcBorders>
                  </w:tcPr>
                  <w:p w14:paraId="6EC3F742" w14:textId="77777777" w:rsidR="0037172A" w:rsidRDefault="0037172A" w:rsidP="00644317">
                    <w:pPr>
                      <w:jc w:val="right"/>
                      <w:rPr>
                        <w:szCs w:val="21"/>
                      </w:rPr>
                    </w:pPr>
                    <w:r>
                      <w:t>1,152,489,178.59</w:t>
                    </w:r>
                  </w:p>
                </w:tc>
              </w:tr>
              <w:tr w:rsidR="0037172A" w14:paraId="1F630D30" w14:textId="77777777" w:rsidTr="00644317">
                <w:sdt>
                  <w:sdtPr>
                    <w:tag w:val="_PLD_4306040e65b642beb47d914eba3f7d3c"/>
                    <w:id w:val="-689071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5AC622" w14:textId="77777777" w:rsidR="0037172A" w:rsidRDefault="0037172A" w:rsidP="0064431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466FD4A7"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B3DDD63" w14:textId="77777777" w:rsidR="0037172A" w:rsidRDefault="0037172A" w:rsidP="00644317">
                    <w:pPr>
                      <w:jc w:val="right"/>
                      <w:rPr>
                        <w:szCs w:val="21"/>
                      </w:rPr>
                    </w:pPr>
                  </w:p>
                </w:tc>
              </w:tr>
              <w:tr w:rsidR="0037172A" w14:paraId="6DE1253E" w14:textId="77777777" w:rsidTr="00644317">
                <w:sdt>
                  <w:sdtPr>
                    <w:tag w:val="_PLD_486ee3849c9e430dace400241543d62f"/>
                    <w:id w:val="-13757665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FDA555" w14:textId="77777777" w:rsidR="0037172A" w:rsidRDefault="0037172A" w:rsidP="0064431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5EBC7EE0" w14:textId="77777777" w:rsidR="0037172A" w:rsidRDefault="0037172A" w:rsidP="00644317">
                    <w:pPr>
                      <w:jc w:val="right"/>
                      <w:rPr>
                        <w:szCs w:val="21"/>
                      </w:rPr>
                    </w:pPr>
                    <w:r>
                      <w:t>-8,737,260.54</w:t>
                    </w:r>
                  </w:p>
                </w:tc>
                <w:tc>
                  <w:tcPr>
                    <w:tcW w:w="1542" w:type="pct"/>
                    <w:tcBorders>
                      <w:top w:val="outset" w:sz="6" w:space="0" w:color="auto"/>
                      <w:left w:val="outset" w:sz="6" w:space="0" w:color="auto"/>
                      <w:bottom w:val="outset" w:sz="6" w:space="0" w:color="auto"/>
                      <w:right w:val="outset" w:sz="6" w:space="0" w:color="auto"/>
                    </w:tcBorders>
                  </w:tcPr>
                  <w:p w14:paraId="005C3EC8" w14:textId="77777777" w:rsidR="0037172A" w:rsidRDefault="0037172A" w:rsidP="00644317">
                    <w:pPr>
                      <w:jc w:val="right"/>
                      <w:rPr>
                        <w:szCs w:val="21"/>
                      </w:rPr>
                    </w:pPr>
                    <w:r>
                      <w:t>-8,737,260.54</w:t>
                    </w:r>
                  </w:p>
                </w:tc>
              </w:tr>
              <w:tr w:rsidR="0037172A" w14:paraId="365B81DE" w14:textId="77777777" w:rsidTr="00644317">
                <w:sdt>
                  <w:sdtPr>
                    <w:tag w:val="_PLD_da3e1fc4c86740dfaf47a73080dff891"/>
                    <w:id w:val="6370674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5EAA44" w14:textId="77777777" w:rsidR="0037172A" w:rsidRDefault="0037172A" w:rsidP="0064431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57B6ECC3"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A5CAA3" w14:textId="77777777" w:rsidR="0037172A" w:rsidRDefault="0037172A" w:rsidP="00644317">
                    <w:pPr>
                      <w:jc w:val="right"/>
                      <w:rPr>
                        <w:szCs w:val="21"/>
                      </w:rPr>
                    </w:pPr>
                  </w:p>
                </w:tc>
              </w:tr>
              <w:tr w:rsidR="0037172A" w14:paraId="505BB6E2" w14:textId="77777777" w:rsidTr="00644317">
                <w:sdt>
                  <w:sdtPr>
                    <w:tag w:val="_PLD_a86851ab2f594b8eb891cdd99176b122"/>
                    <w:id w:val="309520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91F365" w14:textId="77777777" w:rsidR="0037172A" w:rsidRDefault="0037172A" w:rsidP="0064431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4D334A0C" w14:textId="77777777" w:rsidR="0037172A" w:rsidRDefault="0037172A" w:rsidP="00644317">
                    <w:pPr>
                      <w:jc w:val="right"/>
                      <w:rPr>
                        <w:szCs w:val="21"/>
                      </w:rPr>
                    </w:pPr>
                    <w:r>
                      <w:t>87,952,319.02</w:t>
                    </w:r>
                  </w:p>
                </w:tc>
                <w:tc>
                  <w:tcPr>
                    <w:tcW w:w="1542" w:type="pct"/>
                    <w:tcBorders>
                      <w:top w:val="outset" w:sz="6" w:space="0" w:color="auto"/>
                      <w:left w:val="outset" w:sz="6" w:space="0" w:color="auto"/>
                      <w:bottom w:val="outset" w:sz="6" w:space="0" w:color="auto"/>
                      <w:right w:val="outset" w:sz="6" w:space="0" w:color="auto"/>
                    </w:tcBorders>
                  </w:tcPr>
                  <w:p w14:paraId="43AC9EFA" w14:textId="77777777" w:rsidR="0037172A" w:rsidRDefault="0037172A" w:rsidP="00644317">
                    <w:pPr>
                      <w:jc w:val="right"/>
                      <w:rPr>
                        <w:szCs w:val="21"/>
                      </w:rPr>
                    </w:pPr>
                    <w:r>
                      <w:t>87,952,319.02</w:t>
                    </w:r>
                  </w:p>
                </w:tc>
              </w:tr>
              <w:tr w:rsidR="0037172A" w14:paraId="3734F3C7" w14:textId="77777777" w:rsidTr="00644317">
                <w:sdt>
                  <w:sdtPr>
                    <w:tag w:val="_PLD_d250778a09da460ba67ddff194a0e34e"/>
                    <w:id w:val="13818333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83E2AD" w14:textId="77777777" w:rsidR="0037172A" w:rsidRDefault="0037172A" w:rsidP="00644317">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039BFA3E" w14:textId="77777777" w:rsidR="0037172A" w:rsidRDefault="0037172A"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DBC583" w14:textId="77777777" w:rsidR="0037172A" w:rsidRDefault="0037172A" w:rsidP="00644317">
                    <w:pPr>
                      <w:jc w:val="right"/>
                      <w:rPr>
                        <w:szCs w:val="21"/>
                      </w:rPr>
                    </w:pPr>
                  </w:p>
                </w:tc>
              </w:tr>
              <w:tr w:rsidR="0037172A" w14:paraId="1AAEEE1B" w14:textId="77777777" w:rsidTr="00644317">
                <w:sdt>
                  <w:sdtPr>
                    <w:tag w:val="_PLD_4fa31b2264da42e68dd88f4a97dd12dc"/>
                    <w:id w:val="17398983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78F42F" w14:textId="77777777" w:rsidR="0037172A" w:rsidRDefault="0037172A" w:rsidP="0064431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0C3C6F37" w14:textId="77777777" w:rsidR="0037172A" w:rsidRDefault="0037172A" w:rsidP="00644317">
                    <w:pPr>
                      <w:jc w:val="right"/>
                      <w:rPr>
                        <w:szCs w:val="21"/>
                      </w:rPr>
                    </w:pPr>
                    <w:r>
                      <w:t>437,752,711.02</w:t>
                    </w:r>
                  </w:p>
                </w:tc>
                <w:tc>
                  <w:tcPr>
                    <w:tcW w:w="1542" w:type="pct"/>
                    <w:tcBorders>
                      <w:top w:val="outset" w:sz="6" w:space="0" w:color="auto"/>
                      <w:left w:val="outset" w:sz="6" w:space="0" w:color="auto"/>
                      <w:bottom w:val="outset" w:sz="6" w:space="0" w:color="auto"/>
                      <w:right w:val="outset" w:sz="6" w:space="0" w:color="auto"/>
                    </w:tcBorders>
                  </w:tcPr>
                  <w:p w14:paraId="0583570B" w14:textId="77777777" w:rsidR="0037172A" w:rsidRDefault="0037172A" w:rsidP="00644317">
                    <w:pPr>
                      <w:jc w:val="right"/>
                      <w:rPr>
                        <w:szCs w:val="21"/>
                      </w:rPr>
                    </w:pPr>
                    <w:r>
                      <w:t>399,499,586.12</w:t>
                    </w:r>
                  </w:p>
                </w:tc>
              </w:tr>
              <w:tr w:rsidR="0037172A" w14:paraId="3DBF121E" w14:textId="77777777" w:rsidTr="00644317">
                <w:sdt>
                  <w:sdtPr>
                    <w:tag w:val="_PLD_955a6e3165ef42b881e528376d137b9c"/>
                    <w:id w:val="-17266672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F1429F" w14:textId="77777777" w:rsidR="0037172A" w:rsidRDefault="0037172A" w:rsidP="00644317">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1995AC2D" w14:textId="77777777" w:rsidR="0037172A" w:rsidRDefault="0037172A" w:rsidP="00644317">
                    <w:pPr>
                      <w:jc w:val="right"/>
                      <w:rPr>
                        <w:szCs w:val="21"/>
                      </w:rPr>
                    </w:pPr>
                    <w:r>
                      <w:t>2,022,452,706.09</w:t>
                    </w:r>
                  </w:p>
                </w:tc>
                <w:tc>
                  <w:tcPr>
                    <w:tcW w:w="1542" w:type="pct"/>
                    <w:tcBorders>
                      <w:top w:val="outset" w:sz="6" w:space="0" w:color="auto"/>
                      <w:left w:val="outset" w:sz="6" w:space="0" w:color="auto"/>
                      <w:bottom w:val="outset" w:sz="6" w:space="0" w:color="auto"/>
                      <w:right w:val="outset" w:sz="6" w:space="0" w:color="auto"/>
                    </w:tcBorders>
                  </w:tcPr>
                  <w:p w14:paraId="1DFAE8BB" w14:textId="77777777" w:rsidR="0037172A" w:rsidRDefault="0037172A" w:rsidP="00644317">
                    <w:pPr>
                      <w:jc w:val="right"/>
                      <w:rPr>
                        <w:szCs w:val="21"/>
                      </w:rPr>
                    </w:pPr>
                    <w:r>
                      <w:t>1,984,199,581.19</w:t>
                    </w:r>
                  </w:p>
                </w:tc>
              </w:tr>
              <w:tr w:rsidR="0037172A" w14:paraId="62914FC8" w14:textId="77777777" w:rsidTr="00644317">
                <w:sdt>
                  <w:sdtPr>
                    <w:tag w:val="_PLD_8a0f160c850b45aca240bb34c072bc2c"/>
                    <w:id w:val="13827500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26EDFA" w14:textId="77777777" w:rsidR="0037172A" w:rsidRDefault="0037172A" w:rsidP="00644317">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7E846AEE" w14:textId="77777777" w:rsidR="0037172A" w:rsidRDefault="0037172A" w:rsidP="00644317">
                    <w:pPr>
                      <w:jc w:val="right"/>
                      <w:rPr>
                        <w:szCs w:val="21"/>
                      </w:rPr>
                    </w:pPr>
                    <w:r>
                      <w:t>573,545,899.13</w:t>
                    </w:r>
                  </w:p>
                </w:tc>
                <w:tc>
                  <w:tcPr>
                    <w:tcW w:w="1542" w:type="pct"/>
                    <w:tcBorders>
                      <w:top w:val="outset" w:sz="6" w:space="0" w:color="auto"/>
                      <w:left w:val="outset" w:sz="6" w:space="0" w:color="auto"/>
                      <w:bottom w:val="outset" w:sz="6" w:space="0" w:color="auto"/>
                      <w:right w:val="outset" w:sz="6" w:space="0" w:color="auto"/>
                    </w:tcBorders>
                  </w:tcPr>
                  <w:p w14:paraId="390727DE" w14:textId="77777777" w:rsidR="0037172A" w:rsidRDefault="0037172A" w:rsidP="00644317">
                    <w:pPr>
                      <w:jc w:val="right"/>
                      <w:rPr>
                        <w:szCs w:val="21"/>
                      </w:rPr>
                    </w:pPr>
                    <w:r>
                      <w:t>562,390,359.37</w:t>
                    </w:r>
                  </w:p>
                </w:tc>
              </w:tr>
              <w:tr w:rsidR="0037172A" w14:paraId="606C23B0" w14:textId="77777777" w:rsidTr="00644317">
                <w:sdt>
                  <w:sdtPr>
                    <w:tag w:val="_PLD_19244627adc7405ab7dec7b312ebfff5"/>
                    <w:id w:val="-627705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AE8737" w14:textId="77777777" w:rsidR="0037172A" w:rsidRDefault="0037172A" w:rsidP="0037172A">
                        <w:pPr>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718647D5" w14:textId="77777777" w:rsidR="0037172A" w:rsidRDefault="0037172A" w:rsidP="00644317">
                    <w:pPr>
                      <w:jc w:val="right"/>
                      <w:rPr>
                        <w:szCs w:val="21"/>
                      </w:rPr>
                    </w:pPr>
                    <w:r>
                      <w:t>2,595,998,605.22</w:t>
                    </w:r>
                  </w:p>
                </w:tc>
                <w:tc>
                  <w:tcPr>
                    <w:tcW w:w="1542" w:type="pct"/>
                    <w:tcBorders>
                      <w:top w:val="outset" w:sz="6" w:space="0" w:color="auto"/>
                      <w:left w:val="outset" w:sz="6" w:space="0" w:color="auto"/>
                      <w:bottom w:val="outset" w:sz="6" w:space="0" w:color="auto"/>
                      <w:right w:val="outset" w:sz="6" w:space="0" w:color="auto"/>
                    </w:tcBorders>
                  </w:tcPr>
                  <w:p w14:paraId="477EA426" w14:textId="77777777" w:rsidR="0037172A" w:rsidRDefault="0037172A" w:rsidP="00644317">
                    <w:pPr>
                      <w:jc w:val="right"/>
                      <w:rPr>
                        <w:szCs w:val="21"/>
                      </w:rPr>
                    </w:pPr>
                    <w:r>
                      <w:t>2,546,589,940.56</w:t>
                    </w:r>
                  </w:p>
                </w:tc>
              </w:tr>
              <w:tr w:rsidR="0037172A" w14:paraId="7E62F57A" w14:textId="77777777" w:rsidTr="00644317">
                <w:sdt>
                  <w:sdtPr>
                    <w:tag w:val="_PLD_54e41ab537ae422591959577230d15b6"/>
                    <w:id w:val="16683636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A207A2" w14:textId="77777777" w:rsidR="0037172A" w:rsidRDefault="0037172A" w:rsidP="0037172A">
                        <w:pPr>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760B8C84" w14:textId="77777777" w:rsidR="0037172A" w:rsidRDefault="0037172A" w:rsidP="00644317">
                    <w:pPr>
                      <w:jc w:val="right"/>
                      <w:rPr>
                        <w:szCs w:val="21"/>
                      </w:rPr>
                    </w:pPr>
                    <w:r>
                      <w:t>5,937,615,606.10</w:t>
                    </w:r>
                  </w:p>
                </w:tc>
                <w:tc>
                  <w:tcPr>
                    <w:tcW w:w="1542" w:type="pct"/>
                    <w:tcBorders>
                      <w:top w:val="outset" w:sz="6" w:space="0" w:color="auto"/>
                      <w:left w:val="outset" w:sz="6" w:space="0" w:color="auto"/>
                      <w:bottom w:val="outset" w:sz="6" w:space="0" w:color="auto"/>
                      <w:right w:val="outset" w:sz="6" w:space="0" w:color="auto"/>
                    </w:tcBorders>
                  </w:tcPr>
                  <w:p w14:paraId="341AACC6" w14:textId="77777777" w:rsidR="0037172A" w:rsidRDefault="0037172A" w:rsidP="00644317">
                    <w:pPr>
                      <w:jc w:val="right"/>
                      <w:rPr>
                        <w:szCs w:val="21"/>
                      </w:rPr>
                    </w:pPr>
                    <w:r>
                      <w:t>5,755,848,121.57</w:t>
                    </w:r>
                  </w:p>
                </w:tc>
              </w:tr>
            </w:tbl>
            <w:p w14:paraId="35704973" w14:textId="77777777" w:rsidR="0037172A" w:rsidRDefault="0037172A"/>
            <w:p w14:paraId="7007F5CC" w14:textId="0BDED0F5" w:rsidR="00793F73" w:rsidRDefault="004C7E26">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rPr>
                  <w:rFonts w:hint="eastAsia"/>
                </w:rPr>
                <w:t xml:space="preserve"> </w:t>
              </w:r>
              <w:r w:rsidR="00022D1F">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7C6D8B97" w14:textId="77777777" w:rsidR="00793F73" w:rsidRDefault="00793F73"/>
        <w:p w14:paraId="1191230F" w14:textId="77777777" w:rsidR="00793F73" w:rsidRDefault="00793F73"/>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ED243ED" w14:textId="77777777" w:rsidR="00022D1F" w:rsidRDefault="00022D1F">
              <w:pPr>
                <w:jc w:val="center"/>
                <w:outlineLvl w:val="2"/>
                <w:rPr>
                  <w:b/>
                  <w:bCs/>
                </w:rPr>
              </w:pPr>
            </w:p>
            <w:p w14:paraId="3E26A6A9" w14:textId="77777777" w:rsidR="00022D1F" w:rsidRDefault="00022D1F">
              <w:pPr>
                <w:jc w:val="center"/>
                <w:outlineLvl w:val="2"/>
                <w:rPr>
                  <w:b/>
                  <w:bCs/>
                </w:rPr>
              </w:pPr>
            </w:p>
            <w:p w14:paraId="7C007AC6" w14:textId="77777777" w:rsidR="00022D1F" w:rsidRDefault="00022D1F">
              <w:pPr>
                <w:jc w:val="center"/>
                <w:outlineLvl w:val="2"/>
                <w:rPr>
                  <w:b/>
                  <w:bCs/>
                </w:rPr>
              </w:pPr>
            </w:p>
            <w:p w14:paraId="2722DD1F" w14:textId="77777777" w:rsidR="00022D1F" w:rsidRDefault="00022D1F">
              <w:pPr>
                <w:jc w:val="center"/>
                <w:outlineLvl w:val="2"/>
                <w:rPr>
                  <w:b/>
                  <w:bCs/>
                </w:rPr>
              </w:pPr>
            </w:p>
            <w:p w14:paraId="6D19F7A8" w14:textId="77777777" w:rsidR="00022D1F" w:rsidRDefault="00022D1F">
              <w:pPr>
                <w:jc w:val="center"/>
                <w:outlineLvl w:val="2"/>
                <w:rPr>
                  <w:b/>
                  <w:bCs/>
                </w:rPr>
              </w:pPr>
            </w:p>
            <w:p w14:paraId="16D511D5" w14:textId="77777777" w:rsidR="00022D1F" w:rsidRDefault="00022D1F">
              <w:pPr>
                <w:jc w:val="center"/>
                <w:outlineLvl w:val="2"/>
                <w:rPr>
                  <w:b/>
                  <w:bCs/>
                </w:rPr>
              </w:pPr>
            </w:p>
            <w:p w14:paraId="3BECECCF" w14:textId="77777777" w:rsidR="00022D1F" w:rsidRDefault="00022D1F">
              <w:pPr>
                <w:jc w:val="center"/>
                <w:outlineLvl w:val="2"/>
                <w:rPr>
                  <w:b/>
                  <w:bCs/>
                </w:rPr>
              </w:pPr>
            </w:p>
            <w:p w14:paraId="07B4E32D" w14:textId="77777777" w:rsidR="00022D1F" w:rsidRDefault="00022D1F">
              <w:pPr>
                <w:jc w:val="center"/>
                <w:outlineLvl w:val="2"/>
                <w:rPr>
                  <w:b/>
                  <w:bCs/>
                </w:rPr>
              </w:pPr>
            </w:p>
            <w:p w14:paraId="057352A0" w14:textId="77777777" w:rsidR="00022D1F" w:rsidRDefault="00022D1F">
              <w:pPr>
                <w:jc w:val="center"/>
                <w:outlineLvl w:val="2"/>
                <w:rPr>
                  <w:b/>
                  <w:bCs/>
                </w:rPr>
              </w:pPr>
            </w:p>
            <w:p w14:paraId="69ADFAF8" w14:textId="0B61D0EA" w:rsidR="00022D1F" w:rsidRDefault="00022D1F">
              <w:pPr>
                <w:jc w:val="center"/>
                <w:outlineLvl w:val="2"/>
                <w:rPr>
                  <w:b/>
                  <w:bCs/>
                </w:rPr>
              </w:pPr>
            </w:p>
            <w:p w14:paraId="429850E3" w14:textId="77777777" w:rsidR="003F4F5A" w:rsidRDefault="003F4F5A">
              <w:pPr>
                <w:jc w:val="center"/>
                <w:outlineLvl w:val="2"/>
                <w:rPr>
                  <w:b/>
                  <w:bCs/>
                </w:rPr>
              </w:pPr>
            </w:p>
            <w:p w14:paraId="7383D0AB" w14:textId="77777777" w:rsidR="00022D1F" w:rsidRDefault="00022D1F">
              <w:pPr>
                <w:jc w:val="center"/>
                <w:outlineLvl w:val="2"/>
                <w:rPr>
                  <w:b/>
                  <w:bCs/>
                </w:rPr>
              </w:pPr>
            </w:p>
            <w:p w14:paraId="07FAAC07" w14:textId="5600B099" w:rsidR="00793F73" w:rsidRDefault="004C7E26">
              <w:pPr>
                <w:jc w:val="center"/>
                <w:outlineLvl w:val="2"/>
                <w:rPr>
                  <w:b/>
                  <w:bCs/>
                </w:rPr>
              </w:pPr>
              <w:r>
                <w:rPr>
                  <w:rFonts w:hint="eastAsia"/>
                  <w:b/>
                  <w:bCs/>
                </w:rPr>
                <w:lastRenderedPageBreak/>
                <w:t>母公司</w:t>
              </w:r>
              <w:r>
                <w:rPr>
                  <w:b/>
                  <w:bCs/>
                </w:rPr>
                <w:t>资产负债表</w:t>
              </w:r>
            </w:p>
            <w:p w14:paraId="36A63726" w14:textId="0C0C45B1" w:rsidR="00793F73" w:rsidRDefault="004C7E26">
              <w:pPr>
                <w:jc w:val="center"/>
                <w:rPr>
                  <w:b/>
                  <w:bCs/>
                </w:rPr>
              </w:pPr>
              <w:r>
                <w:t>2021年</w:t>
              </w:r>
              <w:r>
                <w:rPr>
                  <w:rFonts w:hint="eastAsia"/>
                </w:rPr>
                <w:t>3</w:t>
              </w:r>
              <w:r>
                <w:t>月3</w:t>
              </w:r>
              <w:r>
                <w:rPr>
                  <w:rFonts w:hint="eastAsia"/>
                </w:rPr>
                <w:t>1</w:t>
              </w:r>
              <w:r>
                <w:t>日</w:t>
              </w:r>
            </w:p>
            <w:p w14:paraId="219E85E6" w14:textId="77777777" w:rsidR="00793F73" w:rsidRDefault="004C7E26">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钱江水利开发股份有限公司</w:t>
                  </w:r>
                </w:sdtContent>
              </w:sdt>
              <w:r>
                <w:t> </w:t>
              </w:r>
            </w:p>
            <w:p w14:paraId="59837AE8" w14:textId="77777777" w:rsidR="00793F73" w:rsidRDefault="004C7E26">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804227" w14:paraId="2DA50F6D" w14:textId="77777777" w:rsidTr="00644317">
                <w:sdt>
                  <w:sdtPr>
                    <w:tag w:val="_PLD_223f9f81b4b54971bedc8c957abf842d"/>
                    <w:id w:val="7079846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CD516F" w14:textId="77777777" w:rsidR="00804227" w:rsidRDefault="00804227" w:rsidP="00644317">
                        <w:pPr>
                          <w:jc w:val="center"/>
                          <w:rPr>
                            <w:b/>
                            <w:szCs w:val="21"/>
                          </w:rPr>
                        </w:pPr>
                        <w:r>
                          <w:rPr>
                            <w:b/>
                            <w:szCs w:val="21"/>
                          </w:rPr>
                          <w:t>项目</w:t>
                        </w:r>
                      </w:p>
                    </w:tc>
                  </w:sdtContent>
                </w:sdt>
                <w:sdt>
                  <w:sdtPr>
                    <w:tag w:val="_PLD_d54cc9a79be648d498ab81bb1ef4dda5"/>
                    <w:id w:val="610171984"/>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16B9E08D" w14:textId="77777777" w:rsidR="00804227" w:rsidRDefault="00804227" w:rsidP="00644317">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985819035"/>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3E830CD" w14:textId="77777777" w:rsidR="00804227" w:rsidRDefault="00804227" w:rsidP="00644317">
                        <w:pPr>
                          <w:jc w:val="center"/>
                          <w:rPr>
                            <w:b/>
                            <w:szCs w:val="21"/>
                          </w:rPr>
                        </w:pPr>
                        <w:r>
                          <w:rPr>
                            <w:rFonts w:hint="eastAsia"/>
                            <w:b/>
                            <w:szCs w:val="21"/>
                          </w:rPr>
                          <w:t>2020年12月31日</w:t>
                        </w:r>
                      </w:p>
                    </w:tc>
                  </w:sdtContent>
                </w:sdt>
              </w:tr>
              <w:tr w:rsidR="00804227" w14:paraId="48853BFD" w14:textId="77777777" w:rsidTr="00644317">
                <w:sdt>
                  <w:sdtPr>
                    <w:tag w:val="_PLD_c054a73cb7a64ac4a558c057288074d1"/>
                    <w:id w:val="12742083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4D9241" w14:textId="77777777" w:rsidR="00804227" w:rsidRDefault="00804227" w:rsidP="00644317">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AF0904C" w14:textId="77777777" w:rsidR="00804227" w:rsidRDefault="00804227" w:rsidP="00644317">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69DC6E6D" w14:textId="77777777" w:rsidR="00804227" w:rsidRDefault="00804227" w:rsidP="00644317">
                    <w:pPr>
                      <w:rPr>
                        <w:b/>
                        <w:color w:val="FF00FF"/>
                        <w:szCs w:val="21"/>
                      </w:rPr>
                    </w:pPr>
                  </w:p>
                </w:tc>
              </w:tr>
              <w:tr w:rsidR="00804227" w14:paraId="18352935" w14:textId="77777777" w:rsidTr="00644317">
                <w:sdt>
                  <w:sdtPr>
                    <w:tag w:val="_PLD_fe894b635b45497898c00f71dcacbfd5"/>
                    <w:id w:val="-6664786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5B446F" w14:textId="77777777" w:rsidR="00804227" w:rsidRDefault="00804227" w:rsidP="0064431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5A5D22E6" w14:textId="77777777" w:rsidR="00804227" w:rsidRDefault="00804227" w:rsidP="00644317">
                    <w:pPr>
                      <w:jc w:val="right"/>
                      <w:rPr>
                        <w:szCs w:val="21"/>
                      </w:rPr>
                    </w:pPr>
                    <w:r>
                      <w:t>129,010,370.69</w:t>
                    </w:r>
                  </w:p>
                </w:tc>
                <w:tc>
                  <w:tcPr>
                    <w:tcW w:w="1542" w:type="pct"/>
                    <w:tcBorders>
                      <w:top w:val="outset" w:sz="6" w:space="0" w:color="auto"/>
                      <w:left w:val="outset" w:sz="6" w:space="0" w:color="auto"/>
                      <w:bottom w:val="outset" w:sz="6" w:space="0" w:color="auto"/>
                      <w:right w:val="outset" w:sz="6" w:space="0" w:color="auto"/>
                    </w:tcBorders>
                  </w:tcPr>
                  <w:p w14:paraId="4210C3D2" w14:textId="77777777" w:rsidR="00804227" w:rsidRDefault="00804227" w:rsidP="00644317">
                    <w:pPr>
                      <w:jc w:val="right"/>
                      <w:rPr>
                        <w:szCs w:val="21"/>
                      </w:rPr>
                    </w:pPr>
                    <w:r>
                      <w:t>130,871,646.81</w:t>
                    </w:r>
                  </w:p>
                </w:tc>
              </w:tr>
              <w:tr w:rsidR="00804227" w14:paraId="1A880103"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355862793"/>
                      <w:lock w:val="sdtLocked"/>
                    </w:sdtPr>
                    <w:sdtEndPr/>
                    <w:sdtContent>
                      <w:p w14:paraId="4A7A8888" w14:textId="77777777" w:rsidR="00804227" w:rsidRDefault="00804227" w:rsidP="0064431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9D49EAC"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D82172" w14:textId="77777777" w:rsidR="00804227" w:rsidRDefault="00804227" w:rsidP="00644317">
                    <w:pPr>
                      <w:jc w:val="right"/>
                      <w:rPr>
                        <w:szCs w:val="21"/>
                      </w:rPr>
                    </w:pPr>
                  </w:p>
                </w:tc>
              </w:tr>
              <w:tr w:rsidR="00804227" w14:paraId="66091FB7" w14:textId="77777777" w:rsidTr="00644317">
                <w:sdt>
                  <w:sdtPr>
                    <w:tag w:val="_PLD_437daba90e424b56bffe58fc8b140f8a"/>
                    <w:id w:val="-4745977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9B8776" w14:textId="77777777" w:rsidR="00804227" w:rsidRDefault="00804227" w:rsidP="00644317">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FA89C9F"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8D692F" w14:textId="77777777" w:rsidR="00804227" w:rsidRDefault="00804227" w:rsidP="00644317">
                    <w:pPr>
                      <w:jc w:val="right"/>
                      <w:rPr>
                        <w:szCs w:val="21"/>
                      </w:rPr>
                    </w:pPr>
                  </w:p>
                </w:tc>
              </w:tr>
              <w:tr w:rsidR="00804227" w14:paraId="3BC75D31" w14:textId="77777777" w:rsidTr="00644317">
                <w:sdt>
                  <w:sdtPr>
                    <w:tag w:val="_PLD_4f3918b469c3403d850f95d8dddab966"/>
                    <w:id w:val="-16509720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12A20D" w14:textId="77777777" w:rsidR="00804227" w:rsidRDefault="00804227" w:rsidP="00644317">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70DF75C8"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7B6682D" w14:textId="77777777" w:rsidR="00804227" w:rsidRDefault="00804227" w:rsidP="00644317">
                    <w:pPr>
                      <w:jc w:val="right"/>
                      <w:rPr>
                        <w:szCs w:val="21"/>
                      </w:rPr>
                    </w:pPr>
                    <w:r>
                      <w:t>300,000.00</w:t>
                    </w:r>
                  </w:p>
                </w:tc>
              </w:tr>
              <w:tr w:rsidR="00804227" w14:paraId="3AAB7F20" w14:textId="77777777" w:rsidTr="00644317">
                <w:sdt>
                  <w:sdtPr>
                    <w:tag w:val="_PLD_22c59574ce704644a3349039c2692900"/>
                    <w:id w:val="9130424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4EE848" w14:textId="77777777" w:rsidR="00804227" w:rsidRDefault="00804227" w:rsidP="0064431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7031F6EF" w14:textId="77777777" w:rsidR="00804227" w:rsidRDefault="00804227" w:rsidP="00644317">
                    <w:pPr>
                      <w:jc w:val="right"/>
                      <w:rPr>
                        <w:szCs w:val="21"/>
                      </w:rPr>
                    </w:pPr>
                    <w:r>
                      <w:t>39,470,114.45</w:t>
                    </w:r>
                  </w:p>
                </w:tc>
                <w:tc>
                  <w:tcPr>
                    <w:tcW w:w="1542" w:type="pct"/>
                    <w:tcBorders>
                      <w:top w:val="outset" w:sz="6" w:space="0" w:color="auto"/>
                      <w:left w:val="outset" w:sz="6" w:space="0" w:color="auto"/>
                      <w:bottom w:val="outset" w:sz="6" w:space="0" w:color="auto"/>
                      <w:right w:val="outset" w:sz="6" w:space="0" w:color="auto"/>
                    </w:tcBorders>
                  </w:tcPr>
                  <w:p w14:paraId="47DB146D" w14:textId="77777777" w:rsidR="00804227" w:rsidRDefault="00804227" w:rsidP="00644317">
                    <w:pPr>
                      <w:jc w:val="right"/>
                      <w:rPr>
                        <w:szCs w:val="21"/>
                      </w:rPr>
                    </w:pPr>
                    <w:r>
                      <w:t>34,606,958.68</w:t>
                    </w:r>
                  </w:p>
                </w:tc>
              </w:tr>
              <w:tr w:rsidR="00804227" w14:paraId="31C2DAB3"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497116835"/>
                      <w:lock w:val="sdtLocked"/>
                    </w:sdtPr>
                    <w:sdtEndPr/>
                    <w:sdtContent>
                      <w:p w14:paraId="6038CD2F" w14:textId="77777777" w:rsidR="00804227" w:rsidRDefault="00804227" w:rsidP="00644317">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7E2466C0"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586DC6B" w14:textId="77777777" w:rsidR="00804227" w:rsidRDefault="00804227" w:rsidP="00644317">
                    <w:pPr>
                      <w:jc w:val="right"/>
                      <w:rPr>
                        <w:szCs w:val="21"/>
                      </w:rPr>
                    </w:pPr>
                  </w:p>
                </w:tc>
              </w:tr>
              <w:tr w:rsidR="00804227" w14:paraId="07D0E654" w14:textId="77777777" w:rsidTr="00644317">
                <w:sdt>
                  <w:sdtPr>
                    <w:tag w:val="_PLD_935aad66b7f1416293e436163477a599"/>
                    <w:id w:val="-6943093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4CD919" w14:textId="77777777" w:rsidR="00804227" w:rsidRDefault="00804227" w:rsidP="00644317">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6E316647" w14:textId="77777777" w:rsidR="00804227" w:rsidRDefault="00804227" w:rsidP="00644317">
                    <w:pPr>
                      <w:jc w:val="right"/>
                      <w:rPr>
                        <w:szCs w:val="21"/>
                      </w:rPr>
                    </w:pPr>
                    <w:r>
                      <w:t>50,304,408.56</w:t>
                    </w:r>
                  </w:p>
                </w:tc>
                <w:tc>
                  <w:tcPr>
                    <w:tcW w:w="1542" w:type="pct"/>
                    <w:tcBorders>
                      <w:top w:val="outset" w:sz="6" w:space="0" w:color="auto"/>
                      <w:left w:val="outset" w:sz="6" w:space="0" w:color="auto"/>
                      <w:bottom w:val="outset" w:sz="6" w:space="0" w:color="auto"/>
                      <w:right w:val="outset" w:sz="6" w:space="0" w:color="auto"/>
                    </w:tcBorders>
                  </w:tcPr>
                  <w:p w14:paraId="782D9598" w14:textId="77777777" w:rsidR="00804227" w:rsidRDefault="00804227" w:rsidP="00644317">
                    <w:pPr>
                      <w:jc w:val="right"/>
                      <w:rPr>
                        <w:szCs w:val="21"/>
                      </w:rPr>
                    </w:pPr>
                    <w:r>
                      <w:t>60,060,330.25</w:t>
                    </w:r>
                  </w:p>
                </w:tc>
              </w:tr>
              <w:tr w:rsidR="00804227" w14:paraId="3CA0047C" w14:textId="77777777" w:rsidTr="00644317">
                <w:sdt>
                  <w:sdtPr>
                    <w:tag w:val="_PLD_2476f17e66ee4badbf0dc2228e0a3bdb"/>
                    <w:id w:val="-19811418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20CC99" w14:textId="77777777" w:rsidR="00804227" w:rsidRDefault="00804227" w:rsidP="0064431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2956109B" w14:textId="77777777" w:rsidR="00804227" w:rsidRDefault="00804227" w:rsidP="00644317">
                    <w:pPr>
                      <w:jc w:val="right"/>
                      <w:rPr>
                        <w:szCs w:val="21"/>
                      </w:rPr>
                    </w:pPr>
                    <w:r>
                      <w:t>163,851,418.63</w:t>
                    </w:r>
                  </w:p>
                </w:tc>
                <w:tc>
                  <w:tcPr>
                    <w:tcW w:w="1542" w:type="pct"/>
                    <w:tcBorders>
                      <w:top w:val="outset" w:sz="6" w:space="0" w:color="auto"/>
                      <w:left w:val="outset" w:sz="6" w:space="0" w:color="auto"/>
                      <w:bottom w:val="outset" w:sz="6" w:space="0" w:color="auto"/>
                      <w:right w:val="outset" w:sz="6" w:space="0" w:color="auto"/>
                    </w:tcBorders>
                  </w:tcPr>
                  <w:p w14:paraId="65C7CA12" w14:textId="77777777" w:rsidR="00804227" w:rsidRDefault="00804227" w:rsidP="00644317">
                    <w:pPr>
                      <w:jc w:val="right"/>
                      <w:rPr>
                        <w:szCs w:val="21"/>
                      </w:rPr>
                    </w:pPr>
                    <w:r>
                      <w:t>164,452,919.34</w:t>
                    </w:r>
                  </w:p>
                </w:tc>
              </w:tr>
              <w:tr w:rsidR="00804227" w14:paraId="2FC720BF" w14:textId="77777777" w:rsidTr="00644317">
                <w:sdt>
                  <w:sdtPr>
                    <w:tag w:val="_PLD_dc0e408946ca429eb34f71ced4b3563f"/>
                    <w:id w:val="-7450332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D8CAC2" w14:textId="77777777" w:rsidR="00804227" w:rsidRDefault="00804227" w:rsidP="0064431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54E759C7"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A6C174F" w14:textId="77777777" w:rsidR="00804227" w:rsidRDefault="00804227" w:rsidP="00644317">
                    <w:pPr>
                      <w:jc w:val="right"/>
                      <w:rPr>
                        <w:szCs w:val="21"/>
                      </w:rPr>
                    </w:pPr>
                  </w:p>
                </w:tc>
              </w:tr>
              <w:tr w:rsidR="00804227" w14:paraId="318755CB" w14:textId="77777777" w:rsidTr="00644317">
                <w:sdt>
                  <w:sdtPr>
                    <w:tag w:val="_PLD_e61e3f4a0c694a53b65ea077709897aa"/>
                    <w:id w:val="-13868614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3FFA36" w14:textId="77777777" w:rsidR="00804227" w:rsidRDefault="00804227" w:rsidP="0064431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026E8D4A" w14:textId="77777777" w:rsidR="00804227" w:rsidRDefault="00804227" w:rsidP="00644317">
                    <w:pPr>
                      <w:jc w:val="right"/>
                      <w:rPr>
                        <w:szCs w:val="21"/>
                      </w:rPr>
                    </w:pPr>
                    <w:r>
                      <w:t>1,960,000.00</w:t>
                    </w:r>
                  </w:p>
                </w:tc>
                <w:tc>
                  <w:tcPr>
                    <w:tcW w:w="1542" w:type="pct"/>
                    <w:tcBorders>
                      <w:top w:val="outset" w:sz="6" w:space="0" w:color="auto"/>
                      <w:left w:val="outset" w:sz="6" w:space="0" w:color="auto"/>
                      <w:bottom w:val="outset" w:sz="6" w:space="0" w:color="auto"/>
                      <w:right w:val="outset" w:sz="6" w:space="0" w:color="auto"/>
                    </w:tcBorders>
                  </w:tcPr>
                  <w:p w14:paraId="662EEEAD" w14:textId="77777777" w:rsidR="00804227" w:rsidRDefault="00804227" w:rsidP="00644317">
                    <w:pPr>
                      <w:jc w:val="right"/>
                      <w:rPr>
                        <w:szCs w:val="21"/>
                      </w:rPr>
                    </w:pPr>
                    <w:r>
                      <w:t>1,960,000.00</w:t>
                    </w:r>
                  </w:p>
                </w:tc>
              </w:tr>
              <w:tr w:rsidR="00804227" w14:paraId="0825AD40" w14:textId="77777777" w:rsidTr="00644317">
                <w:sdt>
                  <w:sdtPr>
                    <w:tag w:val="_PLD_a25fe7ab8ca44054b949dd20387e31d9"/>
                    <w:id w:val="20976647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F3094A" w14:textId="77777777" w:rsidR="00804227" w:rsidRDefault="00804227" w:rsidP="0064431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9B82CBC" w14:textId="77777777" w:rsidR="00804227" w:rsidRDefault="00804227" w:rsidP="00644317">
                    <w:pPr>
                      <w:jc w:val="right"/>
                      <w:rPr>
                        <w:szCs w:val="21"/>
                      </w:rPr>
                    </w:pPr>
                    <w:r>
                      <w:t>513,931.57</w:t>
                    </w:r>
                  </w:p>
                </w:tc>
                <w:tc>
                  <w:tcPr>
                    <w:tcW w:w="1542" w:type="pct"/>
                    <w:tcBorders>
                      <w:top w:val="outset" w:sz="6" w:space="0" w:color="auto"/>
                      <w:left w:val="outset" w:sz="6" w:space="0" w:color="auto"/>
                      <w:bottom w:val="outset" w:sz="6" w:space="0" w:color="auto"/>
                      <w:right w:val="outset" w:sz="6" w:space="0" w:color="auto"/>
                    </w:tcBorders>
                  </w:tcPr>
                  <w:p w14:paraId="4998DB66" w14:textId="77777777" w:rsidR="00804227" w:rsidRDefault="00804227" w:rsidP="00644317">
                    <w:pPr>
                      <w:jc w:val="right"/>
                      <w:rPr>
                        <w:szCs w:val="21"/>
                      </w:rPr>
                    </w:pPr>
                    <w:r>
                      <w:t>663,911.90</w:t>
                    </w:r>
                  </w:p>
                </w:tc>
              </w:tr>
              <w:tr w:rsidR="00804227" w14:paraId="7DD984C6"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392851722"/>
                      <w:lock w:val="sdtLocked"/>
                    </w:sdtPr>
                    <w:sdtEndPr/>
                    <w:sdtContent>
                      <w:p w14:paraId="287437E2" w14:textId="77777777" w:rsidR="00804227" w:rsidRDefault="00804227" w:rsidP="00644317">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D90A575"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283081" w14:textId="77777777" w:rsidR="00804227" w:rsidRDefault="00804227" w:rsidP="00644317">
                    <w:pPr>
                      <w:jc w:val="right"/>
                      <w:rPr>
                        <w:szCs w:val="21"/>
                      </w:rPr>
                    </w:pPr>
                  </w:p>
                </w:tc>
              </w:tr>
              <w:tr w:rsidR="00804227" w14:paraId="5F51E924" w14:textId="77777777" w:rsidTr="00644317">
                <w:sdt>
                  <w:sdtPr>
                    <w:tag w:val="_PLD_4338f175d666447eb6e6ef61e8c18ac4"/>
                    <w:id w:val="13106716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C79DD0" w14:textId="77777777" w:rsidR="00804227" w:rsidRDefault="00804227" w:rsidP="00644317">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30FDF993"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5C3B0C" w14:textId="77777777" w:rsidR="00804227" w:rsidRDefault="00804227" w:rsidP="00644317">
                    <w:pPr>
                      <w:jc w:val="right"/>
                      <w:rPr>
                        <w:szCs w:val="21"/>
                      </w:rPr>
                    </w:pPr>
                  </w:p>
                </w:tc>
              </w:tr>
              <w:tr w:rsidR="00804227" w14:paraId="4750755D" w14:textId="77777777" w:rsidTr="00644317">
                <w:sdt>
                  <w:sdtPr>
                    <w:tag w:val="_PLD_4fa55ddd99fe486e8ef95dc71ad9092b"/>
                    <w:id w:val="-19492250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69E33E" w14:textId="77777777" w:rsidR="00804227" w:rsidRDefault="00804227" w:rsidP="00644317">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D3FA135"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D18465F" w14:textId="77777777" w:rsidR="00804227" w:rsidRDefault="00804227" w:rsidP="00644317">
                    <w:pPr>
                      <w:jc w:val="right"/>
                      <w:rPr>
                        <w:szCs w:val="21"/>
                      </w:rPr>
                    </w:pPr>
                  </w:p>
                </w:tc>
              </w:tr>
              <w:tr w:rsidR="00804227" w14:paraId="38EB303F" w14:textId="77777777" w:rsidTr="00644317">
                <w:sdt>
                  <w:sdtPr>
                    <w:tag w:val="_PLD_7716a01dadcf483f9bf69ff5d5b07a62"/>
                    <w:id w:val="-4145484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B35C3B" w14:textId="77777777" w:rsidR="00804227" w:rsidRDefault="00804227" w:rsidP="00644317">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FE62F68" w14:textId="77777777" w:rsidR="00804227" w:rsidRDefault="00804227" w:rsidP="00644317">
                    <w:pPr>
                      <w:jc w:val="right"/>
                      <w:rPr>
                        <w:szCs w:val="21"/>
                      </w:rPr>
                    </w:pPr>
                    <w:r>
                      <w:t>179,273,990.63</w:t>
                    </w:r>
                  </w:p>
                </w:tc>
                <w:tc>
                  <w:tcPr>
                    <w:tcW w:w="1542" w:type="pct"/>
                    <w:tcBorders>
                      <w:top w:val="outset" w:sz="6" w:space="0" w:color="auto"/>
                      <w:left w:val="outset" w:sz="6" w:space="0" w:color="auto"/>
                      <w:bottom w:val="outset" w:sz="6" w:space="0" w:color="auto"/>
                      <w:right w:val="outset" w:sz="6" w:space="0" w:color="auto"/>
                    </w:tcBorders>
                  </w:tcPr>
                  <w:p w14:paraId="5CB578E1" w14:textId="77777777" w:rsidR="00804227" w:rsidRDefault="00804227" w:rsidP="00644317">
                    <w:pPr>
                      <w:jc w:val="right"/>
                      <w:rPr>
                        <w:szCs w:val="21"/>
                      </w:rPr>
                    </w:pPr>
                    <w:r>
                      <w:t>178,972,345.42</w:t>
                    </w:r>
                  </w:p>
                </w:tc>
              </w:tr>
              <w:tr w:rsidR="00804227" w14:paraId="6076AC5D" w14:textId="77777777" w:rsidTr="00644317">
                <w:sdt>
                  <w:sdtPr>
                    <w:tag w:val="_PLD_cf83d01f2f1c47338f83644d95b92aa6"/>
                    <w:id w:val="-14988834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A6B8EE" w14:textId="77777777" w:rsidR="00804227" w:rsidRDefault="00804227" w:rsidP="00644317">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4114658" w14:textId="77777777" w:rsidR="00804227" w:rsidRDefault="00804227" w:rsidP="00644317">
                    <w:pPr>
                      <w:jc w:val="right"/>
                      <w:rPr>
                        <w:szCs w:val="21"/>
                      </w:rPr>
                    </w:pPr>
                    <w:r>
                      <w:t>562,424,234.53</w:t>
                    </w:r>
                  </w:p>
                </w:tc>
                <w:tc>
                  <w:tcPr>
                    <w:tcW w:w="1542" w:type="pct"/>
                    <w:tcBorders>
                      <w:top w:val="outset" w:sz="6" w:space="0" w:color="auto"/>
                      <w:left w:val="outset" w:sz="6" w:space="0" w:color="auto"/>
                      <w:bottom w:val="outset" w:sz="6" w:space="0" w:color="auto"/>
                      <w:right w:val="outset" w:sz="6" w:space="0" w:color="auto"/>
                    </w:tcBorders>
                  </w:tcPr>
                  <w:p w14:paraId="05C48D8A" w14:textId="77777777" w:rsidR="00804227" w:rsidRDefault="00804227" w:rsidP="00644317">
                    <w:pPr>
                      <w:jc w:val="right"/>
                      <w:rPr>
                        <w:szCs w:val="21"/>
                      </w:rPr>
                    </w:pPr>
                    <w:r>
                      <w:t>569,928,112.40</w:t>
                    </w:r>
                  </w:p>
                </w:tc>
              </w:tr>
              <w:tr w:rsidR="00804227" w14:paraId="7DC4AE81" w14:textId="77777777" w:rsidTr="00644317">
                <w:sdt>
                  <w:sdtPr>
                    <w:tag w:val="_PLD_7b97311b61ed4c11a89bf080d9f00bf2"/>
                    <w:id w:val="-843159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BF65B2" w14:textId="77777777" w:rsidR="00804227" w:rsidRDefault="00804227" w:rsidP="00644317">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0AD2573" w14:textId="77777777" w:rsidR="00804227" w:rsidRDefault="00804227" w:rsidP="0064431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D8260B4" w14:textId="77777777" w:rsidR="00804227" w:rsidRDefault="00804227" w:rsidP="00644317">
                    <w:pPr>
                      <w:rPr>
                        <w:color w:val="008000"/>
                        <w:szCs w:val="21"/>
                      </w:rPr>
                    </w:pPr>
                  </w:p>
                </w:tc>
              </w:tr>
              <w:tr w:rsidR="00804227" w14:paraId="4B9BA861"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675815679"/>
                      <w:lock w:val="sdtLocked"/>
                    </w:sdtPr>
                    <w:sdtEndPr/>
                    <w:sdtContent>
                      <w:p w14:paraId="7D679840" w14:textId="77777777" w:rsidR="00804227" w:rsidRDefault="00804227" w:rsidP="00644317">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0A48C62A"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E6F6ED" w14:textId="77777777" w:rsidR="00804227" w:rsidRDefault="00804227" w:rsidP="00644317">
                    <w:pPr>
                      <w:jc w:val="right"/>
                      <w:rPr>
                        <w:szCs w:val="21"/>
                      </w:rPr>
                    </w:pPr>
                  </w:p>
                </w:tc>
              </w:tr>
              <w:tr w:rsidR="00804227" w14:paraId="371ABA54"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500416790"/>
                      <w:lock w:val="sdtLocked"/>
                    </w:sdtPr>
                    <w:sdtEndPr/>
                    <w:sdtContent>
                      <w:p w14:paraId="2D97799D" w14:textId="77777777" w:rsidR="00804227" w:rsidRDefault="00804227" w:rsidP="00644317">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272156DA"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0DA25E" w14:textId="77777777" w:rsidR="00804227" w:rsidRDefault="00804227" w:rsidP="00644317">
                    <w:pPr>
                      <w:jc w:val="right"/>
                      <w:rPr>
                        <w:szCs w:val="21"/>
                      </w:rPr>
                    </w:pPr>
                  </w:p>
                </w:tc>
              </w:tr>
              <w:tr w:rsidR="00804227" w14:paraId="71482D33" w14:textId="77777777" w:rsidTr="00644317">
                <w:sdt>
                  <w:sdtPr>
                    <w:tag w:val="_PLD_56d52e9dd4f24e9bb162d3f2a2a9458d"/>
                    <w:id w:val="-17104020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6AFB9D" w14:textId="77777777" w:rsidR="00804227" w:rsidRDefault="00804227" w:rsidP="00644317">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7E437A5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BA5B29" w14:textId="77777777" w:rsidR="00804227" w:rsidRDefault="00804227" w:rsidP="00644317">
                    <w:pPr>
                      <w:jc w:val="right"/>
                      <w:rPr>
                        <w:szCs w:val="21"/>
                      </w:rPr>
                    </w:pPr>
                  </w:p>
                </w:tc>
              </w:tr>
              <w:tr w:rsidR="00804227" w14:paraId="20A51A20" w14:textId="77777777" w:rsidTr="00644317">
                <w:sdt>
                  <w:sdtPr>
                    <w:tag w:val="_PLD_4efd19f278714d45a8fbded3751f718e"/>
                    <w:id w:val="1629351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FB00B9" w14:textId="77777777" w:rsidR="00804227" w:rsidRDefault="00804227" w:rsidP="0064431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5057BB82" w14:textId="77777777" w:rsidR="00804227" w:rsidRDefault="00804227" w:rsidP="00644317">
                    <w:pPr>
                      <w:jc w:val="right"/>
                      <w:rPr>
                        <w:szCs w:val="21"/>
                      </w:rPr>
                    </w:pPr>
                    <w:r>
                      <w:t>1,738,556,705.49</w:t>
                    </w:r>
                  </w:p>
                </w:tc>
                <w:tc>
                  <w:tcPr>
                    <w:tcW w:w="1542" w:type="pct"/>
                    <w:tcBorders>
                      <w:top w:val="outset" w:sz="6" w:space="0" w:color="auto"/>
                      <w:left w:val="outset" w:sz="6" w:space="0" w:color="auto"/>
                      <w:bottom w:val="outset" w:sz="6" w:space="0" w:color="auto"/>
                      <w:right w:val="outset" w:sz="6" w:space="0" w:color="auto"/>
                    </w:tcBorders>
                  </w:tcPr>
                  <w:p w14:paraId="50C13F45" w14:textId="77777777" w:rsidR="00804227" w:rsidRDefault="00804227" w:rsidP="00644317">
                    <w:pPr>
                      <w:jc w:val="right"/>
                      <w:rPr>
                        <w:szCs w:val="21"/>
                      </w:rPr>
                    </w:pPr>
                    <w:r>
                      <w:t>1,732,726,618.50</w:t>
                    </w:r>
                  </w:p>
                </w:tc>
              </w:tr>
              <w:tr w:rsidR="00804227" w14:paraId="0941BACF"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756478670"/>
                      <w:lock w:val="sdtLocked"/>
                    </w:sdtPr>
                    <w:sdtEndPr/>
                    <w:sdtContent>
                      <w:p w14:paraId="78E81237" w14:textId="77777777" w:rsidR="00804227" w:rsidRDefault="00804227" w:rsidP="00644317">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7A0FCAF4" w14:textId="77777777" w:rsidR="00804227" w:rsidRDefault="00804227" w:rsidP="00644317">
                    <w:pPr>
                      <w:jc w:val="right"/>
                      <w:rPr>
                        <w:szCs w:val="21"/>
                      </w:rPr>
                    </w:pPr>
                    <w:r>
                      <w:t>129,402,155.56</w:t>
                    </w:r>
                  </w:p>
                </w:tc>
                <w:tc>
                  <w:tcPr>
                    <w:tcW w:w="1542" w:type="pct"/>
                    <w:tcBorders>
                      <w:top w:val="outset" w:sz="6" w:space="0" w:color="auto"/>
                      <w:left w:val="outset" w:sz="6" w:space="0" w:color="auto"/>
                      <w:bottom w:val="outset" w:sz="6" w:space="0" w:color="auto"/>
                      <w:right w:val="outset" w:sz="6" w:space="0" w:color="auto"/>
                    </w:tcBorders>
                  </w:tcPr>
                  <w:p w14:paraId="4AE9DFF6" w14:textId="77777777" w:rsidR="00804227" w:rsidRDefault="00804227" w:rsidP="00644317">
                    <w:pPr>
                      <w:jc w:val="right"/>
                      <w:rPr>
                        <w:szCs w:val="21"/>
                      </w:rPr>
                    </w:pPr>
                    <w:r>
                      <w:t>129,402,155.56</w:t>
                    </w:r>
                  </w:p>
                </w:tc>
              </w:tr>
              <w:tr w:rsidR="00804227" w14:paraId="2F0F61EC"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660583731"/>
                      <w:lock w:val="sdtLocked"/>
                    </w:sdtPr>
                    <w:sdtEndPr/>
                    <w:sdtContent>
                      <w:p w14:paraId="39A853E4" w14:textId="77777777" w:rsidR="00804227" w:rsidRDefault="00804227" w:rsidP="0064431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09A7309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E00C841" w14:textId="77777777" w:rsidR="00804227" w:rsidRDefault="00804227" w:rsidP="00644317">
                    <w:pPr>
                      <w:jc w:val="right"/>
                      <w:rPr>
                        <w:szCs w:val="21"/>
                      </w:rPr>
                    </w:pPr>
                  </w:p>
                </w:tc>
              </w:tr>
              <w:tr w:rsidR="00804227" w14:paraId="2323D616" w14:textId="77777777" w:rsidTr="00644317">
                <w:sdt>
                  <w:sdtPr>
                    <w:tag w:val="_PLD_08176012a5134c7d889992d2e566b7b2"/>
                    <w:id w:val="-6297770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2C5B65" w14:textId="77777777" w:rsidR="00804227" w:rsidRDefault="00804227" w:rsidP="00644317">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CBB2887" w14:textId="77777777" w:rsidR="00804227" w:rsidRDefault="00804227" w:rsidP="00644317">
                    <w:pPr>
                      <w:jc w:val="right"/>
                      <w:rPr>
                        <w:szCs w:val="21"/>
                      </w:rPr>
                    </w:pPr>
                    <w:r>
                      <w:t>1,858,170.13</w:t>
                    </w:r>
                  </w:p>
                </w:tc>
                <w:tc>
                  <w:tcPr>
                    <w:tcW w:w="1542" w:type="pct"/>
                    <w:tcBorders>
                      <w:top w:val="outset" w:sz="6" w:space="0" w:color="auto"/>
                      <w:left w:val="outset" w:sz="6" w:space="0" w:color="auto"/>
                      <w:bottom w:val="outset" w:sz="6" w:space="0" w:color="auto"/>
                      <w:right w:val="outset" w:sz="6" w:space="0" w:color="auto"/>
                    </w:tcBorders>
                  </w:tcPr>
                  <w:p w14:paraId="430EA02E" w14:textId="77777777" w:rsidR="00804227" w:rsidRDefault="00804227" w:rsidP="00644317">
                    <w:pPr>
                      <w:jc w:val="right"/>
                      <w:rPr>
                        <w:szCs w:val="21"/>
                      </w:rPr>
                    </w:pPr>
                    <w:r>
                      <w:t>1,879,437.94</w:t>
                    </w:r>
                  </w:p>
                </w:tc>
              </w:tr>
              <w:tr w:rsidR="00804227" w14:paraId="2248AA1E" w14:textId="77777777" w:rsidTr="00644317">
                <w:sdt>
                  <w:sdtPr>
                    <w:tag w:val="_PLD_45e111e30694484e9b0477d5f9092feb"/>
                    <w:id w:val="-11695656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D8C782" w14:textId="77777777" w:rsidR="00804227" w:rsidRDefault="00804227" w:rsidP="0064431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076AA4F1" w14:textId="77777777" w:rsidR="00804227" w:rsidRDefault="00804227" w:rsidP="00644317">
                    <w:pPr>
                      <w:jc w:val="right"/>
                      <w:rPr>
                        <w:szCs w:val="21"/>
                      </w:rPr>
                    </w:pPr>
                    <w:r>
                      <w:t>97,719,385.68</w:t>
                    </w:r>
                  </w:p>
                </w:tc>
                <w:tc>
                  <w:tcPr>
                    <w:tcW w:w="1542" w:type="pct"/>
                    <w:tcBorders>
                      <w:top w:val="outset" w:sz="6" w:space="0" w:color="auto"/>
                      <w:left w:val="outset" w:sz="6" w:space="0" w:color="auto"/>
                      <w:bottom w:val="outset" w:sz="6" w:space="0" w:color="auto"/>
                      <w:right w:val="outset" w:sz="6" w:space="0" w:color="auto"/>
                    </w:tcBorders>
                  </w:tcPr>
                  <w:p w14:paraId="21465572" w14:textId="77777777" w:rsidR="00804227" w:rsidRDefault="00804227" w:rsidP="00644317">
                    <w:pPr>
                      <w:jc w:val="right"/>
                      <w:rPr>
                        <w:szCs w:val="21"/>
                      </w:rPr>
                    </w:pPr>
                    <w:r>
                      <w:t>98,721,435.26</w:t>
                    </w:r>
                  </w:p>
                </w:tc>
              </w:tr>
              <w:tr w:rsidR="00804227" w14:paraId="7C6443F1" w14:textId="77777777" w:rsidTr="00644317">
                <w:sdt>
                  <w:sdtPr>
                    <w:tag w:val="_PLD_2e4c401aa4b34c2287c8ffc397af1038"/>
                    <w:id w:val="-19041323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B3011C" w14:textId="77777777" w:rsidR="00804227" w:rsidRDefault="00804227" w:rsidP="00644317">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663E828F" w14:textId="77777777" w:rsidR="00804227" w:rsidRDefault="00804227" w:rsidP="00644317">
                    <w:pPr>
                      <w:jc w:val="right"/>
                      <w:rPr>
                        <w:szCs w:val="21"/>
                      </w:rPr>
                    </w:pPr>
                    <w:r>
                      <w:t>462,159.58</w:t>
                    </w:r>
                  </w:p>
                </w:tc>
                <w:tc>
                  <w:tcPr>
                    <w:tcW w:w="1542" w:type="pct"/>
                    <w:tcBorders>
                      <w:top w:val="outset" w:sz="6" w:space="0" w:color="auto"/>
                      <w:left w:val="outset" w:sz="6" w:space="0" w:color="auto"/>
                      <w:bottom w:val="outset" w:sz="6" w:space="0" w:color="auto"/>
                      <w:right w:val="outset" w:sz="6" w:space="0" w:color="auto"/>
                    </w:tcBorders>
                  </w:tcPr>
                  <w:p w14:paraId="07239DAA" w14:textId="77777777" w:rsidR="00804227" w:rsidRDefault="00804227" w:rsidP="00644317">
                    <w:pPr>
                      <w:jc w:val="right"/>
                      <w:rPr>
                        <w:szCs w:val="21"/>
                      </w:rPr>
                    </w:pPr>
                    <w:r>
                      <w:t>462,159.58</w:t>
                    </w:r>
                  </w:p>
                </w:tc>
              </w:tr>
              <w:tr w:rsidR="00804227" w14:paraId="30B7181A" w14:textId="77777777" w:rsidTr="00644317">
                <w:sdt>
                  <w:sdtPr>
                    <w:tag w:val="_PLD_e6e259608fdd4435bda23222d1f623c2"/>
                    <w:id w:val="-6524516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8F75CE" w14:textId="77777777" w:rsidR="00804227" w:rsidRDefault="00804227" w:rsidP="00644317">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73A7200C"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855FBF" w14:textId="77777777" w:rsidR="00804227" w:rsidRDefault="00804227" w:rsidP="00644317">
                    <w:pPr>
                      <w:jc w:val="right"/>
                      <w:rPr>
                        <w:szCs w:val="21"/>
                      </w:rPr>
                    </w:pPr>
                  </w:p>
                </w:tc>
              </w:tr>
              <w:tr w:rsidR="00804227" w14:paraId="3E7E9543" w14:textId="77777777" w:rsidTr="00644317">
                <w:sdt>
                  <w:sdtPr>
                    <w:tag w:val="_PLD_63df0a186d8f4e9693dffe0b28489c64"/>
                    <w:id w:val="-11778017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245EB4" w14:textId="77777777" w:rsidR="00804227" w:rsidRDefault="00804227" w:rsidP="00644317">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3D52279C"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3C66E35" w14:textId="77777777" w:rsidR="00804227" w:rsidRDefault="00804227" w:rsidP="00644317">
                    <w:pPr>
                      <w:jc w:val="right"/>
                      <w:rPr>
                        <w:szCs w:val="21"/>
                      </w:rPr>
                    </w:pPr>
                  </w:p>
                </w:tc>
              </w:tr>
              <w:tr w:rsidR="00804227" w14:paraId="6EF4746D"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262599582"/>
                      <w:lock w:val="sdtLocked"/>
                    </w:sdtPr>
                    <w:sdtEndPr/>
                    <w:sdtContent>
                      <w:p w14:paraId="1930F30D" w14:textId="77777777" w:rsidR="00804227" w:rsidRDefault="00804227" w:rsidP="00644317">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05E8E6AF"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E67A73" w14:textId="77777777" w:rsidR="00804227" w:rsidRDefault="00804227" w:rsidP="00644317">
                    <w:pPr>
                      <w:jc w:val="right"/>
                      <w:rPr>
                        <w:szCs w:val="21"/>
                      </w:rPr>
                    </w:pPr>
                  </w:p>
                </w:tc>
              </w:tr>
              <w:tr w:rsidR="00804227" w14:paraId="7A03BEAD" w14:textId="77777777" w:rsidTr="00644317">
                <w:sdt>
                  <w:sdtPr>
                    <w:tag w:val="_PLD_6ca9df9ded504498b459244aaa6a28dc"/>
                    <w:id w:val="286180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2373F5" w14:textId="77777777" w:rsidR="00804227" w:rsidRDefault="00804227" w:rsidP="0064431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7224494E" w14:textId="77777777" w:rsidR="00804227" w:rsidRDefault="00804227" w:rsidP="00644317">
                    <w:pPr>
                      <w:jc w:val="right"/>
                      <w:rPr>
                        <w:szCs w:val="21"/>
                      </w:rPr>
                    </w:pPr>
                    <w:r>
                      <w:t>48,267,434.41</w:t>
                    </w:r>
                  </w:p>
                </w:tc>
                <w:tc>
                  <w:tcPr>
                    <w:tcW w:w="1542" w:type="pct"/>
                    <w:tcBorders>
                      <w:top w:val="outset" w:sz="6" w:space="0" w:color="auto"/>
                      <w:left w:val="outset" w:sz="6" w:space="0" w:color="auto"/>
                      <w:bottom w:val="outset" w:sz="6" w:space="0" w:color="auto"/>
                      <w:right w:val="outset" w:sz="6" w:space="0" w:color="auto"/>
                    </w:tcBorders>
                  </w:tcPr>
                  <w:p w14:paraId="751D243A" w14:textId="77777777" w:rsidR="00804227" w:rsidRDefault="00804227" w:rsidP="00644317">
                    <w:pPr>
                      <w:jc w:val="right"/>
                      <w:rPr>
                        <w:szCs w:val="21"/>
                      </w:rPr>
                    </w:pPr>
                    <w:r>
                      <w:t>49,542,838.57</w:t>
                    </w:r>
                  </w:p>
                </w:tc>
              </w:tr>
              <w:tr w:rsidR="00804227" w14:paraId="47D31857" w14:textId="77777777" w:rsidTr="00644317">
                <w:sdt>
                  <w:sdtPr>
                    <w:tag w:val="_PLD_a6fd62e6e8a3459683ed196522104406"/>
                    <w:id w:val="-11730200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B6EB8E" w14:textId="77777777" w:rsidR="00804227" w:rsidRDefault="00804227" w:rsidP="00644317">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10779868"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1E7DF6" w14:textId="77777777" w:rsidR="00804227" w:rsidRDefault="00804227" w:rsidP="00644317">
                    <w:pPr>
                      <w:jc w:val="right"/>
                      <w:rPr>
                        <w:szCs w:val="21"/>
                      </w:rPr>
                    </w:pPr>
                  </w:p>
                </w:tc>
              </w:tr>
              <w:tr w:rsidR="00804227" w14:paraId="16CE974D" w14:textId="77777777" w:rsidTr="00644317">
                <w:sdt>
                  <w:sdtPr>
                    <w:tag w:val="_PLD_845d03a98a3b4de995f8926001664153"/>
                    <w:id w:val="-10119880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599082" w14:textId="77777777" w:rsidR="00804227" w:rsidRDefault="00804227" w:rsidP="00644317">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6F0988F7"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D85F58" w14:textId="77777777" w:rsidR="00804227" w:rsidRDefault="00804227" w:rsidP="00644317">
                    <w:pPr>
                      <w:jc w:val="right"/>
                      <w:rPr>
                        <w:szCs w:val="21"/>
                      </w:rPr>
                    </w:pPr>
                  </w:p>
                </w:tc>
              </w:tr>
              <w:tr w:rsidR="00804227" w14:paraId="62F2545A" w14:textId="77777777" w:rsidTr="00644317">
                <w:sdt>
                  <w:sdtPr>
                    <w:tag w:val="_PLD_c2547f02a6ee47139eb09986f3699908"/>
                    <w:id w:val="15046977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8F20C5" w14:textId="77777777" w:rsidR="00804227" w:rsidRDefault="00804227" w:rsidP="0064431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23E8D719" w14:textId="77777777" w:rsidR="00804227" w:rsidRDefault="00804227" w:rsidP="00644317">
                    <w:pPr>
                      <w:jc w:val="right"/>
                      <w:rPr>
                        <w:szCs w:val="21"/>
                      </w:rPr>
                    </w:pPr>
                    <w:r>
                      <w:t>2,310,711.62</w:t>
                    </w:r>
                  </w:p>
                </w:tc>
                <w:tc>
                  <w:tcPr>
                    <w:tcW w:w="1542" w:type="pct"/>
                    <w:tcBorders>
                      <w:top w:val="outset" w:sz="6" w:space="0" w:color="auto"/>
                      <w:left w:val="outset" w:sz="6" w:space="0" w:color="auto"/>
                      <w:bottom w:val="outset" w:sz="6" w:space="0" w:color="auto"/>
                      <w:right w:val="outset" w:sz="6" w:space="0" w:color="auto"/>
                    </w:tcBorders>
                  </w:tcPr>
                  <w:p w14:paraId="36909008" w14:textId="77777777" w:rsidR="00804227" w:rsidRDefault="00804227" w:rsidP="00644317">
                    <w:pPr>
                      <w:jc w:val="right"/>
                      <w:rPr>
                        <w:szCs w:val="21"/>
                      </w:rPr>
                    </w:pPr>
                    <w:r>
                      <w:t>2,519,149.67</w:t>
                    </w:r>
                  </w:p>
                </w:tc>
              </w:tr>
              <w:tr w:rsidR="00804227" w14:paraId="6484A64D" w14:textId="77777777" w:rsidTr="00644317">
                <w:sdt>
                  <w:sdtPr>
                    <w:tag w:val="_PLD_139043b272ee4b80aeea98e53578760c"/>
                    <w:id w:val="-5826023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9AEB8C" w14:textId="77777777" w:rsidR="00804227" w:rsidRDefault="00804227" w:rsidP="0064431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234B0E16" w14:textId="77777777" w:rsidR="00804227" w:rsidRDefault="00804227" w:rsidP="00644317">
                    <w:pPr>
                      <w:jc w:val="right"/>
                      <w:rPr>
                        <w:szCs w:val="21"/>
                      </w:rPr>
                    </w:pPr>
                    <w:r>
                      <w:t>22,210,407.79</w:t>
                    </w:r>
                  </w:p>
                </w:tc>
                <w:tc>
                  <w:tcPr>
                    <w:tcW w:w="1542" w:type="pct"/>
                    <w:tcBorders>
                      <w:top w:val="outset" w:sz="6" w:space="0" w:color="auto"/>
                      <w:left w:val="outset" w:sz="6" w:space="0" w:color="auto"/>
                      <w:bottom w:val="outset" w:sz="6" w:space="0" w:color="auto"/>
                      <w:right w:val="outset" w:sz="6" w:space="0" w:color="auto"/>
                    </w:tcBorders>
                  </w:tcPr>
                  <w:p w14:paraId="11682CA0" w14:textId="77777777" w:rsidR="00804227" w:rsidRDefault="00804227" w:rsidP="00644317">
                    <w:pPr>
                      <w:jc w:val="right"/>
                      <w:rPr>
                        <w:szCs w:val="21"/>
                      </w:rPr>
                    </w:pPr>
                    <w:r>
                      <w:t>22,096,430.49</w:t>
                    </w:r>
                  </w:p>
                </w:tc>
              </w:tr>
              <w:tr w:rsidR="00804227" w14:paraId="5D7AB730" w14:textId="77777777" w:rsidTr="00644317">
                <w:sdt>
                  <w:sdtPr>
                    <w:tag w:val="_PLD_c53cedf761374ff7845d0e3f614233bf"/>
                    <w:id w:val="1226796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ECD04F" w14:textId="77777777" w:rsidR="00804227" w:rsidRDefault="00804227" w:rsidP="0064431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B003599"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1512AF" w14:textId="77777777" w:rsidR="00804227" w:rsidRDefault="00804227" w:rsidP="00644317">
                    <w:pPr>
                      <w:jc w:val="right"/>
                      <w:rPr>
                        <w:szCs w:val="21"/>
                      </w:rPr>
                    </w:pPr>
                  </w:p>
                </w:tc>
              </w:tr>
              <w:tr w:rsidR="00804227" w14:paraId="0125DF2D" w14:textId="77777777" w:rsidTr="00644317">
                <w:sdt>
                  <w:sdtPr>
                    <w:tag w:val="_PLD_3364732420d940a1aeb6c6056b6e6ed8"/>
                    <w:id w:val="6663725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D290B1" w14:textId="77777777" w:rsidR="00804227" w:rsidRDefault="00804227" w:rsidP="0064431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7405B17C" w14:textId="77777777" w:rsidR="00804227" w:rsidRDefault="00804227" w:rsidP="00644317">
                    <w:pPr>
                      <w:jc w:val="right"/>
                      <w:rPr>
                        <w:szCs w:val="21"/>
                      </w:rPr>
                    </w:pPr>
                    <w:r>
                      <w:t>2,040,787,130.26</w:t>
                    </w:r>
                  </w:p>
                </w:tc>
                <w:tc>
                  <w:tcPr>
                    <w:tcW w:w="1542" w:type="pct"/>
                    <w:tcBorders>
                      <w:top w:val="outset" w:sz="6" w:space="0" w:color="auto"/>
                      <w:left w:val="outset" w:sz="6" w:space="0" w:color="auto"/>
                      <w:bottom w:val="outset" w:sz="6" w:space="0" w:color="auto"/>
                      <w:right w:val="outset" w:sz="6" w:space="0" w:color="auto"/>
                    </w:tcBorders>
                  </w:tcPr>
                  <w:p w14:paraId="1976E46D" w14:textId="77777777" w:rsidR="00804227" w:rsidRDefault="00804227" w:rsidP="00644317">
                    <w:pPr>
                      <w:jc w:val="right"/>
                      <w:rPr>
                        <w:szCs w:val="21"/>
                      </w:rPr>
                    </w:pPr>
                    <w:r>
                      <w:t>2,037,350,225.57</w:t>
                    </w:r>
                  </w:p>
                </w:tc>
              </w:tr>
              <w:tr w:rsidR="00804227" w14:paraId="7B613AB0" w14:textId="77777777" w:rsidTr="00644317">
                <w:sdt>
                  <w:sdtPr>
                    <w:tag w:val="_PLD_a6e35a26d8444e859fb1716956424194"/>
                    <w:id w:val="-16858136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EF6FF4" w14:textId="77777777" w:rsidR="00804227" w:rsidRDefault="00804227" w:rsidP="0064431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10A6BCBC" w14:textId="77777777" w:rsidR="00804227" w:rsidRDefault="00804227" w:rsidP="00644317">
                    <w:pPr>
                      <w:jc w:val="right"/>
                      <w:rPr>
                        <w:szCs w:val="21"/>
                      </w:rPr>
                    </w:pPr>
                    <w:r>
                      <w:t>2,603,211,364.79</w:t>
                    </w:r>
                  </w:p>
                </w:tc>
                <w:tc>
                  <w:tcPr>
                    <w:tcW w:w="1542" w:type="pct"/>
                    <w:tcBorders>
                      <w:top w:val="outset" w:sz="6" w:space="0" w:color="auto"/>
                      <w:left w:val="outset" w:sz="6" w:space="0" w:color="auto"/>
                      <w:bottom w:val="outset" w:sz="6" w:space="0" w:color="auto"/>
                      <w:right w:val="outset" w:sz="6" w:space="0" w:color="auto"/>
                    </w:tcBorders>
                  </w:tcPr>
                  <w:p w14:paraId="67A33626" w14:textId="77777777" w:rsidR="00804227" w:rsidRDefault="00804227" w:rsidP="00644317">
                    <w:pPr>
                      <w:jc w:val="right"/>
                      <w:rPr>
                        <w:szCs w:val="21"/>
                      </w:rPr>
                    </w:pPr>
                    <w:r>
                      <w:t>2,607,278,337.97</w:t>
                    </w:r>
                  </w:p>
                </w:tc>
              </w:tr>
              <w:tr w:rsidR="00804227" w14:paraId="171E3DF5" w14:textId="77777777" w:rsidTr="00644317">
                <w:sdt>
                  <w:sdtPr>
                    <w:tag w:val="_PLD_157eebf85e1c4ccd95cb332e462353cc"/>
                    <w:id w:val="-10146092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15633A" w14:textId="77777777" w:rsidR="00804227" w:rsidRDefault="00804227" w:rsidP="00644317">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B8C9A7D" w14:textId="77777777" w:rsidR="00804227" w:rsidRDefault="00804227" w:rsidP="00644317">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C0F6EE6" w14:textId="77777777" w:rsidR="00804227" w:rsidRDefault="00804227" w:rsidP="00644317">
                    <w:pPr>
                      <w:rPr>
                        <w:color w:val="FF00FF"/>
                        <w:szCs w:val="21"/>
                      </w:rPr>
                    </w:pPr>
                  </w:p>
                </w:tc>
              </w:tr>
              <w:tr w:rsidR="00804227" w14:paraId="02BF1A89" w14:textId="77777777" w:rsidTr="00644317">
                <w:sdt>
                  <w:sdtPr>
                    <w:tag w:val="_PLD_b9cc37fdb1c54295b51427ff88fe2632"/>
                    <w:id w:val="-542410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3B8FA8" w14:textId="77777777" w:rsidR="00804227" w:rsidRDefault="00804227" w:rsidP="0064431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4E030DF3" w14:textId="77777777" w:rsidR="00804227" w:rsidRDefault="00804227" w:rsidP="00644317">
                    <w:pPr>
                      <w:jc w:val="right"/>
                      <w:rPr>
                        <w:szCs w:val="21"/>
                      </w:rPr>
                    </w:pPr>
                    <w:r>
                      <w:t>420,478,958.33</w:t>
                    </w:r>
                  </w:p>
                </w:tc>
                <w:tc>
                  <w:tcPr>
                    <w:tcW w:w="1542" w:type="pct"/>
                    <w:tcBorders>
                      <w:top w:val="outset" w:sz="6" w:space="0" w:color="auto"/>
                      <w:left w:val="outset" w:sz="6" w:space="0" w:color="auto"/>
                      <w:bottom w:val="outset" w:sz="6" w:space="0" w:color="auto"/>
                      <w:right w:val="outset" w:sz="6" w:space="0" w:color="auto"/>
                    </w:tcBorders>
                  </w:tcPr>
                  <w:p w14:paraId="663B0F19" w14:textId="77777777" w:rsidR="00804227" w:rsidRDefault="00804227" w:rsidP="00644317">
                    <w:pPr>
                      <w:jc w:val="right"/>
                      <w:rPr>
                        <w:szCs w:val="21"/>
                      </w:rPr>
                    </w:pPr>
                    <w:r>
                      <w:t>440,501,875.00</w:t>
                    </w:r>
                  </w:p>
                </w:tc>
              </w:tr>
              <w:tr w:rsidR="00804227" w14:paraId="5F92637D"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797870541"/>
                      <w:lock w:val="sdtLocked"/>
                    </w:sdtPr>
                    <w:sdtEndPr/>
                    <w:sdtContent>
                      <w:p w14:paraId="7869B52F" w14:textId="77777777" w:rsidR="00804227" w:rsidRDefault="00804227" w:rsidP="00644317">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0A58CDDB"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DE05D5" w14:textId="77777777" w:rsidR="00804227" w:rsidRDefault="00804227" w:rsidP="00644317">
                    <w:pPr>
                      <w:jc w:val="right"/>
                      <w:rPr>
                        <w:szCs w:val="21"/>
                      </w:rPr>
                    </w:pPr>
                  </w:p>
                </w:tc>
              </w:tr>
              <w:tr w:rsidR="00804227" w14:paraId="3D17ED9B" w14:textId="77777777" w:rsidTr="00644317">
                <w:sdt>
                  <w:sdtPr>
                    <w:tag w:val="_PLD_fcb0a879a4024f13a40fedf6dd43e1e2"/>
                    <w:id w:val="702059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FFAB93" w14:textId="77777777" w:rsidR="00804227" w:rsidRDefault="00804227" w:rsidP="00644317">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2465CED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0BDD16B" w14:textId="77777777" w:rsidR="00804227" w:rsidRDefault="00804227" w:rsidP="00644317">
                    <w:pPr>
                      <w:jc w:val="right"/>
                      <w:rPr>
                        <w:szCs w:val="21"/>
                      </w:rPr>
                    </w:pPr>
                  </w:p>
                </w:tc>
              </w:tr>
              <w:tr w:rsidR="00804227" w14:paraId="525F68EB" w14:textId="77777777" w:rsidTr="00644317">
                <w:sdt>
                  <w:sdtPr>
                    <w:tag w:val="_PLD_5b4da2d661474b629a3790fbc44a044f"/>
                    <w:id w:val="549885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033756" w14:textId="77777777" w:rsidR="00804227" w:rsidRDefault="00804227" w:rsidP="00644317">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486ECAE3"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6A4ED7" w14:textId="77777777" w:rsidR="00804227" w:rsidRDefault="00804227" w:rsidP="00644317">
                    <w:pPr>
                      <w:jc w:val="right"/>
                      <w:rPr>
                        <w:szCs w:val="21"/>
                      </w:rPr>
                    </w:pPr>
                  </w:p>
                </w:tc>
              </w:tr>
              <w:tr w:rsidR="00804227" w14:paraId="40757911" w14:textId="77777777" w:rsidTr="00644317">
                <w:sdt>
                  <w:sdtPr>
                    <w:tag w:val="_PLD_d0441c750daf4111a40875e89edf4c5b"/>
                    <w:id w:val="14581438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48DEE8" w14:textId="77777777" w:rsidR="00804227" w:rsidRDefault="00804227" w:rsidP="0064431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539C3476" w14:textId="77777777" w:rsidR="00804227" w:rsidRDefault="00804227" w:rsidP="00644317">
                    <w:pPr>
                      <w:jc w:val="right"/>
                      <w:rPr>
                        <w:szCs w:val="21"/>
                      </w:rPr>
                    </w:pPr>
                    <w:r>
                      <w:t>18,324,427.31</w:t>
                    </w:r>
                  </w:p>
                </w:tc>
                <w:tc>
                  <w:tcPr>
                    <w:tcW w:w="1542" w:type="pct"/>
                    <w:tcBorders>
                      <w:top w:val="outset" w:sz="6" w:space="0" w:color="auto"/>
                      <w:left w:val="outset" w:sz="6" w:space="0" w:color="auto"/>
                      <w:bottom w:val="outset" w:sz="6" w:space="0" w:color="auto"/>
                      <w:right w:val="outset" w:sz="6" w:space="0" w:color="auto"/>
                    </w:tcBorders>
                  </w:tcPr>
                  <w:p w14:paraId="2A9565F7" w14:textId="77777777" w:rsidR="00804227" w:rsidRDefault="00804227" w:rsidP="00644317">
                    <w:pPr>
                      <w:jc w:val="right"/>
                      <w:rPr>
                        <w:szCs w:val="21"/>
                      </w:rPr>
                    </w:pPr>
                    <w:r>
                      <w:t>14,676,630.58</w:t>
                    </w:r>
                  </w:p>
                </w:tc>
              </w:tr>
              <w:tr w:rsidR="00804227" w14:paraId="699EBEBB" w14:textId="77777777" w:rsidTr="00644317">
                <w:sdt>
                  <w:sdtPr>
                    <w:tag w:val="_PLD_2453a14c1e804f48a437e2088a6123de"/>
                    <w:id w:val="6787087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B24DD3" w14:textId="77777777" w:rsidR="00804227" w:rsidRDefault="00804227" w:rsidP="0064431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546090E3"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A32A69" w14:textId="77777777" w:rsidR="00804227" w:rsidRDefault="00804227" w:rsidP="00644317">
                    <w:pPr>
                      <w:jc w:val="right"/>
                      <w:rPr>
                        <w:szCs w:val="21"/>
                      </w:rPr>
                    </w:pPr>
                  </w:p>
                </w:tc>
              </w:tr>
              <w:tr w:rsidR="00804227" w14:paraId="27AD8428" w14:textId="77777777" w:rsidTr="0064431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294679368"/>
                      <w:lock w:val="sdtLocked"/>
                    </w:sdtPr>
                    <w:sdtEndPr/>
                    <w:sdtContent>
                      <w:p w14:paraId="0A07FBCE" w14:textId="77777777" w:rsidR="00804227" w:rsidRDefault="00804227" w:rsidP="0064431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6F53C894" w14:textId="77777777" w:rsidR="00804227" w:rsidRDefault="00804227" w:rsidP="00644317">
                    <w:pPr>
                      <w:jc w:val="right"/>
                      <w:rPr>
                        <w:szCs w:val="21"/>
                      </w:rPr>
                    </w:pPr>
                    <w:r>
                      <w:t>7,598,072.92</w:t>
                    </w:r>
                  </w:p>
                </w:tc>
                <w:tc>
                  <w:tcPr>
                    <w:tcW w:w="1542" w:type="pct"/>
                    <w:tcBorders>
                      <w:top w:val="outset" w:sz="6" w:space="0" w:color="auto"/>
                      <w:left w:val="outset" w:sz="6" w:space="0" w:color="auto"/>
                      <w:bottom w:val="outset" w:sz="6" w:space="0" w:color="auto"/>
                      <w:right w:val="outset" w:sz="6" w:space="0" w:color="auto"/>
                    </w:tcBorders>
                  </w:tcPr>
                  <w:p w14:paraId="7C42BF30" w14:textId="77777777" w:rsidR="00804227" w:rsidRDefault="00804227" w:rsidP="00644317">
                    <w:pPr>
                      <w:jc w:val="right"/>
                      <w:rPr>
                        <w:szCs w:val="21"/>
                      </w:rPr>
                    </w:pPr>
                    <w:r>
                      <w:t>3,405,327.44</w:t>
                    </w:r>
                  </w:p>
                </w:tc>
              </w:tr>
              <w:tr w:rsidR="00804227" w14:paraId="736BDFAF" w14:textId="77777777" w:rsidTr="00644317">
                <w:sdt>
                  <w:sdtPr>
                    <w:tag w:val="_PLD_afafcc2640704430b636d682185b9740"/>
                    <w:id w:val="21369820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B3C5C7" w14:textId="77777777" w:rsidR="00804227" w:rsidRDefault="00804227" w:rsidP="0064431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9B73590" w14:textId="77777777" w:rsidR="00804227" w:rsidRDefault="00804227" w:rsidP="00644317">
                    <w:pPr>
                      <w:jc w:val="right"/>
                      <w:rPr>
                        <w:szCs w:val="21"/>
                      </w:rPr>
                    </w:pPr>
                    <w:r>
                      <w:t>1,388,818.53</w:t>
                    </w:r>
                  </w:p>
                </w:tc>
                <w:tc>
                  <w:tcPr>
                    <w:tcW w:w="1542" w:type="pct"/>
                    <w:tcBorders>
                      <w:top w:val="outset" w:sz="6" w:space="0" w:color="auto"/>
                      <w:left w:val="outset" w:sz="6" w:space="0" w:color="auto"/>
                      <w:bottom w:val="outset" w:sz="6" w:space="0" w:color="auto"/>
                      <w:right w:val="outset" w:sz="6" w:space="0" w:color="auto"/>
                    </w:tcBorders>
                  </w:tcPr>
                  <w:p w14:paraId="048EC017" w14:textId="77777777" w:rsidR="00804227" w:rsidRDefault="00804227" w:rsidP="00644317">
                    <w:pPr>
                      <w:jc w:val="right"/>
                      <w:rPr>
                        <w:szCs w:val="21"/>
                      </w:rPr>
                    </w:pPr>
                    <w:r>
                      <w:t>4,227,366.61</w:t>
                    </w:r>
                  </w:p>
                </w:tc>
              </w:tr>
              <w:tr w:rsidR="00804227" w14:paraId="427EA87C" w14:textId="77777777" w:rsidTr="00644317">
                <w:sdt>
                  <w:sdtPr>
                    <w:tag w:val="_PLD_4b3f376729254e44b383a265a257539c"/>
                    <w:id w:val="-14107674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7138A9" w14:textId="77777777" w:rsidR="00804227" w:rsidRDefault="00804227" w:rsidP="0064431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6E975713" w14:textId="77777777" w:rsidR="00804227" w:rsidRDefault="00804227" w:rsidP="00644317">
                    <w:pPr>
                      <w:jc w:val="right"/>
                      <w:rPr>
                        <w:szCs w:val="21"/>
                      </w:rPr>
                    </w:pPr>
                    <w:r>
                      <w:t>1,203,777.02</w:t>
                    </w:r>
                  </w:p>
                </w:tc>
                <w:tc>
                  <w:tcPr>
                    <w:tcW w:w="1542" w:type="pct"/>
                    <w:tcBorders>
                      <w:top w:val="outset" w:sz="6" w:space="0" w:color="auto"/>
                      <w:left w:val="outset" w:sz="6" w:space="0" w:color="auto"/>
                      <w:bottom w:val="outset" w:sz="6" w:space="0" w:color="auto"/>
                      <w:right w:val="outset" w:sz="6" w:space="0" w:color="auto"/>
                    </w:tcBorders>
                  </w:tcPr>
                  <w:p w14:paraId="3EF47022" w14:textId="77777777" w:rsidR="00804227" w:rsidRDefault="00804227" w:rsidP="00644317">
                    <w:pPr>
                      <w:jc w:val="right"/>
                      <w:rPr>
                        <w:szCs w:val="21"/>
                      </w:rPr>
                    </w:pPr>
                    <w:r>
                      <w:t>3,148,534.69</w:t>
                    </w:r>
                  </w:p>
                </w:tc>
              </w:tr>
              <w:tr w:rsidR="00804227" w14:paraId="005F1AB4" w14:textId="77777777" w:rsidTr="00644317">
                <w:sdt>
                  <w:sdtPr>
                    <w:tag w:val="_PLD_26bd136c0a1f44258d619c9c5bfea9b1"/>
                    <w:id w:val="-8909671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12789D" w14:textId="77777777" w:rsidR="00804227" w:rsidRDefault="00804227" w:rsidP="0064431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2FA9D12A" w14:textId="77777777" w:rsidR="00804227" w:rsidRDefault="00804227" w:rsidP="00644317">
                    <w:pPr>
                      <w:jc w:val="right"/>
                      <w:rPr>
                        <w:szCs w:val="21"/>
                      </w:rPr>
                    </w:pPr>
                    <w:r>
                      <w:t>2,279,013.20</w:t>
                    </w:r>
                  </w:p>
                </w:tc>
                <w:tc>
                  <w:tcPr>
                    <w:tcW w:w="1542" w:type="pct"/>
                    <w:tcBorders>
                      <w:top w:val="outset" w:sz="6" w:space="0" w:color="auto"/>
                      <w:left w:val="outset" w:sz="6" w:space="0" w:color="auto"/>
                      <w:bottom w:val="outset" w:sz="6" w:space="0" w:color="auto"/>
                      <w:right w:val="outset" w:sz="6" w:space="0" w:color="auto"/>
                    </w:tcBorders>
                  </w:tcPr>
                  <w:p w14:paraId="20C9FF97" w14:textId="77777777" w:rsidR="00804227" w:rsidRDefault="00804227" w:rsidP="00644317">
                    <w:pPr>
                      <w:jc w:val="right"/>
                      <w:rPr>
                        <w:szCs w:val="21"/>
                      </w:rPr>
                    </w:pPr>
                    <w:r>
                      <w:t>1,642,690.47</w:t>
                    </w:r>
                  </w:p>
                </w:tc>
              </w:tr>
              <w:tr w:rsidR="00804227" w14:paraId="6B346B6D" w14:textId="77777777" w:rsidTr="00644317">
                <w:sdt>
                  <w:sdtPr>
                    <w:tag w:val="_PLD_0c5ea420476342eb828a5ae660b567e1"/>
                    <w:id w:val="-8184089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900C82" w14:textId="77777777" w:rsidR="00804227" w:rsidRDefault="00804227" w:rsidP="0064431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403CBC02"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5056659" w14:textId="77777777" w:rsidR="00804227" w:rsidRDefault="00804227" w:rsidP="00644317">
                    <w:pPr>
                      <w:jc w:val="right"/>
                      <w:rPr>
                        <w:szCs w:val="21"/>
                      </w:rPr>
                    </w:pPr>
                  </w:p>
                </w:tc>
              </w:tr>
              <w:tr w:rsidR="00804227" w14:paraId="3B8DA197" w14:textId="77777777" w:rsidTr="00644317">
                <w:sdt>
                  <w:sdtPr>
                    <w:tag w:val="_PLD_973c6bad414747ba918c023df104326b"/>
                    <w:id w:val="1547302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0A219E" w14:textId="77777777" w:rsidR="00804227" w:rsidRDefault="00804227" w:rsidP="0064431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00B88F55"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5F56B1" w14:textId="77777777" w:rsidR="00804227" w:rsidRDefault="00804227" w:rsidP="00644317">
                    <w:pPr>
                      <w:jc w:val="right"/>
                      <w:rPr>
                        <w:szCs w:val="21"/>
                      </w:rPr>
                    </w:pPr>
                  </w:p>
                </w:tc>
              </w:tr>
              <w:tr w:rsidR="00804227" w14:paraId="19958817" w14:textId="77777777" w:rsidTr="00644317">
                <w:sdt>
                  <w:sdtPr>
                    <w:tag w:val="_PLD_046d397e7c404ad1a2b555a5e445120b"/>
                    <w:id w:val="9572177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7CE244" w14:textId="77777777" w:rsidR="00804227" w:rsidRDefault="00804227" w:rsidP="00644317">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29011E53"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F524E7" w14:textId="77777777" w:rsidR="00804227" w:rsidRDefault="00804227" w:rsidP="00644317">
                    <w:pPr>
                      <w:jc w:val="right"/>
                      <w:rPr>
                        <w:szCs w:val="21"/>
                      </w:rPr>
                    </w:pPr>
                  </w:p>
                </w:tc>
              </w:tr>
              <w:tr w:rsidR="00804227" w14:paraId="731D3CFF" w14:textId="77777777" w:rsidTr="00644317">
                <w:sdt>
                  <w:sdtPr>
                    <w:tag w:val="_PLD_66b1464ae4d04e28a658f4e678f0c38e"/>
                    <w:id w:val="60765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92897D" w14:textId="77777777" w:rsidR="00804227" w:rsidRDefault="00804227" w:rsidP="0064431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8B13D8D" w14:textId="77777777" w:rsidR="00804227" w:rsidRDefault="00804227" w:rsidP="00644317">
                    <w:pPr>
                      <w:jc w:val="right"/>
                      <w:rPr>
                        <w:szCs w:val="21"/>
                      </w:rPr>
                    </w:pPr>
                    <w:r>
                      <w:t>48,262,143.89</w:t>
                    </w:r>
                  </w:p>
                </w:tc>
                <w:tc>
                  <w:tcPr>
                    <w:tcW w:w="1542" w:type="pct"/>
                    <w:tcBorders>
                      <w:top w:val="outset" w:sz="6" w:space="0" w:color="auto"/>
                      <w:left w:val="outset" w:sz="6" w:space="0" w:color="auto"/>
                      <w:bottom w:val="outset" w:sz="6" w:space="0" w:color="auto"/>
                      <w:right w:val="outset" w:sz="6" w:space="0" w:color="auto"/>
                    </w:tcBorders>
                  </w:tcPr>
                  <w:p w14:paraId="52932C74" w14:textId="77777777" w:rsidR="00804227" w:rsidRDefault="00804227" w:rsidP="00644317">
                    <w:pPr>
                      <w:jc w:val="right"/>
                      <w:rPr>
                        <w:szCs w:val="21"/>
                      </w:rPr>
                    </w:pPr>
                    <w:r>
                      <w:t>5,206,135.56</w:t>
                    </w:r>
                  </w:p>
                </w:tc>
              </w:tr>
              <w:tr w:rsidR="00804227" w14:paraId="0BF3C73C" w14:textId="77777777" w:rsidTr="00644317">
                <w:sdt>
                  <w:sdtPr>
                    <w:tag w:val="_PLD_a09dc5976a4940f0a864e2943d0870d5"/>
                    <w:id w:val="-605729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BA0131" w14:textId="77777777" w:rsidR="00804227" w:rsidRDefault="00804227" w:rsidP="0064431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1CC86B2"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5848F6" w14:textId="77777777" w:rsidR="00804227" w:rsidRDefault="00804227" w:rsidP="00644317">
                    <w:pPr>
                      <w:jc w:val="right"/>
                      <w:rPr>
                        <w:szCs w:val="21"/>
                      </w:rPr>
                    </w:pPr>
                    <w:r>
                      <w:t>5,752.21</w:t>
                    </w:r>
                  </w:p>
                </w:tc>
              </w:tr>
              <w:tr w:rsidR="00804227" w14:paraId="314EA5E4" w14:textId="77777777" w:rsidTr="00644317">
                <w:sdt>
                  <w:sdtPr>
                    <w:tag w:val="_PLD_e505e655602644c4afdf5d6c30ffa473"/>
                    <w:id w:val="5239882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2EEF50" w14:textId="77777777" w:rsidR="00804227" w:rsidRDefault="00804227" w:rsidP="0064431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D9F9179" w14:textId="77777777" w:rsidR="00804227" w:rsidRDefault="00804227" w:rsidP="00644317">
                    <w:pPr>
                      <w:jc w:val="right"/>
                      <w:rPr>
                        <w:szCs w:val="21"/>
                      </w:rPr>
                    </w:pPr>
                    <w:r>
                      <w:t>499,535,211.20</w:t>
                    </w:r>
                  </w:p>
                </w:tc>
                <w:tc>
                  <w:tcPr>
                    <w:tcW w:w="1542" w:type="pct"/>
                    <w:tcBorders>
                      <w:top w:val="outset" w:sz="6" w:space="0" w:color="auto"/>
                      <w:left w:val="outset" w:sz="6" w:space="0" w:color="auto"/>
                      <w:bottom w:val="outset" w:sz="6" w:space="0" w:color="auto"/>
                      <w:right w:val="outset" w:sz="6" w:space="0" w:color="auto"/>
                    </w:tcBorders>
                  </w:tcPr>
                  <w:p w14:paraId="6D9CBEBF" w14:textId="77777777" w:rsidR="00804227" w:rsidRDefault="00804227" w:rsidP="00644317">
                    <w:pPr>
                      <w:jc w:val="right"/>
                      <w:rPr>
                        <w:szCs w:val="21"/>
                      </w:rPr>
                    </w:pPr>
                    <w:r>
                      <w:t>472,814,312.56</w:t>
                    </w:r>
                  </w:p>
                </w:tc>
              </w:tr>
              <w:tr w:rsidR="00804227" w14:paraId="4A58EDA7" w14:textId="77777777" w:rsidTr="00644317">
                <w:sdt>
                  <w:sdtPr>
                    <w:tag w:val="_PLD_560dc79437db47c6a0622d04f33e9fec"/>
                    <w:id w:val="-12986815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3EE316" w14:textId="77777777" w:rsidR="00804227" w:rsidRDefault="00804227" w:rsidP="0064431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49A92DD" w14:textId="77777777" w:rsidR="00804227" w:rsidRDefault="00804227" w:rsidP="00644317">
                    <w:pPr>
                      <w:ind w:right="210"/>
                      <w:jc w:val="right"/>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49011A40" w14:textId="77777777" w:rsidR="00804227" w:rsidRDefault="00804227" w:rsidP="00644317">
                    <w:pPr>
                      <w:jc w:val="right"/>
                      <w:rPr>
                        <w:szCs w:val="21"/>
                      </w:rPr>
                    </w:pPr>
                    <w:r>
                      <w:t xml:space="preserve">　</w:t>
                    </w:r>
                  </w:p>
                </w:tc>
              </w:tr>
              <w:tr w:rsidR="00804227" w14:paraId="533A9494" w14:textId="77777777" w:rsidTr="00644317">
                <w:sdt>
                  <w:sdtPr>
                    <w:tag w:val="_PLD_986f17fb8e5f4ba6a40cbee2c160e102"/>
                    <w:id w:val="-1873646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A208CB" w14:textId="77777777" w:rsidR="00804227" w:rsidRDefault="00804227" w:rsidP="0064431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73382783" w14:textId="77777777" w:rsidR="00804227" w:rsidRDefault="00804227" w:rsidP="00644317">
                    <w:pPr>
                      <w:jc w:val="right"/>
                      <w:rPr>
                        <w:szCs w:val="21"/>
                      </w:rPr>
                    </w:pPr>
                    <w:r>
                      <w:t>443,976,529.17</w:t>
                    </w:r>
                  </w:p>
                </w:tc>
                <w:tc>
                  <w:tcPr>
                    <w:tcW w:w="1542" w:type="pct"/>
                    <w:tcBorders>
                      <w:top w:val="outset" w:sz="6" w:space="0" w:color="auto"/>
                      <w:left w:val="outset" w:sz="6" w:space="0" w:color="auto"/>
                      <w:bottom w:val="outset" w:sz="6" w:space="0" w:color="auto"/>
                      <w:right w:val="outset" w:sz="6" w:space="0" w:color="auto"/>
                    </w:tcBorders>
                  </w:tcPr>
                  <w:p w14:paraId="4C50CFA4" w14:textId="77777777" w:rsidR="00804227" w:rsidRDefault="00804227" w:rsidP="00644317">
                    <w:pPr>
                      <w:jc w:val="right"/>
                      <w:rPr>
                        <w:szCs w:val="21"/>
                      </w:rPr>
                    </w:pPr>
                    <w:r>
                      <w:t>487,032,537.50</w:t>
                    </w:r>
                  </w:p>
                </w:tc>
              </w:tr>
              <w:tr w:rsidR="00804227" w14:paraId="5D5766C0" w14:textId="77777777" w:rsidTr="00644317">
                <w:sdt>
                  <w:sdtPr>
                    <w:tag w:val="_PLD_f854f959206247feadd4a8299e95a357"/>
                    <w:id w:val="-18080865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62CEFB" w14:textId="77777777" w:rsidR="00804227" w:rsidRDefault="00804227" w:rsidP="0064431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2EAB252A"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BD75A6" w14:textId="77777777" w:rsidR="00804227" w:rsidRDefault="00804227" w:rsidP="00644317">
                    <w:pPr>
                      <w:jc w:val="right"/>
                      <w:rPr>
                        <w:szCs w:val="21"/>
                      </w:rPr>
                    </w:pPr>
                  </w:p>
                </w:tc>
              </w:tr>
              <w:tr w:rsidR="00804227" w14:paraId="716D6BDC" w14:textId="77777777" w:rsidTr="00644317">
                <w:sdt>
                  <w:sdtPr>
                    <w:tag w:val="_PLD_a113315c822a4922a10f50537ca54fcc"/>
                    <w:id w:val="-10491440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0DC0EB" w14:textId="77777777" w:rsidR="00804227" w:rsidRDefault="00804227" w:rsidP="0064431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13AEEA2A"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85A0B39" w14:textId="77777777" w:rsidR="00804227" w:rsidRDefault="00804227" w:rsidP="00644317">
                    <w:pPr>
                      <w:jc w:val="right"/>
                      <w:rPr>
                        <w:szCs w:val="21"/>
                      </w:rPr>
                    </w:pPr>
                  </w:p>
                </w:tc>
              </w:tr>
              <w:tr w:rsidR="00804227" w14:paraId="6333B3D8" w14:textId="77777777" w:rsidTr="00644317">
                <w:sdt>
                  <w:sdtPr>
                    <w:tag w:val="_PLD_fe222ce30f5247118a0fce7529691f68"/>
                    <w:id w:val="-10426681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CFD52E" w14:textId="77777777" w:rsidR="00804227" w:rsidRDefault="00804227" w:rsidP="0064431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7931FBBB"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D9333B7" w14:textId="77777777" w:rsidR="00804227" w:rsidRDefault="00804227" w:rsidP="00644317">
                    <w:pPr>
                      <w:jc w:val="right"/>
                      <w:rPr>
                        <w:szCs w:val="21"/>
                      </w:rPr>
                    </w:pPr>
                  </w:p>
                </w:tc>
              </w:tr>
              <w:tr w:rsidR="00804227" w14:paraId="2ADCE330" w14:textId="77777777" w:rsidTr="00644317">
                <w:sdt>
                  <w:sdtPr>
                    <w:tag w:val="_PLD_80040485905f4d27801730ad2fe0640f"/>
                    <w:id w:val="3328102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87406E" w14:textId="77777777" w:rsidR="00804227" w:rsidRDefault="00804227" w:rsidP="00644317">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4CBFA96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D3C942" w14:textId="77777777" w:rsidR="00804227" w:rsidRDefault="00804227" w:rsidP="00644317">
                    <w:pPr>
                      <w:jc w:val="right"/>
                      <w:rPr>
                        <w:szCs w:val="21"/>
                      </w:rPr>
                    </w:pPr>
                  </w:p>
                </w:tc>
              </w:tr>
              <w:tr w:rsidR="00804227" w14:paraId="7E4EF1C0" w14:textId="77777777" w:rsidTr="00644317">
                <w:sdt>
                  <w:sdtPr>
                    <w:tag w:val="_PLD_2f9ab003ea4a4ec19663e89065aa4896"/>
                    <w:id w:val="-14264176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0465CD" w14:textId="77777777" w:rsidR="00804227" w:rsidRDefault="00804227" w:rsidP="0064431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7EC2609B"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011352" w14:textId="77777777" w:rsidR="00804227" w:rsidRDefault="00804227" w:rsidP="00644317">
                    <w:pPr>
                      <w:jc w:val="right"/>
                      <w:rPr>
                        <w:szCs w:val="21"/>
                      </w:rPr>
                    </w:pPr>
                  </w:p>
                </w:tc>
              </w:tr>
              <w:tr w:rsidR="00804227" w14:paraId="5CE2DAF5" w14:textId="77777777" w:rsidTr="00644317">
                <w:sdt>
                  <w:sdtPr>
                    <w:tag w:val="_PLD_84eeaac3af20491c94fcd6be5aa6dd8b"/>
                    <w:id w:val="-2228379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9D3F1A" w14:textId="77777777" w:rsidR="00804227" w:rsidRDefault="00804227" w:rsidP="0064431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C8A85A9"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368D99" w14:textId="77777777" w:rsidR="00804227" w:rsidRDefault="00804227" w:rsidP="00644317">
                    <w:pPr>
                      <w:jc w:val="right"/>
                      <w:rPr>
                        <w:szCs w:val="21"/>
                      </w:rPr>
                    </w:pPr>
                  </w:p>
                </w:tc>
              </w:tr>
              <w:tr w:rsidR="00804227" w14:paraId="3C2E765F" w14:textId="77777777" w:rsidTr="00644317">
                <w:sdt>
                  <w:sdtPr>
                    <w:tag w:val="_PLD_491e4c8cdea04c92bb2518a9e5fd78f6"/>
                    <w:id w:val="12271872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F6C193" w14:textId="77777777" w:rsidR="00804227" w:rsidRDefault="00804227" w:rsidP="00644317">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666CCC56"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E7F853" w14:textId="77777777" w:rsidR="00804227" w:rsidRDefault="00804227" w:rsidP="00644317">
                    <w:pPr>
                      <w:jc w:val="right"/>
                      <w:rPr>
                        <w:szCs w:val="21"/>
                      </w:rPr>
                    </w:pPr>
                  </w:p>
                </w:tc>
              </w:tr>
              <w:tr w:rsidR="00804227" w14:paraId="0890A5A3" w14:textId="77777777" w:rsidTr="00644317">
                <w:sdt>
                  <w:sdtPr>
                    <w:tag w:val="_PLD_2e9cdad4dd4b464b81326d9f96217a1f"/>
                    <w:id w:val="-17058646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7FFBD8" w14:textId="77777777" w:rsidR="00804227" w:rsidRDefault="00804227" w:rsidP="0064431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11ED6570"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59369A" w14:textId="77777777" w:rsidR="00804227" w:rsidRDefault="00804227" w:rsidP="00644317">
                    <w:pPr>
                      <w:jc w:val="right"/>
                      <w:rPr>
                        <w:szCs w:val="21"/>
                      </w:rPr>
                    </w:pPr>
                  </w:p>
                </w:tc>
              </w:tr>
              <w:tr w:rsidR="00804227" w14:paraId="6AF68B19" w14:textId="77777777" w:rsidTr="00644317">
                <w:sdt>
                  <w:sdtPr>
                    <w:tag w:val="_PLD_761d3f9330694b14b61afe411408a188"/>
                    <w:id w:val="-4462273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2F2313" w14:textId="77777777" w:rsidR="00804227" w:rsidRDefault="00804227" w:rsidP="0064431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1B6166F9"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B8147C" w14:textId="77777777" w:rsidR="00804227" w:rsidRDefault="00804227" w:rsidP="00644317">
                    <w:pPr>
                      <w:jc w:val="right"/>
                      <w:rPr>
                        <w:szCs w:val="21"/>
                      </w:rPr>
                    </w:pPr>
                  </w:p>
                </w:tc>
              </w:tr>
              <w:tr w:rsidR="00804227" w14:paraId="4A67F285" w14:textId="77777777" w:rsidTr="00644317">
                <w:sdt>
                  <w:sdtPr>
                    <w:tag w:val="_PLD_55dda99037604a32857c2853478c7b1e"/>
                    <w:id w:val="-4711297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4324D0" w14:textId="77777777" w:rsidR="00804227" w:rsidRDefault="00804227" w:rsidP="0064431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DE80B2B"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A012EA9" w14:textId="77777777" w:rsidR="00804227" w:rsidRDefault="00804227" w:rsidP="00644317">
                    <w:pPr>
                      <w:jc w:val="right"/>
                      <w:rPr>
                        <w:szCs w:val="21"/>
                      </w:rPr>
                    </w:pPr>
                  </w:p>
                </w:tc>
              </w:tr>
              <w:tr w:rsidR="00804227" w14:paraId="193D95F6" w14:textId="77777777" w:rsidTr="00644317">
                <w:sdt>
                  <w:sdtPr>
                    <w:tag w:val="_PLD_c57d3ed042a14f669b5b27bb4d0cdafb"/>
                    <w:id w:val="10065521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CFAC17" w14:textId="77777777" w:rsidR="00804227" w:rsidRDefault="00804227" w:rsidP="0064431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A09A4AF" w14:textId="77777777" w:rsidR="00804227" w:rsidRDefault="00804227" w:rsidP="00644317">
                    <w:pPr>
                      <w:jc w:val="right"/>
                      <w:rPr>
                        <w:szCs w:val="21"/>
                      </w:rPr>
                    </w:pPr>
                    <w:r>
                      <w:t>443,976,529.17</w:t>
                    </w:r>
                  </w:p>
                </w:tc>
                <w:tc>
                  <w:tcPr>
                    <w:tcW w:w="1542" w:type="pct"/>
                    <w:tcBorders>
                      <w:top w:val="outset" w:sz="6" w:space="0" w:color="auto"/>
                      <w:left w:val="outset" w:sz="6" w:space="0" w:color="auto"/>
                      <w:bottom w:val="outset" w:sz="6" w:space="0" w:color="auto"/>
                      <w:right w:val="outset" w:sz="6" w:space="0" w:color="auto"/>
                    </w:tcBorders>
                  </w:tcPr>
                  <w:p w14:paraId="2EFF7523" w14:textId="77777777" w:rsidR="00804227" w:rsidRDefault="00804227" w:rsidP="00644317">
                    <w:pPr>
                      <w:jc w:val="right"/>
                      <w:rPr>
                        <w:szCs w:val="21"/>
                      </w:rPr>
                    </w:pPr>
                    <w:r>
                      <w:t>487,032,537.50</w:t>
                    </w:r>
                  </w:p>
                </w:tc>
              </w:tr>
              <w:tr w:rsidR="00804227" w14:paraId="0EFE6BEB" w14:textId="77777777" w:rsidTr="00644317">
                <w:sdt>
                  <w:sdtPr>
                    <w:tag w:val="_PLD_2190dfde5e0a4675b1141ccdd5571aae"/>
                    <w:id w:val="3967115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AEB477" w14:textId="77777777" w:rsidR="00804227" w:rsidRDefault="00804227" w:rsidP="0064431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B4E189D" w14:textId="77777777" w:rsidR="00804227" w:rsidRDefault="00804227" w:rsidP="00644317">
                    <w:pPr>
                      <w:jc w:val="right"/>
                      <w:rPr>
                        <w:szCs w:val="21"/>
                      </w:rPr>
                    </w:pPr>
                    <w:r>
                      <w:t>943,511,740.37</w:t>
                    </w:r>
                  </w:p>
                </w:tc>
                <w:tc>
                  <w:tcPr>
                    <w:tcW w:w="1542" w:type="pct"/>
                    <w:tcBorders>
                      <w:top w:val="outset" w:sz="6" w:space="0" w:color="auto"/>
                      <w:left w:val="outset" w:sz="6" w:space="0" w:color="auto"/>
                      <w:bottom w:val="outset" w:sz="6" w:space="0" w:color="auto"/>
                      <w:right w:val="outset" w:sz="6" w:space="0" w:color="auto"/>
                    </w:tcBorders>
                  </w:tcPr>
                  <w:p w14:paraId="0E1321A5" w14:textId="77777777" w:rsidR="00804227" w:rsidRDefault="00804227" w:rsidP="00644317">
                    <w:pPr>
                      <w:jc w:val="right"/>
                      <w:rPr>
                        <w:szCs w:val="21"/>
                      </w:rPr>
                    </w:pPr>
                    <w:r>
                      <w:t>959,846,850.06</w:t>
                    </w:r>
                  </w:p>
                </w:tc>
              </w:tr>
              <w:tr w:rsidR="00804227" w14:paraId="4A4B106F" w14:textId="77777777" w:rsidTr="00644317">
                <w:sdt>
                  <w:sdtPr>
                    <w:tag w:val="_PLD_719895728bdf43a48c97327b5019e561"/>
                    <w:id w:val="1347752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7ED9F5" w14:textId="77777777" w:rsidR="00804227" w:rsidRDefault="00804227" w:rsidP="0064431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0A7C5FB4" w14:textId="77777777" w:rsidR="00804227" w:rsidRDefault="00804227" w:rsidP="00644317">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60702BBE" w14:textId="77777777" w:rsidR="00804227" w:rsidRDefault="00804227" w:rsidP="00644317">
                    <w:pPr>
                      <w:rPr>
                        <w:szCs w:val="21"/>
                      </w:rPr>
                    </w:pPr>
                    <w:r>
                      <w:t xml:space="preserve">　</w:t>
                    </w:r>
                  </w:p>
                </w:tc>
              </w:tr>
              <w:tr w:rsidR="00804227" w14:paraId="614AEDAC" w14:textId="77777777" w:rsidTr="00644317">
                <w:sdt>
                  <w:sdtPr>
                    <w:tag w:val="_PLD_19f383b456144f00bd31ed833e63fb93"/>
                    <w:id w:val="981043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C24831" w14:textId="77777777" w:rsidR="00804227" w:rsidRDefault="00804227" w:rsidP="0064431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4585FCA" w14:textId="77777777" w:rsidR="00804227" w:rsidRDefault="00804227" w:rsidP="00644317">
                    <w:pPr>
                      <w:jc w:val="right"/>
                      <w:rPr>
                        <w:szCs w:val="21"/>
                      </w:rPr>
                    </w:pPr>
                    <w:r>
                      <w:t>352,995,758.00</w:t>
                    </w:r>
                  </w:p>
                </w:tc>
                <w:tc>
                  <w:tcPr>
                    <w:tcW w:w="1542" w:type="pct"/>
                    <w:tcBorders>
                      <w:top w:val="outset" w:sz="6" w:space="0" w:color="auto"/>
                      <w:left w:val="outset" w:sz="6" w:space="0" w:color="auto"/>
                      <w:bottom w:val="outset" w:sz="6" w:space="0" w:color="auto"/>
                      <w:right w:val="outset" w:sz="6" w:space="0" w:color="auto"/>
                    </w:tcBorders>
                  </w:tcPr>
                  <w:p w14:paraId="4D5F6FA5" w14:textId="77777777" w:rsidR="00804227" w:rsidRDefault="00804227" w:rsidP="00644317">
                    <w:pPr>
                      <w:jc w:val="right"/>
                      <w:rPr>
                        <w:szCs w:val="21"/>
                      </w:rPr>
                    </w:pPr>
                    <w:r>
                      <w:t>352,995,758.00</w:t>
                    </w:r>
                  </w:p>
                </w:tc>
              </w:tr>
              <w:tr w:rsidR="00804227" w14:paraId="102295EE" w14:textId="77777777" w:rsidTr="00644317">
                <w:sdt>
                  <w:sdtPr>
                    <w:tag w:val="_PLD_4a577aaad8f4438290260346687e613b"/>
                    <w:id w:val="-7626124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8CCC6F" w14:textId="77777777" w:rsidR="00804227" w:rsidRDefault="00804227" w:rsidP="0064431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3E8B75D9"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734D02A" w14:textId="77777777" w:rsidR="00804227" w:rsidRDefault="00804227" w:rsidP="00644317">
                    <w:pPr>
                      <w:jc w:val="right"/>
                      <w:rPr>
                        <w:szCs w:val="21"/>
                      </w:rPr>
                    </w:pPr>
                  </w:p>
                </w:tc>
              </w:tr>
              <w:tr w:rsidR="00804227" w14:paraId="05C93D9C" w14:textId="77777777" w:rsidTr="00644317">
                <w:sdt>
                  <w:sdtPr>
                    <w:tag w:val="_PLD_081985ab8fba4eb8be5331f8f08826b0"/>
                    <w:id w:val="607772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DE878E" w14:textId="77777777" w:rsidR="00804227" w:rsidRDefault="00804227" w:rsidP="0064431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09031FF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EEF8BD" w14:textId="77777777" w:rsidR="00804227" w:rsidRDefault="00804227" w:rsidP="00644317">
                    <w:pPr>
                      <w:jc w:val="right"/>
                      <w:rPr>
                        <w:szCs w:val="21"/>
                      </w:rPr>
                    </w:pPr>
                  </w:p>
                </w:tc>
              </w:tr>
              <w:tr w:rsidR="00804227" w14:paraId="42675540" w14:textId="77777777" w:rsidTr="00644317">
                <w:sdt>
                  <w:sdtPr>
                    <w:tag w:val="_PLD_52435b572e6c4f7290f9aa4818a0afba"/>
                    <w:id w:val="-5616455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4D4013" w14:textId="77777777" w:rsidR="00804227" w:rsidRDefault="00804227" w:rsidP="0064431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729FC76E"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B2BF71" w14:textId="77777777" w:rsidR="00804227" w:rsidRDefault="00804227" w:rsidP="00644317">
                    <w:pPr>
                      <w:jc w:val="right"/>
                      <w:rPr>
                        <w:szCs w:val="21"/>
                      </w:rPr>
                    </w:pPr>
                  </w:p>
                </w:tc>
              </w:tr>
              <w:tr w:rsidR="00804227" w14:paraId="75D493B9" w14:textId="77777777" w:rsidTr="00644317">
                <w:sdt>
                  <w:sdtPr>
                    <w:tag w:val="_PLD_12871e42a1f94449a9aeee20f6a72d63"/>
                    <w:id w:val="-3233667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3E5431" w14:textId="77777777" w:rsidR="00804227" w:rsidRDefault="00804227" w:rsidP="0064431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1F308A69" w14:textId="77777777" w:rsidR="00804227" w:rsidRDefault="00804227" w:rsidP="00644317">
                    <w:pPr>
                      <w:jc w:val="right"/>
                      <w:rPr>
                        <w:szCs w:val="21"/>
                      </w:rPr>
                    </w:pPr>
                    <w:r>
                      <w:t>1,155,803,310.93</w:t>
                    </w:r>
                  </w:p>
                </w:tc>
                <w:tc>
                  <w:tcPr>
                    <w:tcW w:w="1542" w:type="pct"/>
                    <w:tcBorders>
                      <w:top w:val="outset" w:sz="6" w:space="0" w:color="auto"/>
                      <w:left w:val="outset" w:sz="6" w:space="0" w:color="auto"/>
                      <w:bottom w:val="outset" w:sz="6" w:space="0" w:color="auto"/>
                      <w:right w:val="outset" w:sz="6" w:space="0" w:color="auto"/>
                    </w:tcBorders>
                  </w:tcPr>
                  <w:p w14:paraId="243A90DF" w14:textId="77777777" w:rsidR="00804227" w:rsidRDefault="00804227" w:rsidP="00644317">
                    <w:pPr>
                      <w:jc w:val="right"/>
                      <w:rPr>
                        <w:szCs w:val="21"/>
                      </w:rPr>
                    </w:pPr>
                    <w:r>
                      <w:t>1,155,803,310.93</w:t>
                    </w:r>
                  </w:p>
                </w:tc>
              </w:tr>
              <w:tr w:rsidR="00804227" w14:paraId="5DE235E6" w14:textId="77777777" w:rsidTr="00644317">
                <w:sdt>
                  <w:sdtPr>
                    <w:tag w:val="_PLD_652c632b858c44f9af8522f836aa1131"/>
                    <w:id w:val="-6811282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3422CE" w14:textId="77777777" w:rsidR="00804227" w:rsidRDefault="00804227" w:rsidP="0064431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262829C1"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D6A0C2" w14:textId="77777777" w:rsidR="00804227" w:rsidRDefault="00804227" w:rsidP="00644317">
                    <w:pPr>
                      <w:jc w:val="right"/>
                      <w:rPr>
                        <w:szCs w:val="21"/>
                      </w:rPr>
                    </w:pPr>
                  </w:p>
                </w:tc>
              </w:tr>
              <w:tr w:rsidR="00804227" w14:paraId="68C07E06" w14:textId="77777777" w:rsidTr="00644317">
                <w:sdt>
                  <w:sdtPr>
                    <w:tag w:val="_PLD_690711e96ed8471bbbd36a6619fffbe8"/>
                    <w:id w:val="7455414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3AA979" w14:textId="77777777" w:rsidR="00804227" w:rsidRDefault="00804227" w:rsidP="0064431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47845688" w14:textId="77777777" w:rsidR="00804227" w:rsidRDefault="00804227" w:rsidP="00644317">
                    <w:pPr>
                      <w:jc w:val="right"/>
                      <w:rPr>
                        <w:szCs w:val="21"/>
                      </w:rPr>
                    </w:pPr>
                    <w:r>
                      <w:t>-8,737,260.54</w:t>
                    </w:r>
                  </w:p>
                </w:tc>
                <w:tc>
                  <w:tcPr>
                    <w:tcW w:w="1542" w:type="pct"/>
                    <w:tcBorders>
                      <w:top w:val="outset" w:sz="6" w:space="0" w:color="auto"/>
                      <w:left w:val="outset" w:sz="6" w:space="0" w:color="auto"/>
                      <w:bottom w:val="outset" w:sz="6" w:space="0" w:color="auto"/>
                      <w:right w:val="outset" w:sz="6" w:space="0" w:color="auto"/>
                    </w:tcBorders>
                  </w:tcPr>
                  <w:p w14:paraId="3AF87580" w14:textId="77777777" w:rsidR="00804227" w:rsidRDefault="00804227" w:rsidP="00644317">
                    <w:pPr>
                      <w:jc w:val="right"/>
                      <w:rPr>
                        <w:szCs w:val="21"/>
                      </w:rPr>
                    </w:pPr>
                    <w:r>
                      <w:t>-8,737,260.54</w:t>
                    </w:r>
                  </w:p>
                </w:tc>
              </w:tr>
              <w:tr w:rsidR="00804227" w14:paraId="32476702" w14:textId="77777777" w:rsidTr="00644317">
                <w:sdt>
                  <w:sdtPr>
                    <w:tag w:val="_PLD_045179ab4a8d4f39b7a2cf9d30a2c2ba"/>
                    <w:id w:val="1328477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AF93CE" w14:textId="77777777" w:rsidR="00804227" w:rsidRDefault="00804227" w:rsidP="0064431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59C627B1" w14:textId="77777777" w:rsidR="00804227" w:rsidRDefault="00804227" w:rsidP="0064431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1ED93AF" w14:textId="77777777" w:rsidR="00804227" w:rsidRDefault="00804227" w:rsidP="00644317">
                    <w:pPr>
                      <w:jc w:val="right"/>
                      <w:rPr>
                        <w:szCs w:val="21"/>
                      </w:rPr>
                    </w:pPr>
                  </w:p>
                </w:tc>
              </w:tr>
              <w:tr w:rsidR="00804227" w14:paraId="2C7BC07C" w14:textId="77777777" w:rsidTr="00644317">
                <w:sdt>
                  <w:sdtPr>
                    <w:tag w:val="_PLD_5e26b87a92924c638d5cfd6fb14c8f2b"/>
                    <w:id w:val="-7011658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4787AC" w14:textId="77777777" w:rsidR="00804227" w:rsidRDefault="00804227" w:rsidP="0064431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6B2CCA6B" w14:textId="77777777" w:rsidR="00804227" w:rsidRDefault="00804227" w:rsidP="00644317">
                    <w:pPr>
                      <w:jc w:val="right"/>
                      <w:rPr>
                        <w:szCs w:val="21"/>
                      </w:rPr>
                    </w:pPr>
                    <w:r>
                      <w:t>87,952,319.02</w:t>
                    </w:r>
                  </w:p>
                </w:tc>
                <w:tc>
                  <w:tcPr>
                    <w:tcW w:w="1542" w:type="pct"/>
                    <w:tcBorders>
                      <w:top w:val="outset" w:sz="6" w:space="0" w:color="auto"/>
                      <w:left w:val="outset" w:sz="6" w:space="0" w:color="auto"/>
                      <w:bottom w:val="outset" w:sz="6" w:space="0" w:color="auto"/>
                      <w:right w:val="outset" w:sz="6" w:space="0" w:color="auto"/>
                    </w:tcBorders>
                  </w:tcPr>
                  <w:p w14:paraId="305E4B4E" w14:textId="77777777" w:rsidR="00804227" w:rsidRDefault="00804227" w:rsidP="00644317">
                    <w:pPr>
                      <w:jc w:val="right"/>
                      <w:rPr>
                        <w:szCs w:val="21"/>
                      </w:rPr>
                    </w:pPr>
                    <w:r>
                      <w:t>87,952,319.02</w:t>
                    </w:r>
                  </w:p>
                </w:tc>
              </w:tr>
              <w:tr w:rsidR="00804227" w14:paraId="329310A2" w14:textId="77777777" w:rsidTr="00644317">
                <w:sdt>
                  <w:sdtPr>
                    <w:tag w:val="_PLD_8e1ab7b051b24c0bb34900998f005193"/>
                    <w:id w:val="-9861654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942406" w14:textId="77777777" w:rsidR="00804227" w:rsidRDefault="00804227" w:rsidP="0064431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2836BEE4" w14:textId="77777777" w:rsidR="00804227" w:rsidRDefault="00804227" w:rsidP="00644317">
                    <w:pPr>
                      <w:jc w:val="right"/>
                      <w:rPr>
                        <w:szCs w:val="21"/>
                      </w:rPr>
                    </w:pPr>
                    <w:r>
                      <w:t>71,685,497.01</w:t>
                    </w:r>
                  </w:p>
                </w:tc>
                <w:tc>
                  <w:tcPr>
                    <w:tcW w:w="1542" w:type="pct"/>
                    <w:tcBorders>
                      <w:top w:val="outset" w:sz="6" w:space="0" w:color="auto"/>
                      <w:left w:val="outset" w:sz="6" w:space="0" w:color="auto"/>
                      <w:bottom w:val="outset" w:sz="6" w:space="0" w:color="auto"/>
                      <w:right w:val="outset" w:sz="6" w:space="0" w:color="auto"/>
                    </w:tcBorders>
                  </w:tcPr>
                  <w:p w14:paraId="5745F9F5" w14:textId="77777777" w:rsidR="00804227" w:rsidRDefault="00804227" w:rsidP="00644317">
                    <w:pPr>
                      <w:jc w:val="right"/>
                      <w:rPr>
                        <w:szCs w:val="21"/>
                      </w:rPr>
                    </w:pPr>
                    <w:r>
                      <w:t>59,417,360.50</w:t>
                    </w:r>
                  </w:p>
                </w:tc>
              </w:tr>
              <w:tr w:rsidR="00804227" w14:paraId="332F212E" w14:textId="77777777" w:rsidTr="00644317">
                <w:sdt>
                  <w:sdtPr>
                    <w:tag w:val="_PLD_390985ebe705426280e5ee4e34d96460"/>
                    <w:id w:val="-14290422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F1EE84" w14:textId="77777777" w:rsidR="00804227" w:rsidRDefault="00804227" w:rsidP="00804227">
                        <w:pPr>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32582BB9" w14:textId="77777777" w:rsidR="00804227" w:rsidRDefault="00804227" w:rsidP="00644317">
                    <w:pPr>
                      <w:jc w:val="right"/>
                      <w:rPr>
                        <w:szCs w:val="21"/>
                      </w:rPr>
                    </w:pPr>
                    <w:r>
                      <w:t>1,659,699,624.42</w:t>
                    </w:r>
                  </w:p>
                </w:tc>
                <w:tc>
                  <w:tcPr>
                    <w:tcW w:w="1542" w:type="pct"/>
                    <w:tcBorders>
                      <w:top w:val="outset" w:sz="6" w:space="0" w:color="auto"/>
                      <w:left w:val="outset" w:sz="6" w:space="0" w:color="auto"/>
                      <w:bottom w:val="outset" w:sz="6" w:space="0" w:color="auto"/>
                      <w:right w:val="outset" w:sz="6" w:space="0" w:color="auto"/>
                    </w:tcBorders>
                  </w:tcPr>
                  <w:p w14:paraId="7B923604" w14:textId="77777777" w:rsidR="00804227" w:rsidRDefault="00804227" w:rsidP="00644317">
                    <w:pPr>
                      <w:jc w:val="right"/>
                      <w:rPr>
                        <w:szCs w:val="21"/>
                      </w:rPr>
                    </w:pPr>
                    <w:r>
                      <w:t>1,647,431,487.91</w:t>
                    </w:r>
                  </w:p>
                </w:tc>
              </w:tr>
              <w:tr w:rsidR="00804227" w14:paraId="3115446F" w14:textId="77777777" w:rsidTr="00644317">
                <w:sdt>
                  <w:sdtPr>
                    <w:tag w:val="_PLD_2014dae3d03a41579ba25f8836c0c7fe"/>
                    <w:id w:val="-783186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18A094" w14:textId="77777777" w:rsidR="00804227" w:rsidRDefault="00804227" w:rsidP="00804227">
                        <w:pPr>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75D51073" w14:textId="77777777" w:rsidR="00804227" w:rsidRDefault="00804227" w:rsidP="00644317">
                    <w:pPr>
                      <w:jc w:val="right"/>
                      <w:rPr>
                        <w:szCs w:val="21"/>
                      </w:rPr>
                    </w:pPr>
                    <w:r>
                      <w:t>2,603,211,364.79</w:t>
                    </w:r>
                  </w:p>
                </w:tc>
                <w:tc>
                  <w:tcPr>
                    <w:tcW w:w="1542" w:type="pct"/>
                    <w:tcBorders>
                      <w:top w:val="outset" w:sz="6" w:space="0" w:color="auto"/>
                      <w:left w:val="outset" w:sz="6" w:space="0" w:color="auto"/>
                      <w:bottom w:val="outset" w:sz="6" w:space="0" w:color="auto"/>
                      <w:right w:val="outset" w:sz="6" w:space="0" w:color="auto"/>
                    </w:tcBorders>
                  </w:tcPr>
                  <w:p w14:paraId="09E4FEF2" w14:textId="77777777" w:rsidR="00804227" w:rsidRDefault="00804227" w:rsidP="00644317">
                    <w:pPr>
                      <w:jc w:val="right"/>
                      <w:rPr>
                        <w:szCs w:val="21"/>
                      </w:rPr>
                    </w:pPr>
                    <w:r>
                      <w:t>2,607,278,337.97</w:t>
                    </w:r>
                  </w:p>
                </w:tc>
              </w:tr>
            </w:tbl>
            <w:p w14:paraId="17EF2AD9" w14:textId="77777777" w:rsidR="00804227" w:rsidRDefault="00804227"/>
            <w:p w14:paraId="1965E1B6" w14:textId="2FCECAA9" w:rsidR="00793F73" w:rsidRDefault="004C7E26">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rPr>
                  <w:rFonts w:hint="eastAsia"/>
                </w:rPr>
                <w:t xml:space="preserve"> </w:t>
              </w:r>
              <w:r w:rsidR="00A566D3">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7490D2B0" w14:textId="6E01B659" w:rsidR="00793F73" w:rsidRDefault="009671C2"/>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3D26C5B8" w14:textId="77777777" w:rsidR="00D323A4" w:rsidRDefault="00D323A4">
              <w:pPr>
                <w:jc w:val="center"/>
                <w:outlineLvl w:val="2"/>
                <w:rPr>
                  <w:b/>
                </w:rPr>
              </w:pPr>
            </w:p>
            <w:p w14:paraId="05A01784" w14:textId="77777777" w:rsidR="00D323A4" w:rsidRDefault="00D323A4">
              <w:pPr>
                <w:jc w:val="center"/>
                <w:outlineLvl w:val="2"/>
                <w:rPr>
                  <w:b/>
                </w:rPr>
              </w:pPr>
            </w:p>
            <w:p w14:paraId="1E030ABD" w14:textId="77777777" w:rsidR="00D323A4" w:rsidRDefault="00D323A4">
              <w:pPr>
                <w:jc w:val="center"/>
                <w:outlineLvl w:val="2"/>
                <w:rPr>
                  <w:b/>
                </w:rPr>
              </w:pPr>
            </w:p>
            <w:p w14:paraId="1221F314" w14:textId="77777777" w:rsidR="00D323A4" w:rsidRDefault="00D323A4">
              <w:pPr>
                <w:jc w:val="center"/>
                <w:outlineLvl w:val="2"/>
                <w:rPr>
                  <w:b/>
                </w:rPr>
              </w:pPr>
            </w:p>
            <w:p w14:paraId="377C8EEC" w14:textId="77777777" w:rsidR="00D323A4" w:rsidRDefault="00D323A4">
              <w:pPr>
                <w:jc w:val="center"/>
                <w:outlineLvl w:val="2"/>
                <w:rPr>
                  <w:b/>
                </w:rPr>
              </w:pPr>
            </w:p>
            <w:p w14:paraId="3D3028B4" w14:textId="77777777" w:rsidR="00D323A4" w:rsidRDefault="00D323A4">
              <w:pPr>
                <w:jc w:val="center"/>
                <w:outlineLvl w:val="2"/>
                <w:rPr>
                  <w:b/>
                </w:rPr>
              </w:pPr>
            </w:p>
            <w:p w14:paraId="6ECF3F4A" w14:textId="56274FE0" w:rsidR="00793F73" w:rsidRDefault="004C7E26">
              <w:pPr>
                <w:jc w:val="center"/>
                <w:outlineLvl w:val="2"/>
                <w:rPr>
                  <w:b/>
                </w:rPr>
              </w:pPr>
              <w:r>
                <w:rPr>
                  <w:rFonts w:hint="eastAsia"/>
                  <w:b/>
                </w:rPr>
                <w:t>合并</w:t>
              </w:r>
              <w:r>
                <w:rPr>
                  <w:b/>
                </w:rPr>
                <w:t>利润表</w:t>
              </w:r>
            </w:p>
            <w:p w14:paraId="1FBBE88E" w14:textId="5B33B763" w:rsidR="00793F73" w:rsidRDefault="004C7E26">
              <w:pPr>
                <w:jc w:val="center"/>
              </w:pPr>
              <w:r>
                <w:t>2021年</w:t>
              </w:r>
              <w:r>
                <w:rPr>
                  <w:rFonts w:hint="eastAsia"/>
                </w:rPr>
                <w:t>1—3</w:t>
              </w:r>
              <w:r>
                <w:t>月</w:t>
              </w:r>
            </w:p>
            <w:p w14:paraId="06D54E01" w14:textId="77777777" w:rsidR="00793F73" w:rsidRDefault="004C7E26">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401E3B9A" w14:textId="77777777" w:rsidR="00793F73" w:rsidRDefault="004C7E2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644317" w14:paraId="7EA28D52" w14:textId="77777777" w:rsidTr="00644317">
                <w:trPr>
                  <w:cantSplit/>
                </w:trPr>
                <w:sdt>
                  <w:sdtPr>
                    <w:tag w:val="_PLD_dad4384af2db44c7ad4d91a7b54f2553"/>
                    <w:id w:val="-16946016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E5EDFA" w14:textId="77777777" w:rsidR="00644317" w:rsidRDefault="00644317" w:rsidP="00644317">
                        <w:pPr>
                          <w:ind w:leftChars="-19" w:hangingChars="19" w:hanging="40"/>
                          <w:jc w:val="center"/>
                          <w:rPr>
                            <w:b/>
                            <w:szCs w:val="21"/>
                          </w:rPr>
                        </w:pPr>
                        <w:r>
                          <w:rPr>
                            <w:b/>
                            <w:szCs w:val="21"/>
                          </w:rPr>
                          <w:t>项目</w:t>
                        </w:r>
                      </w:p>
                    </w:tc>
                  </w:sdtContent>
                </w:sdt>
                <w:sdt>
                  <w:sdtPr>
                    <w:tag w:val="_PLD_2cf3bac945714bb297782b38930ce6cb"/>
                    <w:id w:val="-1279101111"/>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66E77BA4" w14:textId="77777777" w:rsidR="00644317" w:rsidRDefault="00644317" w:rsidP="00644317">
                        <w:pPr>
                          <w:jc w:val="center"/>
                          <w:rPr>
                            <w:b/>
                            <w:szCs w:val="21"/>
                          </w:rPr>
                        </w:pPr>
                        <w:r>
                          <w:rPr>
                            <w:b/>
                          </w:rPr>
                          <w:t>2021年第一季度</w:t>
                        </w:r>
                      </w:p>
                    </w:tc>
                  </w:sdtContent>
                </w:sdt>
                <w:sdt>
                  <w:sdtPr>
                    <w:tag w:val="_PLD_b6fdd03adcbf4136a9183d183bd9f3ca"/>
                    <w:id w:val="295110750"/>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97F2B07" w14:textId="77777777" w:rsidR="00644317" w:rsidRDefault="00644317" w:rsidP="00644317">
                        <w:pPr>
                          <w:jc w:val="center"/>
                          <w:rPr>
                            <w:b/>
                            <w:szCs w:val="21"/>
                          </w:rPr>
                        </w:pPr>
                        <w:r>
                          <w:rPr>
                            <w:b/>
                          </w:rPr>
                          <w:t>2020年第一季度</w:t>
                        </w:r>
                      </w:p>
                    </w:tc>
                  </w:sdtContent>
                </w:sdt>
              </w:tr>
              <w:tr w:rsidR="00644317" w14:paraId="3286CED2" w14:textId="77777777" w:rsidTr="00644317">
                <w:sdt>
                  <w:sdtPr>
                    <w:tag w:val="_PLD_38e3961314a9468db9e7ddbcb55e6b56"/>
                    <w:id w:val="12362864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148491" w14:textId="77777777" w:rsidR="00644317" w:rsidRDefault="00644317" w:rsidP="00644317">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572E793A" w14:textId="77777777" w:rsidR="00644317" w:rsidRDefault="00644317" w:rsidP="00644317">
                    <w:pPr>
                      <w:jc w:val="right"/>
                      <w:rPr>
                        <w:szCs w:val="21"/>
                      </w:rPr>
                    </w:pPr>
                    <w:r>
                      <w:t>308,644,396.11</w:t>
                    </w:r>
                  </w:p>
                </w:tc>
                <w:tc>
                  <w:tcPr>
                    <w:tcW w:w="1393" w:type="pct"/>
                    <w:tcBorders>
                      <w:top w:val="outset" w:sz="4" w:space="0" w:color="auto"/>
                      <w:left w:val="outset" w:sz="4" w:space="0" w:color="auto"/>
                      <w:bottom w:val="outset" w:sz="4" w:space="0" w:color="auto"/>
                      <w:right w:val="outset" w:sz="4" w:space="0" w:color="auto"/>
                    </w:tcBorders>
                  </w:tcPr>
                  <w:p w14:paraId="2CED9C02" w14:textId="77777777" w:rsidR="00644317" w:rsidRDefault="00644317" w:rsidP="00644317">
                    <w:pPr>
                      <w:jc w:val="right"/>
                      <w:rPr>
                        <w:szCs w:val="21"/>
                      </w:rPr>
                    </w:pPr>
                    <w:r>
                      <w:t>275,253,326.92</w:t>
                    </w:r>
                  </w:p>
                </w:tc>
              </w:tr>
              <w:tr w:rsidR="00644317" w14:paraId="06575D94" w14:textId="77777777" w:rsidTr="00644317">
                <w:sdt>
                  <w:sdtPr>
                    <w:tag w:val="_PLD_30f5d382b8054ea4b7ac69e35bef34da"/>
                    <w:id w:val="-8595919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B91CD0" w14:textId="77777777" w:rsidR="00644317" w:rsidRDefault="00644317" w:rsidP="00644317">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70933F30" w14:textId="77777777" w:rsidR="00644317" w:rsidRDefault="00644317" w:rsidP="00644317">
                    <w:pPr>
                      <w:jc w:val="right"/>
                      <w:rPr>
                        <w:szCs w:val="21"/>
                      </w:rPr>
                    </w:pPr>
                    <w:r>
                      <w:t>308,644,396.11</w:t>
                    </w:r>
                  </w:p>
                </w:tc>
                <w:tc>
                  <w:tcPr>
                    <w:tcW w:w="1393" w:type="pct"/>
                    <w:tcBorders>
                      <w:top w:val="outset" w:sz="4" w:space="0" w:color="auto"/>
                      <w:left w:val="outset" w:sz="4" w:space="0" w:color="auto"/>
                      <w:bottom w:val="outset" w:sz="4" w:space="0" w:color="auto"/>
                      <w:right w:val="outset" w:sz="4" w:space="0" w:color="auto"/>
                    </w:tcBorders>
                  </w:tcPr>
                  <w:p w14:paraId="5BEBF65E" w14:textId="77777777" w:rsidR="00644317" w:rsidRDefault="00644317" w:rsidP="00644317">
                    <w:pPr>
                      <w:jc w:val="right"/>
                      <w:rPr>
                        <w:szCs w:val="21"/>
                      </w:rPr>
                    </w:pPr>
                    <w:r>
                      <w:t>275,253,326.92</w:t>
                    </w:r>
                  </w:p>
                </w:tc>
              </w:tr>
              <w:tr w:rsidR="00644317" w14:paraId="46CAC200" w14:textId="77777777" w:rsidTr="00644317">
                <w:sdt>
                  <w:sdtPr>
                    <w:tag w:val="_PLD_d618a0e003114df193e04d5a23f0b024"/>
                    <w:id w:val="-6745011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AD99AE" w14:textId="77777777" w:rsidR="00644317" w:rsidRDefault="00644317" w:rsidP="00644317">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7EED9AC6"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C5793B7" w14:textId="77777777" w:rsidR="00644317" w:rsidRDefault="00644317" w:rsidP="00644317">
                    <w:pPr>
                      <w:jc w:val="right"/>
                      <w:rPr>
                        <w:szCs w:val="21"/>
                      </w:rPr>
                    </w:pPr>
                  </w:p>
                </w:tc>
              </w:tr>
              <w:tr w:rsidR="00644317" w14:paraId="23820E6F" w14:textId="77777777" w:rsidTr="00644317">
                <w:sdt>
                  <w:sdtPr>
                    <w:tag w:val="_PLD_c8d62e8dbedb49d8b7b9d5e270d30470"/>
                    <w:id w:val="2481598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8150D7" w14:textId="77777777" w:rsidR="00644317" w:rsidRDefault="00644317" w:rsidP="00644317">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5B0735F3"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EAD9035" w14:textId="77777777" w:rsidR="00644317" w:rsidRDefault="00644317" w:rsidP="00644317">
                    <w:pPr>
                      <w:jc w:val="right"/>
                      <w:rPr>
                        <w:szCs w:val="21"/>
                      </w:rPr>
                    </w:pPr>
                  </w:p>
                </w:tc>
              </w:tr>
              <w:tr w:rsidR="00644317" w14:paraId="4544E7EE" w14:textId="77777777" w:rsidTr="00644317">
                <w:sdt>
                  <w:sdtPr>
                    <w:tag w:val="_PLD_7a33585dc652412da377370440f6a0de"/>
                    <w:id w:val="-3862630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F706F3F" w14:textId="77777777" w:rsidR="00644317" w:rsidRDefault="00644317" w:rsidP="00644317">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2768A333"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44990CC" w14:textId="77777777" w:rsidR="00644317" w:rsidRDefault="00644317" w:rsidP="00644317">
                    <w:pPr>
                      <w:jc w:val="right"/>
                      <w:rPr>
                        <w:szCs w:val="21"/>
                      </w:rPr>
                    </w:pPr>
                  </w:p>
                </w:tc>
              </w:tr>
              <w:tr w:rsidR="00644317" w14:paraId="4E5CBAD5" w14:textId="77777777" w:rsidTr="00644317">
                <w:sdt>
                  <w:sdtPr>
                    <w:tag w:val="_PLD_9394d8ce35fb4104bd5a05f33bfa9b50"/>
                    <w:id w:val="11299790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827F2E" w14:textId="77777777" w:rsidR="00644317" w:rsidRDefault="00644317" w:rsidP="00644317">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4C56133A" w14:textId="77777777" w:rsidR="00644317" w:rsidRDefault="00644317" w:rsidP="00644317">
                    <w:pPr>
                      <w:jc w:val="right"/>
                      <w:rPr>
                        <w:szCs w:val="21"/>
                      </w:rPr>
                    </w:pPr>
                    <w:r>
                      <w:t>252,705,661.23</w:t>
                    </w:r>
                  </w:p>
                </w:tc>
                <w:tc>
                  <w:tcPr>
                    <w:tcW w:w="1393" w:type="pct"/>
                    <w:tcBorders>
                      <w:top w:val="outset" w:sz="4" w:space="0" w:color="auto"/>
                      <w:left w:val="outset" w:sz="4" w:space="0" w:color="auto"/>
                      <w:bottom w:val="outset" w:sz="4" w:space="0" w:color="auto"/>
                      <w:right w:val="outset" w:sz="4" w:space="0" w:color="auto"/>
                    </w:tcBorders>
                  </w:tcPr>
                  <w:p w14:paraId="1D2C7A4E" w14:textId="77777777" w:rsidR="00644317" w:rsidRDefault="00644317" w:rsidP="00644317">
                    <w:pPr>
                      <w:jc w:val="right"/>
                      <w:rPr>
                        <w:szCs w:val="21"/>
                      </w:rPr>
                    </w:pPr>
                    <w:r>
                      <w:t>248,793,780.08</w:t>
                    </w:r>
                  </w:p>
                </w:tc>
              </w:tr>
              <w:tr w:rsidR="00644317" w14:paraId="4543CB3C" w14:textId="77777777" w:rsidTr="00644317">
                <w:sdt>
                  <w:sdtPr>
                    <w:tag w:val="_PLD_1853902dfa3f45d987be3a1b130097ed"/>
                    <w:id w:val="-20321774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785592" w14:textId="77777777" w:rsidR="00644317" w:rsidRDefault="00644317" w:rsidP="00644317">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617793DC" w14:textId="77777777" w:rsidR="00644317" w:rsidRDefault="00644317" w:rsidP="00644317">
                    <w:pPr>
                      <w:jc w:val="right"/>
                      <w:rPr>
                        <w:szCs w:val="21"/>
                      </w:rPr>
                    </w:pPr>
                    <w:r>
                      <w:t>170,037,771.82</w:t>
                    </w:r>
                  </w:p>
                </w:tc>
                <w:tc>
                  <w:tcPr>
                    <w:tcW w:w="1393" w:type="pct"/>
                    <w:tcBorders>
                      <w:top w:val="outset" w:sz="4" w:space="0" w:color="auto"/>
                      <w:left w:val="outset" w:sz="4" w:space="0" w:color="auto"/>
                      <w:bottom w:val="outset" w:sz="4" w:space="0" w:color="auto"/>
                      <w:right w:val="outset" w:sz="4" w:space="0" w:color="auto"/>
                    </w:tcBorders>
                  </w:tcPr>
                  <w:p w14:paraId="43704640" w14:textId="77777777" w:rsidR="00644317" w:rsidRDefault="00644317" w:rsidP="00644317">
                    <w:pPr>
                      <w:jc w:val="right"/>
                      <w:rPr>
                        <w:szCs w:val="21"/>
                      </w:rPr>
                    </w:pPr>
                    <w:r>
                      <w:t>171,830,684.36</w:t>
                    </w:r>
                  </w:p>
                </w:tc>
              </w:tr>
              <w:tr w:rsidR="00644317" w14:paraId="3560C0B1" w14:textId="77777777" w:rsidTr="00644317">
                <w:sdt>
                  <w:sdtPr>
                    <w:tag w:val="_PLD_9fb4b80e76e044eea2e2e4d7a7b5c91d"/>
                    <w:id w:val="4280078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D8894C" w14:textId="77777777" w:rsidR="00644317" w:rsidRDefault="00644317" w:rsidP="00644317">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121813E9"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0C08951" w14:textId="77777777" w:rsidR="00644317" w:rsidRDefault="00644317" w:rsidP="00644317">
                    <w:pPr>
                      <w:jc w:val="right"/>
                      <w:rPr>
                        <w:szCs w:val="21"/>
                      </w:rPr>
                    </w:pPr>
                  </w:p>
                </w:tc>
              </w:tr>
              <w:tr w:rsidR="00644317" w14:paraId="61CA9976" w14:textId="77777777" w:rsidTr="00644317">
                <w:sdt>
                  <w:sdtPr>
                    <w:tag w:val="_PLD_b127f3adfbf74ca48abca2125570d422"/>
                    <w:id w:val="-4025270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CD1F17" w14:textId="77777777" w:rsidR="00644317" w:rsidRDefault="00644317" w:rsidP="00644317">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672E988F"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19F92AD" w14:textId="77777777" w:rsidR="00644317" w:rsidRDefault="00644317" w:rsidP="00644317">
                    <w:pPr>
                      <w:jc w:val="right"/>
                      <w:rPr>
                        <w:szCs w:val="21"/>
                      </w:rPr>
                    </w:pPr>
                  </w:p>
                </w:tc>
              </w:tr>
              <w:tr w:rsidR="00644317" w14:paraId="51E8C0B5" w14:textId="77777777" w:rsidTr="00644317">
                <w:sdt>
                  <w:sdtPr>
                    <w:tag w:val="_PLD_f57ec55724314a2ca69c5f6e08651276"/>
                    <w:id w:val="92199570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6E40ED" w14:textId="77777777" w:rsidR="00644317" w:rsidRDefault="00644317" w:rsidP="00644317">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04BD891C"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641B5CF" w14:textId="77777777" w:rsidR="00644317" w:rsidRDefault="00644317" w:rsidP="00644317">
                    <w:pPr>
                      <w:jc w:val="right"/>
                      <w:rPr>
                        <w:szCs w:val="21"/>
                      </w:rPr>
                    </w:pPr>
                  </w:p>
                </w:tc>
              </w:tr>
              <w:tr w:rsidR="00644317" w14:paraId="5B1E19F2" w14:textId="77777777" w:rsidTr="00644317">
                <w:sdt>
                  <w:sdtPr>
                    <w:tag w:val="_PLD_0be553f6d5e843fd987faac3386e2fa6"/>
                    <w:id w:val="202936987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935B8FE" w14:textId="77777777" w:rsidR="00644317" w:rsidRDefault="00644317" w:rsidP="00644317">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4D06CEED"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93D2E18" w14:textId="77777777" w:rsidR="00644317" w:rsidRDefault="00644317" w:rsidP="00644317">
                    <w:pPr>
                      <w:jc w:val="right"/>
                      <w:rPr>
                        <w:szCs w:val="21"/>
                      </w:rPr>
                    </w:pPr>
                  </w:p>
                </w:tc>
              </w:tr>
              <w:tr w:rsidR="00644317" w14:paraId="5B20E77D" w14:textId="77777777" w:rsidTr="00644317">
                <w:sdt>
                  <w:sdtPr>
                    <w:tag w:val="_PLD_907a2ce4d862450d92524f37215ee5df"/>
                    <w:id w:val="14376342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D640D7" w14:textId="77777777" w:rsidR="00644317" w:rsidRDefault="00644317" w:rsidP="00644317">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32824F79"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C2FA6DA" w14:textId="77777777" w:rsidR="00644317" w:rsidRDefault="00644317" w:rsidP="00644317">
                    <w:pPr>
                      <w:jc w:val="right"/>
                      <w:rPr>
                        <w:szCs w:val="21"/>
                      </w:rPr>
                    </w:pPr>
                  </w:p>
                </w:tc>
              </w:tr>
              <w:tr w:rsidR="00644317" w14:paraId="0A2EE3C9" w14:textId="77777777" w:rsidTr="00644317">
                <w:sdt>
                  <w:sdtPr>
                    <w:tag w:val="_PLD_5243eb4e7536400d898410be95da5f16"/>
                    <w:id w:val="4035815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5D8EA3" w14:textId="77777777" w:rsidR="00644317" w:rsidRDefault="00644317" w:rsidP="00644317">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5835D017"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37CEA22" w14:textId="77777777" w:rsidR="00644317" w:rsidRDefault="00644317" w:rsidP="00644317">
                    <w:pPr>
                      <w:jc w:val="right"/>
                      <w:rPr>
                        <w:szCs w:val="21"/>
                      </w:rPr>
                    </w:pPr>
                  </w:p>
                </w:tc>
              </w:tr>
              <w:tr w:rsidR="00644317" w14:paraId="5FF123E4" w14:textId="77777777" w:rsidTr="00644317">
                <w:sdt>
                  <w:sdtPr>
                    <w:tag w:val="_PLD_bb048a1bc9004ec5973e7c663b874454"/>
                    <w:id w:val="-7513544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E549CC" w14:textId="77777777" w:rsidR="00644317" w:rsidRDefault="00644317" w:rsidP="00644317">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4E4CDE4A"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5F8AC26" w14:textId="77777777" w:rsidR="00644317" w:rsidRDefault="00644317" w:rsidP="00644317">
                    <w:pPr>
                      <w:jc w:val="right"/>
                      <w:rPr>
                        <w:szCs w:val="21"/>
                      </w:rPr>
                    </w:pPr>
                  </w:p>
                </w:tc>
              </w:tr>
              <w:tr w:rsidR="00644317" w14:paraId="702C1997" w14:textId="77777777" w:rsidTr="00644317">
                <w:sdt>
                  <w:sdtPr>
                    <w:tag w:val="_PLD_f7501eec71d844b58fa2aafd1922ac48"/>
                    <w:id w:val="-11952974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FAC5DC" w14:textId="77777777" w:rsidR="00644317" w:rsidRDefault="00644317" w:rsidP="00644317">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6F854F34" w14:textId="77777777" w:rsidR="00644317" w:rsidRDefault="00644317" w:rsidP="00644317">
                    <w:pPr>
                      <w:jc w:val="right"/>
                      <w:rPr>
                        <w:szCs w:val="21"/>
                      </w:rPr>
                    </w:pPr>
                    <w:r>
                      <w:t>2,585,793.79</w:t>
                    </w:r>
                  </w:p>
                </w:tc>
                <w:tc>
                  <w:tcPr>
                    <w:tcW w:w="1393" w:type="pct"/>
                    <w:tcBorders>
                      <w:top w:val="outset" w:sz="4" w:space="0" w:color="auto"/>
                      <w:left w:val="outset" w:sz="4" w:space="0" w:color="auto"/>
                      <w:bottom w:val="outset" w:sz="4" w:space="0" w:color="auto"/>
                      <w:right w:val="outset" w:sz="4" w:space="0" w:color="auto"/>
                    </w:tcBorders>
                  </w:tcPr>
                  <w:p w14:paraId="683C6643" w14:textId="77777777" w:rsidR="00644317" w:rsidRDefault="00644317" w:rsidP="00644317">
                    <w:pPr>
                      <w:jc w:val="right"/>
                      <w:rPr>
                        <w:szCs w:val="21"/>
                      </w:rPr>
                    </w:pPr>
                    <w:r>
                      <w:t>2,630,746.03</w:t>
                    </w:r>
                  </w:p>
                </w:tc>
              </w:tr>
              <w:tr w:rsidR="00644317" w14:paraId="2DE00C58" w14:textId="77777777" w:rsidTr="00644317">
                <w:sdt>
                  <w:sdtPr>
                    <w:tag w:val="_PLD_53db38bf5c74432e8bbf38c43b433420"/>
                    <w:id w:val="-9978786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6DE9C5B" w14:textId="77777777" w:rsidR="00644317" w:rsidRDefault="00644317" w:rsidP="00644317">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05213B7C" w14:textId="77777777" w:rsidR="00644317" w:rsidRDefault="00644317" w:rsidP="00644317">
                    <w:pPr>
                      <w:jc w:val="right"/>
                      <w:rPr>
                        <w:szCs w:val="21"/>
                      </w:rPr>
                    </w:pPr>
                    <w:r>
                      <w:t>32,121,510.60</w:t>
                    </w:r>
                  </w:p>
                </w:tc>
                <w:tc>
                  <w:tcPr>
                    <w:tcW w:w="1393" w:type="pct"/>
                    <w:tcBorders>
                      <w:top w:val="outset" w:sz="4" w:space="0" w:color="auto"/>
                      <w:left w:val="outset" w:sz="4" w:space="0" w:color="auto"/>
                      <w:bottom w:val="outset" w:sz="4" w:space="0" w:color="auto"/>
                      <w:right w:val="outset" w:sz="4" w:space="0" w:color="auto"/>
                    </w:tcBorders>
                  </w:tcPr>
                  <w:p w14:paraId="66F3B127" w14:textId="77777777" w:rsidR="00644317" w:rsidRDefault="00644317" w:rsidP="00644317">
                    <w:pPr>
                      <w:jc w:val="right"/>
                      <w:rPr>
                        <w:szCs w:val="21"/>
                      </w:rPr>
                    </w:pPr>
                    <w:r>
                      <w:t>28,795,835.97</w:t>
                    </w:r>
                  </w:p>
                </w:tc>
              </w:tr>
              <w:tr w:rsidR="00644317" w14:paraId="60E30D03" w14:textId="77777777" w:rsidTr="00644317">
                <w:sdt>
                  <w:sdtPr>
                    <w:tag w:val="_PLD_b80d675275d747bda5ca5e677d726f24"/>
                    <w:id w:val="-13444801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466A62" w14:textId="77777777" w:rsidR="00644317" w:rsidRDefault="00644317" w:rsidP="00644317">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336BDFFC" w14:textId="77777777" w:rsidR="00644317" w:rsidRDefault="00644317" w:rsidP="00644317">
                    <w:pPr>
                      <w:jc w:val="right"/>
                      <w:rPr>
                        <w:szCs w:val="21"/>
                      </w:rPr>
                    </w:pPr>
                    <w:r>
                      <w:t>35,243,215.24</w:t>
                    </w:r>
                  </w:p>
                </w:tc>
                <w:tc>
                  <w:tcPr>
                    <w:tcW w:w="1393" w:type="pct"/>
                    <w:tcBorders>
                      <w:top w:val="outset" w:sz="4" w:space="0" w:color="auto"/>
                      <w:left w:val="outset" w:sz="4" w:space="0" w:color="auto"/>
                      <w:bottom w:val="outset" w:sz="4" w:space="0" w:color="auto"/>
                      <w:right w:val="outset" w:sz="4" w:space="0" w:color="auto"/>
                    </w:tcBorders>
                  </w:tcPr>
                  <w:p w14:paraId="4C7C8ABB" w14:textId="77777777" w:rsidR="00644317" w:rsidRDefault="00644317" w:rsidP="00644317">
                    <w:pPr>
                      <w:jc w:val="right"/>
                      <w:rPr>
                        <w:szCs w:val="21"/>
                      </w:rPr>
                    </w:pPr>
                    <w:r>
                      <w:t>31,386,069.94</w:t>
                    </w:r>
                  </w:p>
                </w:tc>
              </w:tr>
              <w:tr w:rsidR="00644317" w14:paraId="1D5DA829"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960601367"/>
                      <w:lock w:val="sdtLocked"/>
                    </w:sdtPr>
                    <w:sdtEndPr/>
                    <w:sdtContent>
                      <w:p w14:paraId="01770735" w14:textId="77777777" w:rsidR="00644317" w:rsidRDefault="00644317" w:rsidP="00644317">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4E5C2AEF" w14:textId="77777777" w:rsidR="00644317" w:rsidRDefault="00644317" w:rsidP="00644317">
                    <w:pPr>
                      <w:jc w:val="right"/>
                      <w:rPr>
                        <w:szCs w:val="21"/>
                      </w:rPr>
                    </w:pPr>
                    <w:r>
                      <w:t>2,405,007.13</w:t>
                    </w:r>
                  </w:p>
                </w:tc>
                <w:tc>
                  <w:tcPr>
                    <w:tcW w:w="1393" w:type="pct"/>
                    <w:tcBorders>
                      <w:top w:val="outset" w:sz="4" w:space="0" w:color="auto"/>
                      <w:left w:val="outset" w:sz="4" w:space="0" w:color="auto"/>
                      <w:bottom w:val="outset" w:sz="4" w:space="0" w:color="auto"/>
                      <w:right w:val="outset" w:sz="4" w:space="0" w:color="auto"/>
                    </w:tcBorders>
                  </w:tcPr>
                  <w:p w14:paraId="40E7F2E2" w14:textId="77777777" w:rsidR="00644317" w:rsidRDefault="00644317" w:rsidP="00644317">
                    <w:pPr>
                      <w:jc w:val="right"/>
                      <w:rPr>
                        <w:szCs w:val="21"/>
                      </w:rPr>
                    </w:pPr>
                    <w:r>
                      <w:t>1,630,372.88</w:t>
                    </w:r>
                  </w:p>
                </w:tc>
              </w:tr>
              <w:tr w:rsidR="00644317" w14:paraId="3AB34F14" w14:textId="77777777" w:rsidTr="00644317">
                <w:sdt>
                  <w:sdtPr>
                    <w:tag w:val="_PLD_6cfc00cf09314e7885ec43fb2e9db69c"/>
                    <w:id w:val="11718326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D09017D" w14:textId="77777777" w:rsidR="00644317" w:rsidRDefault="00644317" w:rsidP="00644317">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4D8AF505" w14:textId="77777777" w:rsidR="00644317" w:rsidRDefault="00644317" w:rsidP="00644317">
                    <w:pPr>
                      <w:jc w:val="right"/>
                      <w:rPr>
                        <w:szCs w:val="21"/>
                      </w:rPr>
                    </w:pPr>
                    <w:r>
                      <w:t>10,312,362.65</w:t>
                    </w:r>
                  </w:p>
                </w:tc>
                <w:tc>
                  <w:tcPr>
                    <w:tcW w:w="1393" w:type="pct"/>
                    <w:tcBorders>
                      <w:top w:val="outset" w:sz="4" w:space="0" w:color="auto"/>
                      <w:left w:val="outset" w:sz="4" w:space="0" w:color="auto"/>
                      <w:bottom w:val="outset" w:sz="4" w:space="0" w:color="auto"/>
                      <w:right w:val="outset" w:sz="4" w:space="0" w:color="auto"/>
                    </w:tcBorders>
                  </w:tcPr>
                  <w:p w14:paraId="66E6AE22" w14:textId="77777777" w:rsidR="00644317" w:rsidRDefault="00644317" w:rsidP="00644317">
                    <w:pPr>
                      <w:jc w:val="right"/>
                      <w:rPr>
                        <w:szCs w:val="21"/>
                      </w:rPr>
                    </w:pPr>
                    <w:r>
                      <w:t>12,520,070.90</w:t>
                    </w:r>
                  </w:p>
                </w:tc>
              </w:tr>
              <w:tr w:rsidR="00644317" w14:paraId="48787636"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861395292"/>
                      <w:lock w:val="sdtLocked"/>
                    </w:sdtPr>
                    <w:sdtEndPr/>
                    <w:sdtContent>
                      <w:p w14:paraId="0BED8E5B" w14:textId="77777777" w:rsidR="00644317" w:rsidRDefault="00644317" w:rsidP="00644317">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337AF59A" w14:textId="77777777" w:rsidR="00644317" w:rsidRDefault="00644317" w:rsidP="00644317">
                    <w:pPr>
                      <w:jc w:val="right"/>
                      <w:rPr>
                        <w:szCs w:val="21"/>
                      </w:rPr>
                    </w:pPr>
                    <w:r>
                      <w:t>12,078,111.27</w:t>
                    </w:r>
                  </w:p>
                </w:tc>
                <w:tc>
                  <w:tcPr>
                    <w:tcW w:w="1393" w:type="pct"/>
                    <w:tcBorders>
                      <w:top w:val="outset" w:sz="4" w:space="0" w:color="auto"/>
                      <w:left w:val="outset" w:sz="4" w:space="0" w:color="auto"/>
                      <w:bottom w:val="outset" w:sz="4" w:space="0" w:color="auto"/>
                      <w:right w:val="outset" w:sz="4" w:space="0" w:color="auto"/>
                    </w:tcBorders>
                  </w:tcPr>
                  <w:p w14:paraId="0F2CE5CC" w14:textId="77777777" w:rsidR="00644317" w:rsidRDefault="00644317" w:rsidP="00644317">
                    <w:pPr>
                      <w:jc w:val="right"/>
                      <w:rPr>
                        <w:szCs w:val="21"/>
                      </w:rPr>
                    </w:pPr>
                    <w:r>
                      <w:t>13,535,347.21</w:t>
                    </w:r>
                  </w:p>
                </w:tc>
              </w:tr>
              <w:tr w:rsidR="00644317" w14:paraId="4EFF4463"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53232697"/>
                      <w:lock w:val="sdtLocked"/>
                    </w:sdtPr>
                    <w:sdtEndPr/>
                    <w:sdtContent>
                      <w:p w14:paraId="505BCACF" w14:textId="77777777" w:rsidR="00644317" w:rsidRDefault="00644317" w:rsidP="00644317">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6C805531" w14:textId="77777777" w:rsidR="00644317" w:rsidRDefault="00644317" w:rsidP="00644317">
                    <w:pPr>
                      <w:jc w:val="right"/>
                      <w:rPr>
                        <w:szCs w:val="21"/>
                      </w:rPr>
                    </w:pPr>
                    <w:r>
                      <w:t>2,495,496.33</w:t>
                    </w:r>
                  </w:p>
                </w:tc>
                <w:tc>
                  <w:tcPr>
                    <w:tcW w:w="1393" w:type="pct"/>
                    <w:tcBorders>
                      <w:top w:val="outset" w:sz="4" w:space="0" w:color="auto"/>
                      <w:left w:val="outset" w:sz="4" w:space="0" w:color="auto"/>
                      <w:bottom w:val="outset" w:sz="4" w:space="0" w:color="auto"/>
                      <w:right w:val="outset" w:sz="4" w:space="0" w:color="auto"/>
                    </w:tcBorders>
                  </w:tcPr>
                  <w:p w14:paraId="12512B85" w14:textId="77777777" w:rsidR="00644317" w:rsidRDefault="00644317" w:rsidP="00644317">
                    <w:pPr>
                      <w:jc w:val="right"/>
                      <w:rPr>
                        <w:szCs w:val="21"/>
                      </w:rPr>
                    </w:pPr>
                    <w:r>
                      <w:t>2,371,971.56</w:t>
                    </w:r>
                  </w:p>
                </w:tc>
              </w:tr>
              <w:tr w:rsidR="00644317" w14:paraId="16D24325" w14:textId="77777777" w:rsidTr="00644317">
                <w:sdt>
                  <w:sdtPr>
                    <w:tag w:val="_PLD_5d545ce040724ef99f9c8eba33b2612d"/>
                    <w:id w:val="19030926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EF7736" w14:textId="77777777" w:rsidR="00644317" w:rsidRDefault="00644317" w:rsidP="00644317">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4ABD2603" w14:textId="77777777" w:rsidR="00644317" w:rsidRDefault="00644317" w:rsidP="00644317">
                    <w:pPr>
                      <w:jc w:val="right"/>
                      <w:rPr>
                        <w:szCs w:val="21"/>
                      </w:rPr>
                    </w:pPr>
                    <w:r>
                      <w:t>6,875,567.07</w:t>
                    </w:r>
                  </w:p>
                </w:tc>
                <w:tc>
                  <w:tcPr>
                    <w:tcW w:w="1393" w:type="pct"/>
                    <w:tcBorders>
                      <w:top w:val="outset" w:sz="4" w:space="0" w:color="auto"/>
                      <w:left w:val="outset" w:sz="4" w:space="0" w:color="auto"/>
                      <w:bottom w:val="outset" w:sz="4" w:space="0" w:color="auto"/>
                      <w:right w:val="outset" w:sz="4" w:space="0" w:color="auto"/>
                    </w:tcBorders>
                  </w:tcPr>
                  <w:p w14:paraId="5568214C" w14:textId="77777777" w:rsidR="00644317" w:rsidRDefault="00644317" w:rsidP="00644317">
                    <w:pPr>
                      <w:jc w:val="right"/>
                      <w:rPr>
                        <w:szCs w:val="21"/>
                      </w:rPr>
                    </w:pPr>
                    <w:r>
                      <w:t>8,956,446.93</w:t>
                    </w:r>
                  </w:p>
                </w:tc>
              </w:tr>
              <w:tr w:rsidR="00644317" w14:paraId="283BE264" w14:textId="77777777" w:rsidTr="00644317">
                <w:sdt>
                  <w:sdtPr>
                    <w:tag w:val="_PLD_5f970ab209c3479e97d9f18f6d7e350a"/>
                    <w:id w:val="-10778201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669073" w14:textId="77777777" w:rsidR="00644317" w:rsidRDefault="00644317" w:rsidP="00644317">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8C0537C" w14:textId="77777777" w:rsidR="00644317" w:rsidRDefault="00644317" w:rsidP="00644317">
                    <w:pPr>
                      <w:jc w:val="right"/>
                      <w:rPr>
                        <w:szCs w:val="21"/>
                      </w:rPr>
                    </w:pPr>
                    <w:r>
                      <w:t>5,830,086.98</w:t>
                    </w:r>
                  </w:p>
                </w:tc>
                <w:tc>
                  <w:tcPr>
                    <w:tcW w:w="1393" w:type="pct"/>
                    <w:tcBorders>
                      <w:top w:val="outset" w:sz="4" w:space="0" w:color="auto"/>
                      <w:left w:val="outset" w:sz="4" w:space="0" w:color="auto"/>
                      <w:bottom w:val="outset" w:sz="4" w:space="0" w:color="auto"/>
                      <w:right w:val="outset" w:sz="4" w:space="0" w:color="auto"/>
                    </w:tcBorders>
                  </w:tcPr>
                  <w:p w14:paraId="154F8F5F" w14:textId="77777777" w:rsidR="00644317" w:rsidRDefault="00644317" w:rsidP="00644317">
                    <w:pPr>
                      <w:jc w:val="right"/>
                      <w:rPr>
                        <w:szCs w:val="21"/>
                      </w:rPr>
                    </w:pPr>
                    <w:r>
                      <w:t>-4,192,597.20</w:t>
                    </w:r>
                  </w:p>
                </w:tc>
              </w:tr>
              <w:tr w:rsidR="00644317" w14:paraId="72A5AF4B" w14:textId="77777777" w:rsidTr="00644317">
                <w:sdt>
                  <w:sdtPr>
                    <w:tag w:val="_PLD_cc54bfc710cc49d389928afaf6f5513c"/>
                    <w:id w:val="-13229628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68D69E" w14:textId="77777777" w:rsidR="00644317" w:rsidRDefault="00644317" w:rsidP="00644317">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7CFE3F64" w14:textId="77777777" w:rsidR="00644317" w:rsidRDefault="00644317" w:rsidP="00644317">
                    <w:pPr>
                      <w:jc w:val="right"/>
                      <w:rPr>
                        <w:szCs w:val="21"/>
                      </w:rPr>
                    </w:pPr>
                    <w:r>
                      <w:t>5,830,086.98</w:t>
                    </w:r>
                  </w:p>
                </w:tc>
                <w:tc>
                  <w:tcPr>
                    <w:tcW w:w="1393" w:type="pct"/>
                    <w:tcBorders>
                      <w:top w:val="outset" w:sz="4" w:space="0" w:color="auto"/>
                      <w:left w:val="outset" w:sz="4" w:space="0" w:color="auto"/>
                      <w:bottom w:val="outset" w:sz="4" w:space="0" w:color="auto"/>
                      <w:right w:val="outset" w:sz="4" w:space="0" w:color="auto"/>
                    </w:tcBorders>
                  </w:tcPr>
                  <w:p w14:paraId="40D2D0EB" w14:textId="77777777" w:rsidR="00644317" w:rsidRDefault="00644317" w:rsidP="00644317">
                    <w:pPr>
                      <w:jc w:val="right"/>
                      <w:rPr>
                        <w:szCs w:val="21"/>
                      </w:rPr>
                    </w:pPr>
                    <w:r>
                      <w:t>-4,000,593.48</w:t>
                    </w:r>
                  </w:p>
                </w:tc>
              </w:tr>
              <w:tr w:rsidR="00644317" w14:paraId="69D4A315" w14:textId="77777777" w:rsidTr="00644317">
                <w:sdt>
                  <w:sdtPr>
                    <w:tag w:val="_PLD_4fe8d562744142e591c0a6a7ccf2e4ba"/>
                    <w:id w:val="-1176564745"/>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5942CDF9" w14:textId="77777777" w:rsidR="00644317" w:rsidRDefault="00644317" w:rsidP="00644317">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72E4C1DD"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CEE3784" w14:textId="77777777" w:rsidR="00644317" w:rsidRDefault="00644317" w:rsidP="00644317">
                    <w:pPr>
                      <w:jc w:val="right"/>
                      <w:rPr>
                        <w:szCs w:val="21"/>
                      </w:rPr>
                    </w:pPr>
                  </w:p>
                </w:tc>
              </w:tr>
              <w:tr w:rsidR="00644317" w14:paraId="45A4A86D" w14:textId="77777777" w:rsidTr="00644317">
                <w:sdt>
                  <w:sdtPr>
                    <w:tag w:val="_PLD_d0d78786af314b9680c3401d2d7a6579"/>
                    <w:id w:val="16137101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D815E8F" w14:textId="77777777" w:rsidR="00644317" w:rsidRDefault="00644317" w:rsidP="00644317">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7154614"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62E3499" w14:textId="77777777" w:rsidR="00644317" w:rsidRDefault="00644317" w:rsidP="00644317">
                    <w:pPr>
                      <w:jc w:val="right"/>
                      <w:rPr>
                        <w:szCs w:val="21"/>
                      </w:rPr>
                    </w:pPr>
                  </w:p>
                </w:tc>
              </w:tr>
              <w:tr w:rsidR="00644317" w14:paraId="771B0F1B"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763909778"/>
                      <w:lock w:val="sdtLocked"/>
                    </w:sdtPr>
                    <w:sdtEndPr>
                      <w:rPr>
                        <w:rFonts w:hint="default"/>
                      </w:rPr>
                    </w:sdtEndPr>
                    <w:sdtContent>
                      <w:p w14:paraId="58DE2514" w14:textId="77777777" w:rsidR="00644317" w:rsidRDefault="00644317" w:rsidP="00644317">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5D41550B"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E686C9A" w14:textId="77777777" w:rsidR="00644317" w:rsidRDefault="00644317" w:rsidP="00644317">
                    <w:pPr>
                      <w:jc w:val="right"/>
                      <w:rPr>
                        <w:szCs w:val="21"/>
                      </w:rPr>
                    </w:pPr>
                  </w:p>
                </w:tc>
              </w:tr>
              <w:tr w:rsidR="00644317" w14:paraId="65D29F36" w14:textId="77777777" w:rsidTr="00644317">
                <w:sdt>
                  <w:sdtPr>
                    <w:tag w:val="_PLD_a0187c3edaa04fbe955689a92d62bf25"/>
                    <w:id w:val="-2021819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1F83BB" w14:textId="77777777" w:rsidR="00644317" w:rsidRDefault="00644317" w:rsidP="00644317">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80D7FC4"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EB4C16" w14:textId="77777777" w:rsidR="00644317" w:rsidRDefault="00644317" w:rsidP="00644317">
                    <w:pPr>
                      <w:jc w:val="right"/>
                      <w:rPr>
                        <w:szCs w:val="21"/>
                      </w:rPr>
                    </w:pPr>
                  </w:p>
                </w:tc>
              </w:tr>
              <w:tr w:rsidR="00644317" w14:paraId="343C941E"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374892549"/>
                      <w:lock w:val="sdtLocked"/>
                    </w:sdtPr>
                    <w:sdtEndPr/>
                    <w:sdtContent>
                      <w:p w14:paraId="5C32D5CC" w14:textId="77777777" w:rsidR="00644317" w:rsidRDefault="00644317" w:rsidP="00644317">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2540E4A1" w14:textId="77777777" w:rsidR="00644317" w:rsidRDefault="00644317" w:rsidP="00644317">
                    <w:pPr>
                      <w:jc w:val="right"/>
                      <w:rPr>
                        <w:szCs w:val="21"/>
                      </w:rPr>
                    </w:pPr>
                    <w:r>
                      <w:t>-1,849,357.60</w:t>
                    </w:r>
                  </w:p>
                </w:tc>
                <w:tc>
                  <w:tcPr>
                    <w:tcW w:w="1393" w:type="pct"/>
                    <w:tcBorders>
                      <w:top w:val="outset" w:sz="4" w:space="0" w:color="auto"/>
                      <w:left w:val="outset" w:sz="4" w:space="0" w:color="auto"/>
                      <w:bottom w:val="outset" w:sz="4" w:space="0" w:color="auto"/>
                      <w:right w:val="outset" w:sz="4" w:space="0" w:color="auto"/>
                    </w:tcBorders>
                  </w:tcPr>
                  <w:p w14:paraId="458FAF15" w14:textId="77777777" w:rsidR="00644317" w:rsidRDefault="00644317" w:rsidP="00644317">
                    <w:pPr>
                      <w:jc w:val="right"/>
                      <w:rPr>
                        <w:szCs w:val="21"/>
                      </w:rPr>
                    </w:pPr>
                    <w:r>
                      <w:t>-2,381,699.05</w:t>
                    </w:r>
                  </w:p>
                </w:tc>
              </w:tr>
              <w:tr w:rsidR="00644317" w14:paraId="0188ACCA" w14:textId="77777777" w:rsidTr="00644317">
                <w:sdt>
                  <w:sdtPr>
                    <w:tag w:val="_PLD_06d03f883f1d43c4a5f52100df99c1ce"/>
                    <w:id w:val="8260121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0B146C" w14:textId="77777777" w:rsidR="00644317" w:rsidRDefault="00644317" w:rsidP="00644317">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B1B3EB0"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F40BC67" w14:textId="77777777" w:rsidR="00644317" w:rsidRDefault="00644317" w:rsidP="00644317">
                    <w:pPr>
                      <w:jc w:val="right"/>
                      <w:rPr>
                        <w:szCs w:val="21"/>
                      </w:rPr>
                    </w:pPr>
                  </w:p>
                </w:tc>
              </w:tr>
              <w:tr w:rsidR="00644317" w14:paraId="71296D66" w14:textId="77777777" w:rsidTr="00644317">
                <w:sdt>
                  <w:sdtPr>
                    <w:rPr>
                      <w:rFonts w:hint="eastAsia"/>
                    </w:rPr>
                    <w:tag w:val="_PLD_a903ee4ed5054933a4a83f4b73041cb2"/>
                    <w:id w:val="-10812058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596E0A" w14:textId="77777777" w:rsidR="00644317" w:rsidRDefault="00644317" w:rsidP="00644317">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8DF595D" w14:textId="77777777" w:rsidR="00644317" w:rsidRDefault="00644317" w:rsidP="00644317">
                    <w:pPr>
                      <w:jc w:val="right"/>
                      <w:rPr>
                        <w:szCs w:val="21"/>
                      </w:rPr>
                    </w:pPr>
                    <w:r>
                      <w:t>-86.21</w:t>
                    </w:r>
                  </w:p>
                </w:tc>
                <w:tc>
                  <w:tcPr>
                    <w:tcW w:w="1393" w:type="pct"/>
                    <w:tcBorders>
                      <w:top w:val="outset" w:sz="4" w:space="0" w:color="auto"/>
                      <w:left w:val="outset" w:sz="4" w:space="0" w:color="auto"/>
                      <w:bottom w:val="outset" w:sz="4" w:space="0" w:color="auto"/>
                      <w:right w:val="outset" w:sz="4" w:space="0" w:color="auto"/>
                    </w:tcBorders>
                  </w:tcPr>
                  <w:p w14:paraId="3B74212C" w14:textId="77777777" w:rsidR="00644317" w:rsidRDefault="00644317" w:rsidP="00644317">
                    <w:pPr>
                      <w:jc w:val="right"/>
                      <w:rPr>
                        <w:szCs w:val="21"/>
                      </w:rPr>
                    </w:pPr>
                    <w:r>
                      <w:t>1,577,457.27</w:t>
                    </w:r>
                  </w:p>
                </w:tc>
              </w:tr>
              <w:tr w:rsidR="00644317" w14:paraId="2AF51BD7" w14:textId="77777777" w:rsidTr="00644317">
                <w:sdt>
                  <w:sdtPr>
                    <w:tag w:val="_PLD_9ee62411d640409e810308dec2937451"/>
                    <w:id w:val="7749892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56C8C8" w14:textId="77777777" w:rsidR="00644317" w:rsidRDefault="00644317" w:rsidP="00644317">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5617BB1" w14:textId="77777777" w:rsidR="00644317" w:rsidRDefault="00644317" w:rsidP="00644317">
                    <w:pPr>
                      <w:jc w:val="right"/>
                      <w:rPr>
                        <w:szCs w:val="21"/>
                      </w:rPr>
                    </w:pPr>
                    <w:r>
                      <w:t>66,794,945.12</w:t>
                    </w:r>
                  </w:p>
                </w:tc>
                <w:tc>
                  <w:tcPr>
                    <w:tcW w:w="1393" w:type="pct"/>
                    <w:tcBorders>
                      <w:top w:val="outset" w:sz="4" w:space="0" w:color="auto"/>
                      <w:left w:val="outset" w:sz="4" w:space="0" w:color="auto"/>
                      <w:bottom w:val="outset" w:sz="4" w:space="0" w:color="auto"/>
                      <w:right w:val="outset" w:sz="4" w:space="0" w:color="auto"/>
                    </w:tcBorders>
                  </w:tcPr>
                  <w:p w14:paraId="67D329BD" w14:textId="77777777" w:rsidR="00644317" w:rsidRDefault="00644317" w:rsidP="00644317">
                    <w:pPr>
                      <w:jc w:val="right"/>
                      <w:rPr>
                        <w:szCs w:val="21"/>
                      </w:rPr>
                    </w:pPr>
                    <w:r>
                      <w:t>30,419,154.79</w:t>
                    </w:r>
                  </w:p>
                </w:tc>
              </w:tr>
              <w:tr w:rsidR="00644317" w14:paraId="4F263145" w14:textId="77777777" w:rsidTr="00644317">
                <w:sdt>
                  <w:sdtPr>
                    <w:tag w:val="_PLD_bbe07f3b4e6546c0bbac8f38c484c339"/>
                    <w:id w:val="-19690394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39DB54" w14:textId="77777777" w:rsidR="00644317" w:rsidRDefault="00644317" w:rsidP="00644317">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7E9FDF48" w14:textId="77777777" w:rsidR="00644317" w:rsidRDefault="00644317" w:rsidP="00644317">
                    <w:pPr>
                      <w:jc w:val="right"/>
                      <w:rPr>
                        <w:szCs w:val="21"/>
                      </w:rPr>
                    </w:pPr>
                    <w:r>
                      <w:t>589,685.36</w:t>
                    </w:r>
                  </w:p>
                </w:tc>
                <w:tc>
                  <w:tcPr>
                    <w:tcW w:w="1393" w:type="pct"/>
                    <w:tcBorders>
                      <w:top w:val="outset" w:sz="4" w:space="0" w:color="auto"/>
                      <w:left w:val="outset" w:sz="4" w:space="0" w:color="auto"/>
                      <w:bottom w:val="outset" w:sz="4" w:space="0" w:color="auto"/>
                      <w:right w:val="outset" w:sz="4" w:space="0" w:color="auto"/>
                    </w:tcBorders>
                  </w:tcPr>
                  <w:p w14:paraId="5645CF15" w14:textId="77777777" w:rsidR="00644317" w:rsidRDefault="00644317" w:rsidP="00644317">
                    <w:pPr>
                      <w:jc w:val="right"/>
                      <w:rPr>
                        <w:szCs w:val="21"/>
                      </w:rPr>
                    </w:pPr>
                    <w:r>
                      <w:t>557,444.97</w:t>
                    </w:r>
                  </w:p>
                </w:tc>
              </w:tr>
              <w:tr w:rsidR="00644317" w14:paraId="7DC454C2" w14:textId="77777777" w:rsidTr="00644317">
                <w:sdt>
                  <w:sdtPr>
                    <w:tag w:val="_PLD_e15a3f37a19e4a2291cdff7bca2a420e"/>
                    <w:id w:val="-5939401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3CF957" w14:textId="77777777" w:rsidR="00644317" w:rsidRDefault="00644317" w:rsidP="00644317">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493626D7" w14:textId="77777777" w:rsidR="00644317" w:rsidRDefault="00644317" w:rsidP="00644317">
                    <w:pPr>
                      <w:jc w:val="right"/>
                      <w:rPr>
                        <w:szCs w:val="21"/>
                      </w:rPr>
                    </w:pPr>
                    <w:r>
                      <w:t>605,271.79</w:t>
                    </w:r>
                  </w:p>
                </w:tc>
                <w:tc>
                  <w:tcPr>
                    <w:tcW w:w="1393" w:type="pct"/>
                    <w:tcBorders>
                      <w:top w:val="outset" w:sz="4" w:space="0" w:color="auto"/>
                      <w:left w:val="outset" w:sz="4" w:space="0" w:color="auto"/>
                      <w:bottom w:val="outset" w:sz="4" w:space="0" w:color="auto"/>
                      <w:right w:val="outset" w:sz="4" w:space="0" w:color="auto"/>
                    </w:tcBorders>
                  </w:tcPr>
                  <w:p w14:paraId="3D7CF4B3" w14:textId="77777777" w:rsidR="00644317" w:rsidRDefault="00644317" w:rsidP="00644317">
                    <w:pPr>
                      <w:jc w:val="right"/>
                      <w:rPr>
                        <w:szCs w:val="21"/>
                      </w:rPr>
                    </w:pPr>
                    <w:r>
                      <w:t>106,503.17</w:t>
                    </w:r>
                  </w:p>
                </w:tc>
              </w:tr>
              <w:tr w:rsidR="00644317" w14:paraId="5A1F18C7" w14:textId="77777777" w:rsidTr="00644317">
                <w:sdt>
                  <w:sdtPr>
                    <w:tag w:val="_PLD_d3ca35bfa79145729b30d4e5d5ba61d7"/>
                    <w:id w:val="4884496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F49F98" w14:textId="77777777" w:rsidR="00644317" w:rsidRDefault="00644317" w:rsidP="00644317">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169B73A5" w14:textId="77777777" w:rsidR="00644317" w:rsidRDefault="00644317" w:rsidP="00644317">
                    <w:pPr>
                      <w:jc w:val="right"/>
                      <w:rPr>
                        <w:szCs w:val="21"/>
                      </w:rPr>
                    </w:pPr>
                    <w:r>
                      <w:t>66,779,358.69</w:t>
                    </w:r>
                  </w:p>
                </w:tc>
                <w:tc>
                  <w:tcPr>
                    <w:tcW w:w="1393" w:type="pct"/>
                    <w:tcBorders>
                      <w:top w:val="outset" w:sz="4" w:space="0" w:color="auto"/>
                      <w:left w:val="outset" w:sz="4" w:space="0" w:color="auto"/>
                      <w:bottom w:val="outset" w:sz="4" w:space="0" w:color="auto"/>
                      <w:right w:val="outset" w:sz="4" w:space="0" w:color="auto"/>
                    </w:tcBorders>
                  </w:tcPr>
                  <w:p w14:paraId="64B04A4B" w14:textId="77777777" w:rsidR="00644317" w:rsidRDefault="00644317" w:rsidP="00644317">
                    <w:pPr>
                      <w:jc w:val="right"/>
                      <w:rPr>
                        <w:szCs w:val="21"/>
                      </w:rPr>
                    </w:pPr>
                    <w:r>
                      <w:t>30,870,096.59</w:t>
                    </w:r>
                  </w:p>
                </w:tc>
              </w:tr>
              <w:tr w:rsidR="00644317" w14:paraId="5B5960D1" w14:textId="77777777" w:rsidTr="00644317">
                <w:sdt>
                  <w:sdtPr>
                    <w:tag w:val="_PLD_fbd016fde2f04645a9b4fbe79f50287c"/>
                    <w:id w:val="-6065815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6067BF5" w14:textId="77777777" w:rsidR="00644317" w:rsidRDefault="00644317" w:rsidP="00644317">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71CE54E5" w14:textId="77777777" w:rsidR="00644317" w:rsidRDefault="00644317" w:rsidP="00644317">
                    <w:pPr>
                      <w:jc w:val="right"/>
                      <w:rPr>
                        <w:szCs w:val="21"/>
                      </w:rPr>
                    </w:pPr>
                    <w:r>
                      <w:t>16,438,376.47</w:t>
                    </w:r>
                  </w:p>
                </w:tc>
                <w:tc>
                  <w:tcPr>
                    <w:tcW w:w="1393" w:type="pct"/>
                    <w:tcBorders>
                      <w:top w:val="outset" w:sz="4" w:space="0" w:color="auto"/>
                      <w:left w:val="outset" w:sz="4" w:space="0" w:color="auto"/>
                      <w:bottom w:val="outset" w:sz="4" w:space="0" w:color="auto"/>
                      <w:right w:val="outset" w:sz="4" w:space="0" w:color="auto"/>
                    </w:tcBorders>
                  </w:tcPr>
                  <w:p w14:paraId="139BCECE" w14:textId="77777777" w:rsidR="00644317" w:rsidRDefault="00644317" w:rsidP="00644317">
                    <w:pPr>
                      <w:jc w:val="right"/>
                      <w:rPr>
                        <w:szCs w:val="21"/>
                      </w:rPr>
                    </w:pPr>
                    <w:r>
                      <w:t>12,098,040.66</w:t>
                    </w:r>
                  </w:p>
                </w:tc>
              </w:tr>
              <w:tr w:rsidR="00644317" w14:paraId="4876871C" w14:textId="77777777" w:rsidTr="00644317">
                <w:sdt>
                  <w:sdtPr>
                    <w:tag w:val="_PLD_7b72468f319b4b728b0250f374e9083e"/>
                    <w:id w:val="18252440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E423AC" w14:textId="77777777" w:rsidR="00644317" w:rsidRDefault="00644317" w:rsidP="00644317">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139269E" w14:textId="77777777" w:rsidR="00644317" w:rsidRDefault="00644317" w:rsidP="00644317">
                    <w:pPr>
                      <w:jc w:val="right"/>
                      <w:rPr>
                        <w:szCs w:val="21"/>
                      </w:rPr>
                    </w:pPr>
                    <w:r>
                      <w:t>50,340,982.22</w:t>
                    </w:r>
                  </w:p>
                </w:tc>
                <w:tc>
                  <w:tcPr>
                    <w:tcW w:w="1393" w:type="pct"/>
                    <w:tcBorders>
                      <w:top w:val="outset" w:sz="4" w:space="0" w:color="auto"/>
                      <w:left w:val="outset" w:sz="4" w:space="0" w:color="auto"/>
                      <w:bottom w:val="outset" w:sz="4" w:space="0" w:color="auto"/>
                      <w:right w:val="outset" w:sz="4" w:space="0" w:color="auto"/>
                    </w:tcBorders>
                  </w:tcPr>
                  <w:p w14:paraId="688B70E2" w14:textId="77777777" w:rsidR="00644317" w:rsidRDefault="00644317" w:rsidP="00644317">
                    <w:pPr>
                      <w:jc w:val="right"/>
                      <w:rPr>
                        <w:szCs w:val="21"/>
                      </w:rPr>
                    </w:pPr>
                    <w:r>
                      <w:t>18,772,055.93</w:t>
                    </w:r>
                  </w:p>
                </w:tc>
              </w:tr>
              <w:tr w:rsidR="00644317" w14:paraId="19C4289D" w14:textId="77777777" w:rsidTr="00644317">
                <w:sdt>
                  <w:sdtPr>
                    <w:tag w:val="_PLD_649785d6576149ce9d85520a2912d179"/>
                    <w:id w:val="-32991054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62A246D" w14:textId="77777777" w:rsidR="00644317" w:rsidRDefault="00644317" w:rsidP="00644317">
                        <w:pPr>
                          <w:rPr>
                            <w:szCs w:val="21"/>
                          </w:rPr>
                        </w:pPr>
                        <w:r>
                          <w:rPr>
                            <w:rFonts w:hint="eastAsia"/>
                            <w:szCs w:val="21"/>
                          </w:rPr>
                          <w:t>（一）</w:t>
                        </w:r>
                        <w:r>
                          <w:t>按经营持续性分类</w:t>
                        </w:r>
                      </w:p>
                    </w:tc>
                  </w:sdtContent>
                </w:sdt>
              </w:tr>
              <w:tr w:rsidR="00644317" w14:paraId="01C43F0A" w14:textId="77777777" w:rsidTr="00644317">
                <w:sdt>
                  <w:sdtPr>
                    <w:rPr>
                      <w:rFonts w:hint="eastAsia"/>
                    </w:rPr>
                    <w:tag w:val="_PLD_b5746c0c1f334c54aeaca3e7f39af6d5"/>
                    <w:id w:val="-3312175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56DFA9" w14:textId="77777777" w:rsidR="00644317" w:rsidRDefault="00644317" w:rsidP="00644317">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0CF1AF4"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449E432" w14:textId="77777777" w:rsidR="00644317" w:rsidRDefault="00644317" w:rsidP="00644317">
                    <w:pPr>
                      <w:jc w:val="right"/>
                      <w:rPr>
                        <w:szCs w:val="21"/>
                      </w:rPr>
                    </w:pPr>
                  </w:p>
                </w:tc>
              </w:tr>
              <w:tr w:rsidR="00644317" w14:paraId="2ED8CA8A" w14:textId="77777777" w:rsidTr="00644317">
                <w:sdt>
                  <w:sdtPr>
                    <w:rPr>
                      <w:rFonts w:hint="eastAsia"/>
                    </w:rPr>
                    <w:tag w:val="_PLD_1fafa9ab60374bc7808fed9b4b1fd332"/>
                    <w:id w:val="13381181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B3132F" w14:textId="77777777" w:rsidR="00644317" w:rsidRDefault="00644317" w:rsidP="00644317">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0F3E6E4"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7ED8A20" w14:textId="77777777" w:rsidR="00644317" w:rsidRDefault="00644317" w:rsidP="00644317">
                    <w:pPr>
                      <w:jc w:val="right"/>
                      <w:rPr>
                        <w:szCs w:val="21"/>
                      </w:rPr>
                    </w:pPr>
                  </w:p>
                </w:tc>
              </w:tr>
              <w:tr w:rsidR="00644317" w14:paraId="775BF9D2" w14:textId="77777777" w:rsidTr="00644317">
                <w:sdt>
                  <w:sdtPr>
                    <w:tag w:val="_PLD_2c2552d428a141a69323c95aa8a73061"/>
                    <w:id w:val="-77348302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DDECC99" w14:textId="77777777" w:rsidR="00644317" w:rsidRDefault="00644317" w:rsidP="00644317">
                        <w:pPr>
                          <w:rPr>
                            <w:szCs w:val="21"/>
                          </w:rPr>
                        </w:pPr>
                        <w:r>
                          <w:rPr>
                            <w:rFonts w:hint="eastAsia"/>
                            <w:szCs w:val="21"/>
                          </w:rPr>
                          <w:t>（二）</w:t>
                        </w:r>
                        <w:r>
                          <w:t>按所有权归属分类</w:t>
                        </w:r>
                      </w:p>
                    </w:tc>
                  </w:sdtContent>
                </w:sdt>
              </w:tr>
              <w:tr w:rsidR="00644317" w14:paraId="7A7B6316" w14:textId="77777777" w:rsidTr="00644317">
                <w:sdt>
                  <w:sdtPr>
                    <w:tag w:val="_PLD_fa0618e9c9cf4bc0b8ac6dd4acf7c408"/>
                    <w:id w:val="-19607895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8BF13D" w14:textId="77777777" w:rsidR="00644317" w:rsidRDefault="00644317" w:rsidP="00644317">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9B2860D" w14:textId="77777777" w:rsidR="00644317" w:rsidRDefault="00644317" w:rsidP="00644317">
                    <w:pPr>
                      <w:jc w:val="right"/>
                      <w:rPr>
                        <w:szCs w:val="21"/>
                      </w:rPr>
                    </w:pPr>
                    <w:r>
                      <w:t>38,944,787.07</w:t>
                    </w:r>
                  </w:p>
                </w:tc>
                <w:tc>
                  <w:tcPr>
                    <w:tcW w:w="1393" w:type="pct"/>
                    <w:tcBorders>
                      <w:top w:val="outset" w:sz="4" w:space="0" w:color="auto"/>
                      <w:left w:val="outset" w:sz="4" w:space="0" w:color="auto"/>
                      <w:bottom w:val="outset" w:sz="4" w:space="0" w:color="auto"/>
                      <w:right w:val="outset" w:sz="4" w:space="0" w:color="auto"/>
                    </w:tcBorders>
                  </w:tcPr>
                  <w:p w14:paraId="50CD9935" w14:textId="77777777" w:rsidR="00644317" w:rsidRDefault="00644317" w:rsidP="00644317">
                    <w:pPr>
                      <w:jc w:val="right"/>
                      <w:rPr>
                        <w:szCs w:val="21"/>
                      </w:rPr>
                    </w:pPr>
                    <w:r>
                      <w:t>12,263,310.68</w:t>
                    </w:r>
                  </w:p>
                </w:tc>
              </w:tr>
              <w:tr w:rsidR="00644317" w14:paraId="7765E4FB" w14:textId="77777777" w:rsidTr="00644317">
                <w:sdt>
                  <w:sdtPr>
                    <w:tag w:val="_PLD_23b79e6c14474b14aab8471a3a49832f"/>
                    <w:id w:val="-14072224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954537" w14:textId="77777777" w:rsidR="00644317" w:rsidRDefault="00644317" w:rsidP="00644317">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B8D437E" w14:textId="77777777" w:rsidR="00644317" w:rsidRDefault="00644317" w:rsidP="00644317">
                    <w:pPr>
                      <w:jc w:val="right"/>
                      <w:rPr>
                        <w:szCs w:val="21"/>
                      </w:rPr>
                    </w:pPr>
                    <w:r>
                      <w:t>11,396,195.15</w:t>
                    </w:r>
                  </w:p>
                </w:tc>
                <w:tc>
                  <w:tcPr>
                    <w:tcW w:w="1393" w:type="pct"/>
                    <w:tcBorders>
                      <w:top w:val="outset" w:sz="4" w:space="0" w:color="auto"/>
                      <w:left w:val="outset" w:sz="4" w:space="0" w:color="auto"/>
                      <w:bottom w:val="outset" w:sz="4" w:space="0" w:color="auto"/>
                      <w:right w:val="outset" w:sz="4" w:space="0" w:color="auto"/>
                    </w:tcBorders>
                  </w:tcPr>
                  <w:p w14:paraId="756323EB" w14:textId="77777777" w:rsidR="00644317" w:rsidRDefault="00644317" w:rsidP="00644317">
                    <w:pPr>
                      <w:jc w:val="right"/>
                      <w:rPr>
                        <w:szCs w:val="21"/>
                      </w:rPr>
                    </w:pPr>
                    <w:r>
                      <w:t>6,508,745.25</w:t>
                    </w:r>
                  </w:p>
                </w:tc>
              </w:tr>
              <w:tr w:rsidR="00644317" w14:paraId="22904493" w14:textId="77777777" w:rsidTr="00644317">
                <w:sdt>
                  <w:sdtPr>
                    <w:tag w:val="_PLD_e4c2880701ec4d35871b484b0147fa77"/>
                    <w:id w:val="-8124087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0E5FB5" w14:textId="77777777" w:rsidR="00644317" w:rsidRDefault="00644317" w:rsidP="00644317">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17A533C"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CD7EC48" w14:textId="77777777" w:rsidR="00644317" w:rsidRDefault="00644317" w:rsidP="00644317">
                    <w:pPr>
                      <w:jc w:val="right"/>
                      <w:rPr>
                        <w:szCs w:val="21"/>
                      </w:rPr>
                    </w:pPr>
                    <w:r>
                      <w:t>4,269.53</w:t>
                    </w:r>
                  </w:p>
                </w:tc>
              </w:tr>
              <w:tr w:rsidR="00644317" w14:paraId="5C3E5DD4" w14:textId="77777777" w:rsidTr="00644317">
                <w:sdt>
                  <w:sdtPr>
                    <w:tag w:val="_PLD_40f6a62a127644b8942dd6f36f75442a"/>
                    <w:id w:val="-505978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A37AA5" w14:textId="77777777" w:rsidR="00644317" w:rsidRDefault="00644317" w:rsidP="00644317">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01A4CB1C"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A10A95F" w14:textId="77777777" w:rsidR="00644317" w:rsidRDefault="00644317" w:rsidP="00644317">
                    <w:pPr>
                      <w:jc w:val="right"/>
                      <w:rPr>
                        <w:szCs w:val="21"/>
                      </w:rPr>
                    </w:pPr>
                    <w:r>
                      <w:t>4,269.53</w:t>
                    </w:r>
                  </w:p>
                </w:tc>
              </w:tr>
              <w:tr w:rsidR="00644317" w14:paraId="6ACBA40B" w14:textId="77777777" w:rsidTr="00644317">
                <w:sdt>
                  <w:sdtPr>
                    <w:tag w:val="_PLD_562dffe7b84645f8bfb752d42f09c7cb"/>
                    <w:id w:val="8947088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A27BD2" w14:textId="77777777" w:rsidR="00644317" w:rsidRDefault="00644317" w:rsidP="00644317">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7751BB9"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2B592BF" w14:textId="77777777" w:rsidR="00644317" w:rsidRDefault="00644317" w:rsidP="00644317">
                    <w:pPr>
                      <w:jc w:val="right"/>
                      <w:rPr>
                        <w:szCs w:val="21"/>
                      </w:rPr>
                    </w:pPr>
                  </w:p>
                </w:tc>
              </w:tr>
              <w:tr w:rsidR="00644317" w14:paraId="7DB742AB" w14:textId="77777777" w:rsidTr="00644317">
                <w:sdt>
                  <w:sdtPr>
                    <w:tag w:val="_PLD_4eef834647df46c88e228802a70c65c5"/>
                    <w:id w:val="13303299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61211A" w14:textId="77777777" w:rsidR="00644317" w:rsidRDefault="00644317" w:rsidP="00644317">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263F9386"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F485C1" w14:textId="77777777" w:rsidR="00644317" w:rsidRDefault="00644317" w:rsidP="00644317">
                    <w:pPr>
                      <w:jc w:val="right"/>
                      <w:rPr>
                        <w:szCs w:val="21"/>
                      </w:rPr>
                    </w:pPr>
                  </w:p>
                  <w:p w14:paraId="700B548B" w14:textId="3085B81A" w:rsidR="001220CA" w:rsidRDefault="001220CA" w:rsidP="00644317">
                    <w:pPr>
                      <w:jc w:val="right"/>
                      <w:rPr>
                        <w:szCs w:val="21"/>
                      </w:rPr>
                    </w:pPr>
                  </w:p>
                </w:tc>
              </w:tr>
              <w:tr w:rsidR="00644317" w14:paraId="14720164" w14:textId="77777777" w:rsidTr="00644317">
                <w:sdt>
                  <w:sdtPr>
                    <w:tag w:val="_PLD_4e494635353b42b095a6124e85ddcef2"/>
                    <w:id w:val="19848905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A8582CB" w14:textId="77777777" w:rsidR="00644317" w:rsidRDefault="00644317" w:rsidP="00644317">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6EF79C81"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C3BFD52" w14:textId="77777777" w:rsidR="00644317" w:rsidRDefault="00644317" w:rsidP="00644317">
                    <w:pPr>
                      <w:jc w:val="right"/>
                      <w:rPr>
                        <w:szCs w:val="21"/>
                      </w:rPr>
                    </w:pPr>
                  </w:p>
                </w:tc>
              </w:tr>
              <w:tr w:rsidR="00644317" w14:paraId="4EEA13A9"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166293766"/>
                      <w:lock w:val="sdtLocked"/>
                    </w:sdtPr>
                    <w:sdtEndPr/>
                    <w:sdtContent>
                      <w:p w14:paraId="74AC218E" w14:textId="77777777" w:rsidR="00644317" w:rsidRDefault="00644317" w:rsidP="00644317">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0A9048B0"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C414467" w14:textId="77777777" w:rsidR="00644317" w:rsidRDefault="00644317" w:rsidP="00644317">
                    <w:pPr>
                      <w:jc w:val="right"/>
                      <w:rPr>
                        <w:szCs w:val="21"/>
                      </w:rPr>
                    </w:pPr>
                  </w:p>
                </w:tc>
              </w:tr>
              <w:tr w:rsidR="00644317" w14:paraId="695D2AE8"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248108018"/>
                      <w:lock w:val="sdtLocked"/>
                    </w:sdtPr>
                    <w:sdtEndPr/>
                    <w:sdtContent>
                      <w:p w14:paraId="050117FC" w14:textId="77777777" w:rsidR="00644317" w:rsidRDefault="00644317" w:rsidP="00644317">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601CD01"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E226A84" w14:textId="77777777" w:rsidR="00644317" w:rsidRDefault="00644317" w:rsidP="00644317">
                    <w:pPr>
                      <w:jc w:val="right"/>
                      <w:rPr>
                        <w:szCs w:val="21"/>
                      </w:rPr>
                    </w:pPr>
                  </w:p>
                </w:tc>
              </w:tr>
              <w:tr w:rsidR="00644317" w14:paraId="7B55208E" w14:textId="77777777" w:rsidTr="00644317">
                <w:sdt>
                  <w:sdtPr>
                    <w:tag w:val="_PLD_a364853e251e418dba5a331d104a5d4e"/>
                    <w:id w:val="1823200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6440822" w14:textId="77777777" w:rsidR="00644317" w:rsidRDefault="00644317" w:rsidP="00644317">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6AF8D1DF" w14:textId="77777777" w:rsidR="00644317" w:rsidRP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9849D3" w14:textId="77777777" w:rsidR="00644317" w:rsidRDefault="00644317" w:rsidP="00644317">
                    <w:pPr>
                      <w:jc w:val="right"/>
                      <w:rPr>
                        <w:szCs w:val="21"/>
                      </w:rPr>
                    </w:pPr>
                    <w:r>
                      <w:t>4,269.53</w:t>
                    </w:r>
                  </w:p>
                </w:tc>
              </w:tr>
              <w:tr w:rsidR="00644317" w14:paraId="3C0B8109" w14:textId="77777777" w:rsidTr="00644317">
                <w:sdt>
                  <w:sdtPr>
                    <w:tag w:val="_PLD_6aa031d03e4f4a9d8ecb2d67ad97285e"/>
                    <w:id w:val="-35550699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CEDFED" w14:textId="77777777" w:rsidR="00644317" w:rsidRDefault="00644317" w:rsidP="00644317">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A712FC9"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342FDB3" w14:textId="77777777" w:rsidR="00644317" w:rsidRDefault="00644317" w:rsidP="00644317">
                    <w:pPr>
                      <w:jc w:val="right"/>
                      <w:rPr>
                        <w:szCs w:val="21"/>
                      </w:rPr>
                    </w:pPr>
                    <w:r>
                      <w:t>4,269.53</w:t>
                    </w:r>
                  </w:p>
                </w:tc>
              </w:tr>
              <w:tr w:rsidR="00644317" w14:paraId="559D16DE"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292298132"/>
                      <w:lock w:val="sdtLocked"/>
                    </w:sdtPr>
                    <w:sdtEndPr/>
                    <w:sdtContent>
                      <w:p w14:paraId="20621B47" w14:textId="77777777" w:rsidR="00644317" w:rsidRDefault="00644317" w:rsidP="00644317">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6EBD3793"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09F8DD" w14:textId="77777777" w:rsidR="00644317" w:rsidRDefault="00644317" w:rsidP="00644317">
                    <w:pPr>
                      <w:jc w:val="right"/>
                      <w:rPr>
                        <w:szCs w:val="21"/>
                      </w:rPr>
                    </w:pPr>
                  </w:p>
                </w:tc>
              </w:tr>
              <w:tr w:rsidR="00644317" w14:paraId="22E36050"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457723678"/>
                      <w:lock w:val="sdtLocked"/>
                    </w:sdtPr>
                    <w:sdtEndPr>
                      <w:rPr>
                        <w:rFonts w:hint="default"/>
                      </w:rPr>
                    </w:sdtEndPr>
                    <w:sdtContent>
                      <w:p w14:paraId="068321BC" w14:textId="77777777" w:rsidR="00644317" w:rsidRDefault="00644317" w:rsidP="00644317">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6FB1F007"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852285E" w14:textId="77777777" w:rsidR="00644317" w:rsidRDefault="00644317" w:rsidP="00644317">
                    <w:pPr>
                      <w:jc w:val="right"/>
                      <w:rPr>
                        <w:szCs w:val="21"/>
                      </w:rPr>
                    </w:pPr>
                  </w:p>
                </w:tc>
              </w:tr>
              <w:tr w:rsidR="00644317" w14:paraId="28E636A6"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749813043"/>
                      <w:lock w:val="sdtLocked"/>
                    </w:sdtPr>
                    <w:sdtEndPr>
                      <w:rPr>
                        <w:rFonts w:hint="default"/>
                      </w:rPr>
                    </w:sdtEndPr>
                    <w:sdtContent>
                      <w:p w14:paraId="07F29F74" w14:textId="77777777" w:rsidR="00644317" w:rsidRDefault="00644317" w:rsidP="00644317">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1DBD613"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9B03B77" w14:textId="77777777" w:rsidR="00644317" w:rsidRDefault="00644317" w:rsidP="00644317">
                    <w:pPr>
                      <w:jc w:val="right"/>
                      <w:rPr>
                        <w:szCs w:val="21"/>
                      </w:rPr>
                    </w:pPr>
                  </w:p>
                </w:tc>
              </w:tr>
              <w:tr w:rsidR="00644317" w14:paraId="082438C0"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694302887"/>
                      <w:lock w:val="sdtLocked"/>
                    </w:sdtPr>
                    <w:sdtEndPr/>
                    <w:sdtContent>
                      <w:p w14:paraId="22CB56CC" w14:textId="77777777" w:rsidR="00644317" w:rsidRDefault="00644317" w:rsidP="00644317">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6DCD9770"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337A0E6" w14:textId="77777777" w:rsidR="00644317" w:rsidRDefault="00644317" w:rsidP="00644317">
                    <w:pPr>
                      <w:jc w:val="right"/>
                      <w:rPr>
                        <w:szCs w:val="21"/>
                      </w:rPr>
                    </w:pPr>
                  </w:p>
                </w:tc>
              </w:tr>
              <w:tr w:rsidR="00644317" w14:paraId="64855D2E"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7543436"/>
                      <w:lock w:val="sdtLocked"/>
                    </w:sdtPr>
                    <w:sdtEndPr/>
                    <w:sdtContent>
                      <w:p w14:paraId="70A1E322" w14:textId="77777777" w:rsidR="00644317" w:rsidRDefault="00644317" w:rsidP="00644317">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0D9387D5"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FCE9DB7" w14:textId="77777777" w:rsidR="00644317" w:rsidRDefault="00644317" w:rsidP="00644317">
                    <w:pPr>
                      <w:jc w:val="right"/>
                      <w:rPr>
                        <w:szCs w:val="21"/>
                      </w:rPr>
                    </w:pPr>
                  </w:p>
                </w:tc>
              </w:tr>
              <w:tr w:rsidR="00644317" w14:paraId="619571A6" w14:textId="77777777" w:rsidTr="00644317">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2091227013"/>
                      <w:lock w:val="sdtLocked"/>
                    </w:sdtPr>
                    <w:sdtEndPr/>
                    <w:sdtContent>
                      <w:p w14:paraId="6B549689" w14:textId="77777777" w:rsidR="00644317" w:rsidRDefault="00644317" w:rsidP="00644317">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271FE408"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7BCDDE" w14:textId="77777777" w:rsidR="00644317" w:rsidRDefault="00644317" w:rsidP="00644317">
                    <w:pPr>
                      <w:jc w:val="right"/>
                      <w:rPr>
                        <w:szCs w:val="21"/>
                      </w:rPr>
                    </w:pPr>
                  </w:p>
                </w:tc>
              </w:tr>
              <w:tr w:rsidR="00644317" w14:paraId="4E3F6D68" w14:textId="77777777" w:rsidTr="00644317">
                <w:sdt>
                  <w:sdtPr>
                    <w:tag w:val="_PLD_60e1770a676641c69dc313b9ada72cf1"/>
                    <w:id w:val="-17726134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35C964" w14:textId="77777777" w:rsidR="00644317" w:rsidRDefault="00644317" w:rsidP="00644317">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537BE43C" w14:textId="77777777" w:rsidR="00644317" w:rsidRDefault="00644317" w:rsidP="00644317">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2EFA2A5" w14:textId="77777777" w:rsidR="00644317" w:rsidRDefault="00644317" w:rsidP="00644317">
                    <w:pPr>
                      <w:jc w:val="right"/>
                      <w:rPr>
                        <w:szCs w:val="21"/>
                      </w:rPr>
                    </w:pPr>
                  </w:p>
                </w:tc>
              </w:tr>
              <w:tr w:rsidR="00644317" w14:paraId="43243222" w14:textId="77777777" w:rsidTr="00644317">
                <w:sdt>
                  <w:sdtPr>
                    <w:tag w:val="_PLD_b909052f344c49a7ba9f964bc467862b"/>
                    <w:id w:val="-7951321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25503F9" w14:textId="77777777" w:rsidR="00644317" w:rsidRDefault="00644317" w:rsidP="00644317">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42865574" w14:textId="77777777" w:rsidR="00644317" w:rsidRDefault="00644317" w:rsidP="00644317">
                    <w:pPr>
                      <w:jc w:val="right"/>
                      <w:rPr>
                        <w:szCs w:val="21"/>
                      </w:rPr>
                    </w:pPr>
                    <w:r>
                      <w:t>50,340,982.22</w:t>
                    </w:r>
                  </w:p>
                </w:tc>
                <w:tc>
                  <w:tcPr>
                    <w:tcW w:w="1393" w:type="pct"/>
                    <w:tcBorders>
                      <w:top w:val="outset" w:sz="4" w:space="0" w:color="auto"/>
                      <w:left w:val="outset" w:sz="4" w:space="0" w:color="auto"/>
                      <w:bottom w:val="outset" w:sz="4" w:space="0" w:color="auto"/>
                      <w:right w:val="outset" w:sz="4" w:space="0" w:color="auto"/>
                    </w:tcBorders>
                  </w:tcPr>
                  <w:p w14:paraId="36890F7E" w14:textId="77777777" w:rsidR="00644317" w:rsidRDefault="00644317" w:rsidP="00644317">
                    <w:pPr>
                      <w:jc w:val="right"/>
                      <w:rPr>
                        <w:szCs w:val="21"/>
                      </w:rPr>
                    </w:pPr>
                    <w:r>
                      <w:t>18,776,325.46</w:t>
                    </w:r>
                  </w:p>
                </w:tc>
              </w:tr>
              <w:tr w:rsidR="00644317" w14:paraId="11471238" w14:textId="77777777" w:rsidTr="00644317">
                <w:sdt>
                  <w:sdtPr>
                    <w:tag w:val="_PLD_146eee9863b54d81b88f0251d48ae6cf"/>
                    <w:id w:val="3948529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EA428A1" w14:textId="77777777" w:rsidR="00644317" w:rsidRDefault="00644317" w:rsidP="00644317">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5AB78001" w14:textId="77777777" w:rsidR="00644317" w:rsidRDefault="00644317" w:rsidP="00644317">
                    <w:pPr>
                      <w:jc w:val="right"/>
                      <w:rPr>
                        <w:szCs w:val="21"/>
                      </w:rPr>
                    </w:pPr>
                    <w:r>
                      <w:t>38,944,787.07</w:t>
                    </w:r>
                  </w:p>
                </w:tc>
                <w:tc>
                  <w:tcPr>
                    <w:tcW w:w="1393" w:type="pct"/>
                    <w:tcBorders>
                      <w:top w:val="outset" w:sz="4" w:space="0" w:color="auto"/>
                      <w:left w:val="outset" w:sz="4" w:space="0" w:color="auto"/>
                      <w:bottom w:val="outset" w:sz="4" w:space="0" w:color="auto"/>
                      <w:right w:val="outset" w:sz="4" w:space="0" w:color="auto"/>
                    </w:tcBorders>
                  </w:tcPr>
                  <w:p w14:paraId="4CB68632" w14:textId="77777777" w:rsidR="00644317" w:rsidRDefault="00644317" w:rsidP="00644317">
                    <w:pPr>
                      <w:jc w:val="right"/>
                      <w:rPr>
                        <w:szCs w:val="21"/>
                      </w:rPr>
                    </w:pPr>
                    <w:r>
                      <w:t>12,267,580.21</w:t>
                    </w:r>
                  </w:p>
                </w:tc>
              </w:tr>
              <w:tr w:rsidR="00644317" w14:paraId="5FC3BDA9" w14:textId="77777777" w:rsidTr="00644317">
                <w:sdt>
                  <w:sdtPr>
                    <w:tag w:val="_PLD_99b8b92c93164411ba3d4774c0a4164d"/>
                    <w:id w:val="-7248343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E92B0F4" w14:textId="77777777" w:rsidR="00644317" w:rsidRDefault="00644317" w:rsidP="00644317">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0C9B6CD7" w14:textId="77777777" w:rsidR="00644317" w:rsidRDefault="00644317" w:rsidP="00644317">
                    <w:pPr>
                      <w:jc w:val="right"/>
                      <w:rPr>
                        <w:szCs w:val="21"/>
                      </w:rPr>
                    </w:pPr>
                    <w:r>
                      <w:t>11,396,195.15</w:t>
                    </w:r>
                  </w:p>
                </w:tc>
                <w:tc>
                  <w:tcPr>
                    <w:tcW w:w="1393" w:type="pct"/>
                    <w:tcBorders>
                      <w:top w:val="outset" w:sz="4" w:space="0" w:color="auto"/>
                      <w:left w:val="outset" w:sz="4" w:space="0" w:color="auto"/>
                      <w:bottom w:val="outset" w:sz="4" w:space="0" w:color="auto"/>
                      <w:right w:val="outset" w:sz="4" w:space="0" w:color="auto"/>
                    </w:tcBorders>
                  </w:tcPr>
                  <w:p w14:paraId="41AB32AC" w14:textId="77777777" w:rsidR="00644317" w:rsidRDefault="00644317" w:rsidP="00644317">
                    <w:pPr>
                      <w:jc w:val="right"/>
                      <w:rPr>
                        <w:szCs w:val="21"/>
                      </w:rPr>
                    </w:pPr>
                    <w:r>
                      <w:t>6,508,745.25</w:t>
                    </w:r>
                  </w:p>
                </w:tc>
              </w:tr>
              <w:tr w:rsidR="00644317" w14:paraId="7145B419" w14:textId="77777777" w:rsidTr="00644317">
                <w:sdt>
                  <w:sdtPr>
                    <w:tag w:val="_PLD_ca254c56f8e14a7aa0f92e6bb06433c1"/>
                    <w:id w:val="-5285715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4FD9AD" w14:textId="77777777" w:rsidR="00644317" w:rsidRDefault="00644317" w:rsidP="00644317">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595EC785" w14:textId="77777777" w:rsidR="00644317" w:rsidRDefault="00644317" w:rsidP="00644317">
                    <w:pPr>
                      <w:jc w:val="right"/>
                      <w:rPr>
                        <w:szCs w:val="21"/>
                      </w:rPr>
                    </w:pPr>
                    <w:r>
                      <w:t xml:space="preserve">　</w:t>
                    </w:r>
                  </w:p>
                </w:tc>
                <w:tc>
                  <w:tcPr>
                    <w:tcW w:w="1393" w:type="pct"/>
                    <w:tcBorders>
                      <w:top w:val="outset" w:sz="4" w:space="0" w:color="auto"/>
                      <w:left w:val="outset" w:sz="4" w:space="0" w:color="auto"/>
                      <w:bottom w:val="outset" w:sz="4" w:space="0" w:color="auto"/>
                      <w:right w:val="outset" w:sz="4" w:space="0" w:color="auto"/>
                    </w:tcBorders>
                  </w:tcPr>
                  <w:p w14:paraId="241914F5" w14:textId="77777777" w:rsidR="00644317" w:rsidRDefault="00644317" w:rsidP="00644317">
                    <w:pPr>
                      <w:jc w:val="right"/>
                      <w:rPr>
                        <w:color w:val="008000"/>
                        <w:szCs w:val="21"/>
                      </w:rPr>
                    </w:pPr>
                  </w:p>
                </w:tc>
              </w:tr>
              <w:tr w:rsidR="00644317" w14:paraId="17B0C0AF" w14:textId="77777777" w:rsidTr="00644317">
                <w:sdt>
                  <w:sdtPr>
                    <w:tag w:val="_PLD_811e2c02edc1497d87cbaa47f7875bde"/>
                    <w:id w:val="3181609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1B0CA9" w14:textId="77777777" w:rsidR="00644317" w:rsidRDefault="00644317" w:rsidP="00644317">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AC16053" w14:textId="77777777" w:rsidR="00644317" w:rsidRDefault="00644317" w:rsidP="00644317">
                    <w:pPr>
                      <w:jc w:val="right"/>
                      <w:rPr>
                        <w:szCs w:val="21"/>
                      </w:rPr>
                    </w:pPr>
                    <w:r>
                      <w:t>0.11</w:t>
                    </w:r>
                  </w:p>
                </w:tc>
                <w:tc>
                  <w:tcPr>
                    <w:tcW w:w="1393" w:type="pct"/>
                    <w:tcBorders>
                      <w:top w:val="outset" w:sz="4" w:space="0" w:color="auto"/>
                      <w:left w:val="outset" w:sz="4" w:space="0" w:color="auto"/>
                      <w:bottom w:val="outset" w:sz="4" w:space="0" w:color="auto"/>
                      <w:right w:val="outset" w:sz="4" w:space="0" w:color="auto"/>
                    </w:tcBorders>
                  </w:tcPr>
                  <w:p w14:paraId="07991B16" w14:textId="77777777" w:rsidR="00644317" w:rsidRDefault="00644317" w:rsidP="00644317">
                    <w:pPr>
                      <w:jc w:val="right"/>
                      <w:rPr>
                        <w:szCs w:val="21"/>
                      </w:rPr>
                    </w:pPr>
                    <w:r>
                      <w:t>0.03</w:t>
                    </w:r>
                  </w:p>
                </w:tc>
              </w:tr>
              <w:tr w:rsidR="00644317" w14:paraId="22273AA5" w14:textId="77777777" w:rsidTr="00644317">
                <w:sdt>
                  <w:sdtPr>
                    <w:tag w:val="_PLD_7faf3b1664a14c1683107471be04da8f"/>
                    <w:id w:val="16239620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2DCBB0F" w14:textId="77777777" w:rsidR="00644317" w:rsidRDefault="00644317" w:rsidP="00644317">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9012537" w14:textId="77777777" w:rsidR="00644317" w:rsidRDefault="00644317" w:rsidP="00644317">
                    <w:pPr>
                      <w:jc w:val="right"/>
                      <w:rPr>
                        <w:szCs w:val="21"/>
                      </w:rPr>
                    </w:pPr>
                    <w:r>
                      <w:t>0.11</w:t>
                    </w:r>
                  </w:p>
                </w:tc>
                <w:tc>
                  <w:tcPr>
                    <w:tcW w:w="1393" w:type="pct"/>
                    <w:tcBorders>
                      <w:top w:val="outset" w:sz="4" w:space="0" w:color="auto"/>
                      <w:left w:val="outset" w:sz="4" w:space="0" w:color="auto"/>
                      <w:bottom w:val="outset" w:sz="4" w:space="0" w:color="auto"/>
                      <w:right w:val="outset" w:sz="4" w:space="0" w:color="auto"/>
                    </w:tcBorders>
                  </w:tcPr>
                  <w:p w14:paraId="5BFD5EB5" w14:textId="77777777" w:rsidR="00644317" w:rsidRDefault="00644317" w:rsidP="00644317">
                    <w:pPr>
                      <w:jc w:val="right"/>
                      <w:rPr>
                        <w:szCs w:val="21"/>
                      </w:rPr>
                    </w:pPr>
                    <w:r>
                      <w:t>0.03</w:t>
                    </w:r>
                  </w:p>
                </w:tc>
              </w:tr>
            </w:tbl>
            <w:p w14:paraId="56018D34" w14:textId="77777777" w:rsidR="00644317" w:rsidRDefault="00644317"/>
            <w:p w14:paraId="22B2E782" w14:textId="4ED92FC0" w:rsidR="00793F73" w:rsidRDefault="004C7E26">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AB7B45">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AB7B45">
                    <w:rPr>
                      <w:szCs w:val="21"/>
                    </w:rPr>
                    <w:t>0</w:t>
                  </w:r>
                </w:sdtContent>
              </w:sdt>
              <w:r>
                <w:rPr>
                  <w:rFonts w:hint="eastAsia"/>
                  <w:szCs w:val="21"/>
                </w:rPr>
                <w:t xml:space="preserve"> 元。</w:t>
              </w:r>
            </w:p>
            <w:p w14:paraId="446818CE" w14:textId="4BDF6749" w:rsidR="00793F73" w:rsidRDefault="004C7E26">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rPr>
                  <w:rFonts w:hint="eastAsia"/>
                </w:rPr>
                <w:t xml:space="preserve"> </w:t>
              </w:r>
              <w:r w:rsidR="00273300">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688C619D" w14:textId="77777777" w:rsidR="00793F73" w:rsidRDefault="00793F73"/>
        <w:p w14:paraId="6C89A883" w14:textId="77777777" w:rsidR="00793F73" w:rsidRDefault="00793F73"/>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4C19BE48" w14:textId="77777777" w:rsidR="001220CA" w:rsidRDefault="001220CA">
              <w:pPr>
                <w:jc w:val="center"/>
                <w:outlineLvl w:val="2"/>
                <w:rPr>
                  <w:b/>
                  <w:bCs/>
                </w:rPr>
              </w:pPr>
            </w:p>
            <w:p w14:paraId="7F257C71" w14:textId="77777777" w:rsidR="001220CA" w:rsidRDefault="001220CA">
              <w:pPr>
                <w:jc w:val="center"/>
                <w:outlineLvl w:val="2"/>
                <w:rPr>
                  <w:b/>
                  <w:bCs/>
                </w:rPr>
              </w:pPr>
            </w:p>
            <w:p w14:paraId="1BDB81CD" w14:textId="77777777" w:rsidR="001220CA" w:rsidRDefault="001220CA">
              <w:pPr>
                <w:jc w:val="center"/>
                <w:outlineLvl w:val="2"/>
                <w:rPr>
                  <w:b/>
                  <w:bCs/>
                </w:rPr>
              </w:pPr>
            </w:p>
            <w:p w14:paraId="6BBC6107" w14:textId="77777777" w:rsidR="001220CA" w:rsidRDefault="001220CA">
              <w:pPr>
                <w:jc w:val="center"/>
                <w:outlineLvl w:val="2"/>
                <w:rPr>
                  <w:b/>
                  <w:bCs/>
                </w:rPr>
              </w:pPr>
            </w:p>
            <w:p w14:paraId="781299AE" w14:textId="66BFEB8D" w:rsidR="00793F73" w:rsidRDefault="004C7E26">
              <w:pPr>
                <w:jc w:val="center"/>
                <w:outlineLvl w:val="2"/>
                <w:rPr>
                  <w:b/>
                  <w:bCs/>
                </w:rPr>
              </w:pPr>
              <w:r>
                <w:rPr>
                  <w:rFonts w:hint="eastAsia"/>
                  <w:b/>
                  <w:bCs/>
                </w:rPr>
                <w:t>母公司</w:t>
              </w:r>
              <w:r>
                <w:rPr>
                  <w:b/>
                  <w:bCs/>
                </w:rPr>
                <w:t>利润表</w:t>
              </w:r>
            </w:p>
            <w:p w14:paraId="7C9E9E38" w14:textId="2F3D74C0" w:rsidR="00793F73" w:rsidRDefault="004C7E26">
              <w:pPr>
                <w:jc w:val="center"/>
              </w:pPr>
              <w:r>
                <w:t>2021年</w:t>
              </w:r>
              <w:r>
                <w:rPr>
                  <w:rFonts w:hint="eastAsia"/>
                </w:rPr>
                <w:t>1—3</w:t>
              </w:r>
              <w:r>
                <w:t>月</w:t>
              </w:r>
            </w:p>
            <w:p w14:paraId="6C28CDD7" w14:textId="77777777" w:rsidR="00793F73" w:rsidRDefault="004C7E26">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746DA8EA" w14:textId="77777777" w:rsidR="00793F73" w:rsidRDefault="004C7E26">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201742" w14:paraId="09131FB5" w14:textId="77777777" w:rsidTr="007308CC">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912352645"/>
                      <w:lock w:val="sdtLocked"/>
                    </w:sdtPr>
                    <w:sdtEndPr/>
                    <w:sdtContent>
                      <w:p w14:paraId="6A5B5D33" w14:textId="77777777" w:rsidR="00201742" w:rsidRDefault="00201742" w:rsidP="007308CC">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176851688"/>
                      <w:lock w:val="sdtLocked"/>
                    </w:sdtPr>
                    <w:sdtEndPr/>
                    <w:sdtContent>
                      <w:p w14:paraId="4E13566D" w14:textId="77777777" w:rsidR="00201742" w:rsidRDefault="00201742" w:rsidP="007308CC">
                        <w:pPr>
                          <w:jc w:val="center"/>
                          <w:rPr>
                            <w:b/>
                          </w:rPr>
                        </w:pPr>
                        <w:r>
                          <w:rPr>
                            <w:b/>
                            <w:szCs w:val="21"/>
                          </w:rPr>
                          <w:t>2021年第一季度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342932389"/>
                      <w:lock w:val="sdtLocked"/>
                    </w:sdtPr>
                    <w:sdtEndPr/>
                    <w:sdtContent>
                      <w:p w14:paraId="56E778D3" w14:textId="77777777" w:rsidR="00201742" w:rsidRDefault="00201742" w:rsidP="007308CC">
                        <w:pPr>
                          <w:jc w:val="center"/>
                          <w:rPr>
                            <w:b/>
                          </w:rPr>
                        </w:pPr>
                        <w:r>
                          <w:rPr>
                            <w:b/>
                            <w:szCs w:val="21"/>
                          </w:rPr>
                          <w:t>2020年第一季度</w:t>
                        </w:r>
                      </w:p>
                    </w:sdtContent>
                  </w:sdt>
                </w:tc>
              </w:tr>
              <w:tr w:rsidR="00201742" w14:paraId="14D23F79" w14:textId="77777777" w:rsidTr="007308CC">
                <w:sdt>
                  <w:sdtPr>
                    <w:tag w:val="_PLD_376c7f13ce2140dfac72041597e6f66e"/>
                    <w:id w:val="14499646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B40931" w14:textId="77777777" w:rsidR="00201742" w:rsidRDefault="00201742" w:rsidP="007308CC">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3ED17D9C" w14:textId="77777777" w:rsidR="00201742" w:rsidRDefault="00201742" w:rsidP="007308CC">
                    <w:pPr>
                      <w:jc w:val="right"/>
                      <w:rPr>
                        <w:szCs w:val="21"/>
                      </w:rPr>
                    </w:pPr>
                    <w:r>
                      <w:t>47,678,545.01</w:t>
                    </w:r>
                  </w:p>
                </w:tc>
                <w:tc>
                  <w:tcPr>
                    <w:tcW w:w="1393" w:type="pct"/>
                    <w:tcBorders>
                      <w:top w:val="outset" w:sz="4" w:space="0" w:color="auto"/>
                      <w:left w:val="outset" w:sz="4" w:space="0" w:color="auto"/>
                      <w:bottom w:val="outset" w:sz="4" w:space="0" w:color="auto"/>
                      <w:right w:val="outset" w:sz="4" w:space="0" w:color="auto"/>
                    </w:tcBorders>
                  </w:tcPr>
                  <w:p w14:paraId="05CC973A" w14:textId="77777777" w:rsidR="00201742" w:rsidRDefault="00201742" w:rsidP="007308CC">
                    <w:pPr>
                      <w:jc w:val="right"/>
                      <w:rPr>
                        <w:szCs w:val="21"/>
                      </w:rPr>
                    </w:pPr>
                    <w:r>
                      <w:t>39,451,252.22</w:t>
                    </w:r>
                  </w:p>
                </w:tc>
              </w:tr>
              <w:tr w:rsidR="00201742" w14:paraId="086AACA1" w14:textId="77777777" w:rsidTr="007308CC">
                <w:sdt>
                  <w:sdtPr>
                    <w:tag w:val="_PLD_0bc076cdd4eb4c6eb0cc077ede1304ba"/>
                    <w:id w:val="17582424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D9CFA9" w14:textId="77777777" w:rsidR="00201742" w:rsidRDefault="00201742" w:rsidP="007308CC">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1F0063E8" w14:textId="77777777" w:rsidR="00201742" w:rsidRDefault="00201742" w:rsidP="007308CC">
                    <w:pPr>
                      <w:jc w:val="right"/>
                      <w:rPr>
                        <w:szCs w:val="21"/>
                      </w:rPr>
                    </w:pPr>
                    <w:r>
                      <w:t>31,871,912.91</w:t>
                    </w:r>
                  </w:p>
                </w:tc>
                <w:tc>
                  <w:tcPr>
                    <w:tcW w:w="1393" w:type="pct"/>
                    <w:tcBorders>
                      <w:top w:val="outset" w:sz="4" w:space="0" w:color="auto"/>
                      <w:left w:val="outset" w:sz="4" w:space="0" w:color="auto"/>
                      <w:bottom w:val="outset" w:sz="4" w:space="0" w:color="auto"/>
                      <w:right w:val="outset" w:sz="4" w:space="0" w:color="auto"/>
                    </w:tcBorders>
                  </w:tcPr>
                  <w:p w14:paraId="6D058921" w14:textId="77777777" w:rsidR="00201742" w:rsidRDefault="00201742" w:rsidP="007308CC">
                    <w:pPr>
                      <w:jc w:val="right"/>
                      <w:rPr>
                        <w:szCs w:val="21"/>
                      </w:rPr>
                    </w:pPr>
                    <w:r>
                      <w:t>26,942,519.96</w:t>
                    </w:r>
                  </w:p>
                </w:tc>
              </w:tr>
              <w:tr w:rsidR="00201742" w14:paraId="65D055D1" w14:textId="77777777" w:rsidTr="007308CC">
                <w:sdt>
                  <w:sdtPr>
                    <w:tag w:val="_PLD_c2425aed9d0840168acd7e9523992917"/>
                    <w:id w:val="-3155032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6D56DB" w14:textId="77777777" w:rsidR="00201742" w:rsidRDefault="00201742" w:rsidP="007308CC">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20A9FC82" w14:textId="77777777" w:rsidR="00201742" w:rsidRDefault="00201742" w:rsidP="007308CC">
                    <w:pPr>
                      <w:jc w:val="right"/>
                      <w:rPr>
                        <w:szCs w:val="21"/>
                      </w:rPr>
                    </w:pPr>
                    <w:r>
                      <w:t>215,241.26</w:t>
                    </w:r>
                  </w:p>
                </w:tc>
                <w:tc>
                  <w:tcPr>
                    <w:tcW w:w="1393" w:type="pct"/>
                    <w:tcBorders>
                      <w:top w:val="outset" w:sz="4" w:space="0" w:color="auto"/>
                      <w:left w:val="outset" w:sz="4" w:space="0" w:color="auto"/>
                      <w:bottom w:val="outset" w:sz="4" w:space="0" w:color="auto"/>
                      <w:right w:val="outset" w:sz="4" w:space="0" w:color="auto"/>
                    </w:tcBorders>
                  </w:tcPr>
                  <w:p w14:paraId="3448BEE6" w14:textId="77777777" w:rsidR="00201742" w:rsidRDefault="00201742" w:rsidP="007308CC">
                    <w:pPr>
                      <w:jc w:val="right"/>
                      <w:rPr>
                        <w:szCs w:val="21"/>
                      </w:rPr>
                    </w:pPr>
                    <w:r>
                      <w:t>168,265.93</w:t>
                    </w:r>
                  </w:p>
                </w:tc>
              </w:tr>
              <w:tr w:rsidR="00201742" w14:paraId="1E83A069" w14:textId="77777777" w:rsidTr="007308CC">
                <w:sdt>
                  <w:sdtPr>
                    <w:tag w:val="_PLD_d75e15956f114c99a9e357db9169952d"/>
                    <w:id w:val="-10920065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793215" w14:textId="77777777" w:rsidR="00201742" w:rsidRDefault="00201742" w:rsidP="007308CC">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38830C79" w14:textId="77777777" w:rsidR="00201742" w:rsidRDefault="00201742" w:rsidP="007308CC">
                    <w:pPr>
                      <w:jc w:val="right"/>
                      <w:rPr>
                        <w:szCs w:val="21"/>
                      </w:rPr>
                    </w:pPr>
                    <w:r>
                      <w:t>31,506.95</w:t>
                    </w:r>
                  </w:p>
                </w:tc>
                <w:tc>
                  <w:tcPr>
                    <w:tcW w:w="1393" w:type="pct"/>
                    <w:tcBorders>
                      <w:top w:val="outset" w:sz="4" w:space="0" w:color="auto"/>
                      <w:left w:val="outset" w:sz="4" w:space="0" w:color="auto"/>
                      <w:bottom w:val="outset" w:sz="4" w:space="0" w:color="auto"/>
                      <w:right w:val="outset" w:sz="4" w:space="0" w:color="auto"/>
                    </w:tcBorders>
                  </w:tcPr>
                  <w:p w14:paraId="16824451" w14:textId="77777777" w:rsidR="00201742" w:rsidRDefault="00201742" w:rsidP="007308CC">
                    <w:pPr>
                      <w:jc w:val="right"/>
                      <w:rPr>
                        <w:szCs w:val="21"/>
                      </w:rPr>
                    </w:pPr>
                  </w:p>
                </w:tc>
              </w:tr>
              <w:tr w:rsidR="00201742" w14:paraId="5D4D1930" w14:textId="77777777" w:rsidTr="007308CC">
                <w:sdt>
                  <w:sdtPr>
                    <w:tag w:val="_PLD_b502b8a8e5fc424286fd14babe5cc0c3"/>
                    <w:id w:val="249013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AD8C79" w14:textId="77777777" w:rsidR="00201742" w:rsidRDefault="00201742" w:rsidP="007308CC">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2EF2DDDE" w14:textId="77777777" w:rsidR="00201742" w:rsidRDefault="00201742" w:rsidP="007308CC">
                    <w:pPr>
                      <w:jc w:val="right"/>
                      <w:rPr>
                        <w:szCs w:val="21"/>
                      </w:rPr>
                    </w:pPr>
                    <w:r>
                      <w:t>6,691,835.93</w:t>
                    </w:r>
                  </w:p>
                </w:tc>
                <w:tc>
                  <w:tcPr>
                    <w:tcW w:w="1393" w:type="pct"/>
                    <w:tcBorders>
                      <w:top w:val="outset" w:sz="4" w:space="0" w:color="auto"/>
                      <w:left w:val="outset" w:sz="4" w:space="0" w:color="auto"/>
                      <w:bottom w:val="outset" w:sz="4" w:space="0" w:color="auto"/>
                      <w:right w:val="outset" w:sz="4" w:space="0" w:color="auto"/>
                    </w:tcBorders>
                  </w:tcPr>
                  <w:p w14:paraId="3636544F" w14:textId="77777777" w:rsidR="00201742" w:rsidRDefault="00201742" w:rsidP="007308CC">
                    <w:pPr>
                      <w:jc w:val="right"/>
                      <w:rPr>
                        <w:szCs w:val="21"/>
                      </w:rPr>
                    </w:pPr>
                    <w:r>
                      <w:t>7,176,078.61</w:t>
                    </w:r>
                  </w:p>
                </w:tc>
              </w:tr>
              <w:tr w:rsidR="00201742" w14:paraId="2F6CA7AE"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357654805"/>
                      <w:lock w:val="sdtLocked"/>
                    </w:sdtPr>
                    <w:sdtEndPr/>
                    <w:sdtContent>
                      <w:p w14:paraId="71CC3302" w14:textId="77777777" w:rsidR="00201742" w:rsidRDefault="00201742" w:rsidP="007308CC">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41CDB522"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BAAB84A" w14:textId="77777777" w:rsidR="00201742" w:rsidRDefault="00201742" w:rsidP="007308CC">
                    <w:pPr>
                      <w:jc w:val="right"/>
                      <w:rPr>
                        <w:szCs w:val="21"/>
                      </w:rPr>
                    </w:pPr>
                  </w:p>
                </w:tc>
              </w:tr>
              <w:tr w:rsidR="00201742" w14:paraId="7D739B01" w14:textId="77777777" w:rsidTr="007308CC">
                <w:sdt>
                  <w:sdtPr>
                    <w:tag w:val="_PLD_e1941414bd8f47858390ba7c7632e9bd"/>
                    <w:id w:val="-131625860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6698BE9" w14:textId="77777777" w:rsidR="00201742" w:rsidRDefault="00201742" w:rsidP="007308CC">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4A295158" w14:textId="77777777" w:rsidR="00201742" w:rsidRDefault="00201742" w:rsidP="007308CC">
                    <w:pPr>
                      <w:jc w:val="right"/>
                      <w:rPr>
                        <w:szCs w:val="21"/>
                      </w:rPr>
                    </w:pPr>
                    <w:r>
                      <w:t>7,711,091.67</w:t>
                    </w:r>
                  </w:p>
                </w:tc>
                <w:tc>
                  <w:tcPr>
                    <w:tcW w:w="1393" w:type="pct"/>
                    <w:tcBorders>
                      <w:top w:val="outset" w:sz="4" w:space="0" w:color="auto"/>
                      <w:left w:val="outset" w:sz="4" w:space="0" w:color="auto"/>
                      <w:bottom w:val="outset" w:sz="4" w:space="0" w:color="auto"/>
                      <w:right w:val="outset" w:sz="4" w:space="0" w:color="auto"/>
                    </w:tcBorders>
                  </w:tcPr>
                  <w:p w14:paraId="2E2285CB" w14:textId="77777777" w:rsidR="00201742" w:rsidRDefault="00201742" w:rsidP="007308CC">
                    <w:pPr>
                      <w:jc w:val="right"/>
                      <w:rPr>
                        <w:szCs w:val="21"/>
                      </w:rPr>
                    </w:pPr>
                    <w:r>
                      <w:t>7,023,205.89</w:t>
                    </w:r>
                  </w:p>
                </w:tc>
              </w:tr>
              <w:tr w:rsidR="00201742" w14:paraId="3060A5D2"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2017646130"/>
                      <w:lock w:val="sdtLocked"/>
                    </w:sdtPr>
                    <w:sdtEndPr/>
                    <w:sdtContent>
                      <w:p w14:paraId="570E6288" w14:textId="77777777" w:rsidR="00201742" w:rsidRDefault="00201742" w:rsidP="007308CC">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5DE6EE45" w14:textId="77777777" w:rsidR="00201742" w:rsidRDefault="00201742" w:rsidP="007308CC">
                    <w:pPr>
                      <w:jc w:val="right"/>
                      <w:rPr>
                        <w:szCs w:val="21"/>
                      </w:rPr>
                    </w:pPr>
                    <w:r>
                      <w:t>8,442,741.70</w:t>
                    </w:r>
                  </w:p>
                </w:tc>
                <w:tc>
                  <w:tcPr>
                    <w:tcW w:w="1393" w:type="pct"/>
                    <w:tcBorders>
                      <w:top w:val="outset" w:sz="4" w:space="0" w:color="auto"/>
                      <w:left w:val="outset" w:sz="4" w:space="0" w:color="auto"/>
                      <w:bottom w:val="outset" w:sz="4" w:space="0" w:color="auto"/>
                      <w:right w:val="outset" w:sz="4" w:space="0" w:color="auto"/>
                    </w:tcBorders>
                  </w:tcPr>
                  <w:p w14:paraId="7F4FB85C" w14:textId="77777777" w:rsidR="00201742" w:rsidRDefault="00201742" w:rsidP="007308CC">
                    <w:pPr>
                      <w:jc w:val="right"/>
                      <w:rPr>
                        <w:szCs w:val="21"/>
                      </w:rPr>
                    </w:pPr>
                    <w:r>
                      <w:t>7,778,457.54</w:t>
                    </w:r>
                  </w:p>
                </w:tc>
              </w:tr>
              <w:tr w:rsidR="00201742" w14:paraId="7ABB0F43"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282957825"/>
                      <w:lock w:val="sdtLocked"/>
                    </w:sdtPr>
                    <w:sdtEndPr/>
                    <w:sdtContent>
                      <w:p w14:paraId="06C641A2" w14:textId="77777777" w:rsidR="00201742" w:rsidRDefault="00201742" w:rsidP="007308CC">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7ED09D3E" w14:textId="77777777" w:rsidR="00201742" w:rsidRDefault="00201742" w:rsidP="007308CC">
                    <w:pPr>
                      <w:jc w:val="right"/>
                      <w:rPr>
                        <w:szCs w:val="21"/>
                      </w:rPr>
                    </w:pPr>
                    <w:r>
                      <w:t>746,794.03</w:t>
                    </w:r>
                  </w:p>
                </w:tc>
                <w:tc>
                  <w:tcPr>
                    <w:tcW w:w="1393" w:type="pct"/>
                    <w:tcBorders>
                      <w:top w:val="outset" w:sz="4" w:space="0" w:color="auto"/>
                      <w:left w:val="outset" w:sz="4" w:space="0" w:color="auto"/>
                      <w:bottom w:val="outset" w:sz="4" w:space="0" w:color="auto"/>
                      <w:right w:val="outset" w:sz="4" w:space="0" w:color="auto"/>
                    </w:tcBorders>
                  </w:tcPr>
                  <w:p w14:paraId="242D58F9" w14:textId="77777777" w:rsidR="00201742" w:rsidRDefault="00201742" w:rsidP="007308CC">
                    <w:pPr>
                      <w:jc w:val="right"/>
                      <w:rPr>
                        <w:szCs w:val="21"/>
                      </w:rPr>
                    </w:pPr>
                    <w:r>
                      <w:t>814,157.57</w:t>
                    </w:r>
                  </w:p>
                </w:tc>
              </w:tr>
              <w:tr w:rsidR="00201742" w14:paraId="19D512E5" w14:textId="77777777" w:rsidTr="007308CC">
                <w:sdt>
                  <w:sdtPr>
                    <w:tag w:val="_PLD_a7e6e837f95a44818d8293ccd501183f"/>
                    <w:id w:val="-17922689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457021" w14:textId="77777777" w:rsidR="00201742" w:rsidRDefault="00201742" w:rsidP="007308CC">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03EB8652" w14:textId="77777777" w:rsidR="00201742" w:rsidRDefault="00201742" w:rsidP="007308CC">
                    <w:pPr>
                      <w:jc w:val="right"/>
                      <w:rPr>
                        <w:szCs w:val="21"/>
                      </w:rPr>
                    </w:pPr>
                    <w:r>
                      <w:t>49,532.73</w:t>
                    </w:r>
                  </w:p>
                </w:tc>
                <w:tc>
                  <w:tcPr>
                    <w:tcW w:w="1393" w:type="pct"/>
                    <w:tcBorders>
                      <w:top w:val="outset" w:sz="4" w:space="0" w:color="auto"/>
                      <w:left w:val="outset" w:sz="4" w:space="0" w:color="auto"/>
                      <w:bottom w:val="outset" w:sz="4" w:space="0" w:color="auto"/>
                      <w:right w:val="outset" w:sz="4" w:space="0" w:color="auto"/>
                    </w:tcBorders>
                  </w:tcPr>
                  <w:p w14:paraId="7D8CB3A7" w14:textId="77777777" w:rsidR="00201742" w:rsidRDefault="00201742" w:rsidP="007308CC">
                    <w:pPr>
                      <w:jc w:val="right"/>
                      <w:rPr>
                        <w:szCs w:val="21"/>
                      </w:rPr>
                    </w:pPr>
                    <w:r>
                      <w:t>9,894.42</w:t>
                    </w:r>
                  </w:p>
                </w:tc>
              </w:tr>
              <w:tr w:rsidR="00201742" w14:paraId="45EA58F6" w14:textId="77777777" w:rsidTr="007308CC">
                <w:sdt>
                  <w:sdtPr>
                    <w:tag w:val="_PLD_da9f185ceaea41c08fafcbbbf9055b89"/>
                    <w:id w:val="15191139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428D2C" w14:textId="77777777" w:rsidR="00201742" w:rsidRDefault="00201742" w:rsidP="007308CC">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A2E8A60" w14:textId="77777777" w:rsidR="00201742" w:rsidRDefault="00201742" w:rsidP="007308CC">
                    <w:pPr>
                      <w:jc w:val="right"/>
                      <w:rPr>
                        <w:szCs w:val="21"/>
                      </w:rPr>
                    </w:pPr>
                    <w:r>
                      <w:t>10,066,955.56</w:t>
                    </w:r>
                  </w:p>
                </w:tc>
                <w:tc>
                  <w:tcPr>
                    <w:tcW w:w="1393" w:type="pct"/>
                    <w:tcBorders>
                      <w:top w:val="outset" w:sz="4" w:space="0" w:color="auto"/>
                      <w:left w:val="outset" w:sz="4" w:space="0" w:color="auto"/>
                      <w:bottom w:val="outset" w:sz="4" w:space="0" w:color="auto"/>
                      <w:right w:val="outset" w:sz="4" w:space="0" w:color="auto"/>
                    </w:tcBorders>
                  </w:tcPr>
                  <w:p w14:paraId="667F8A52" w14:textId="77777777" w:rsidR="00201742" w:rsidRDefault="00201742" w:rsidP="007308CC">
                    <w:pPr>
                      <w:jc w:val="right"/>
                      <w:rPr>
                        <w:szCs w:val="21"/>
                      </w:rPr>
                    </w:pPr>
                    <w:r>
                      <w:t>-981,977.22</w:t>
                    </w:r>
                  </w:p>
                </w:tc>
              </w:tr>
              <w:tr w:rsidR="00201742" w14:paraId="4153FB7D" w14:textId="77777777" w:rsidTr="007308CC">
                <w:sdt>
                  <w:sdtPr>
                    <w:tag w:val="_PLD_71bdcf771fbf487aafbe50faeb418793"/>
                    <w:id w:val="9553715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3A1CB" w14:textId="77777777" w:rsidR="00201742" w:rsidRDefault="00201742" w:rsidP="007308CC">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6B42CD13" w14:textId="77777777" w:rsidR="00201742" w:rsidRDefault="00201742" w:rsidP="007308CC">
                    <w:pPr>
                      <w:jc w:val="right"/>
                      <w:rPr>
                        <w:szCs w:val="21"/>
                      </w:rPr>
                    </w:pPr>
                    <w:r>
                      <w:t>5,830,086.98</w:t>
                    </w:r>
                  </w:p>
                </w:tc>
                <w:tc>
                  <w:tcPr>
                    <w:tcW w:w="1393" w:type="pct"/>
                    <w:tcBorders>
                      <w:top w:val="outset" w:sz="4" w:space="0" w:color="auto"/>
                      <w:left w:val="outset" w:sz="4" w:space="0" w:color="auto"/>
                      <w:bottom w:val="outset" w:sz="4" w:space="0" w:color="auto"/>
                      <w:right w:val="outset" w:sz="4" w:space="0" w:color="auto"/>
                    </w:tcBorders>
                  </w:tcPr>
                  <w:p w14:paraId="7CC2340E" w14:textId="77777777" w:rsidR="00201742" w:rsidRDefault="00201742" w:rsidP="007308CC">
                    <w:pPr>
                      <w:jc w:val="right"/>
                      <w:rPr>
                        <w:szCs w:val="21"/>
                      </w:rPr>
                    </w:pPr>
                    <w:r>
                      <w:t>-4,000,593.48</w:t>
                    </w:r>
                  </w:p>
                </w:tc>
              </w:tr>
              <w:tr w:rsidR="00201742" w14:paraId="6346FD75" w14:textId="77777777" w:rsidTr="007308CC">
                <w:sdt>
                  <w:sdtPr>
                    <w:tag w:val="_PLD_62a5ab774415401197b0ecb73b08d0bb"/>
                    <w:id w:val="-1480761873"/>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4DE3D4BC" w14:textId="77777777" w:rsidR="00201742" w:rsidRDefault="00201742" w:rsidP="007308CC">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38650079"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5CFE313" w14:textId="77777777" w:rsidR="00201742" w:rsidRDefault="00201742" w:rsidP="007308CC">
                    <w:pPr>
                      <w:jc w:val="right"/>
                      <w:rPr>
                        <w:bCs/>
                        <w:szCs w:val="21"/>
                      </w:rPr>
                    </w:pPr>
                  </w:p>
                </w:tc>
              </w:tr>
              <w:tr w:rsidR="00201742" w14:paraId="68A7A1BD"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313800667"/>
                      <w:lock w:val="sdtLocked"/>
                    </w:sdtPr>
                    <w:sdtEndPr>
                      <w:rPr>
                        <w:rFonts w:hint="default"/>
                      </w:rPr>
                    </w:sdtEndPr>
                    <w:sdtContent>
                      <w:p w14:paraId="35765C21" w14:textId="77777777" w:rsidR="00201742" w:rsidRDefault="00201742" w:rsidP="007308CC">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18B923AD"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19A547B" w14:textId="77777777" w:rsidR="00201742" w:rsidRDefault="00201742" w:rsidP="007308CC">
                    <w:pPr>
                      <w:jc w:val="right"/>
                      <w:rPr>
                        <w:szCs w:val="21"/>
                      </w:rPr>
                    </w:pPr>
                  </w:p>
                </w:tc>
              </w:tr>
              <w:tr w:rsidR="00201742" w14:paraId="2F9BE967" w14:textId="77777777" w:rsidTr="007308CC">
                <w:sdt>
                  <w:sdtPr>
                    <w:tag w:val="_PLD_6317cee809654003a0ede371bb99e1f8"/>
                    <w:id w:val="-171819002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F4AC33" w14:textId="77777777" w:rsidR="00201742" w:rsidRDefault="00201742" w:rsidP="007308CC">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27EE085"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8780670" w14:textId="77777777" w:rsidR="00201742" w:rsidRDefault="00201742" w:rsidP="007308CC">
                    <w:pPr>
                      <w:jc w:val="right"/>
                      <w:rPr>
                        <w:szCs w:val="21"/>
                      </w:rPr>
                    </w:pPr>
                  </w:p>
                </w:tc>
              </w:tr>
              <w:tr w:rsidR="00201742" w14:paraId="47B37CB2"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455137121"/>
                      <w:lock w:val="sdtLocked"/>
                    </w:sdtPr>
                    <w:sdtEndPr/>
                    <w:sdtContent>
                      <w:p w14:paraId="0B55F1DB" w14:textId="77777777" w:rsidR="00201742" w:rsidRDefault="00201742" w:rsidP="007308CC">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7B2C2570" w14:textId="77777777" w:rsidR="00201742" w:rsidRDefault="00201742" w:rsidP="007308CC">
                    <w:pPr>
                      <w:jc w:val="right"/>
                      <w:rPr>
                        <w:szCs w:val="21"/>
                      </w:rPr>
                    </w:pPr>
                    <w:r>
                      <w:t>876,152.58</w:t>
                    </w:r>
                  </w:p>
                </w:tc>
                <w:tc>
                  <w:tcPr>
                    <w:tcW w:w="1393" w:type="pct"/>
                    <w:tcBorders>
                      <w:top w:val="outset" w:sz="4" w:space="0" w:color="auto"/>
                      <w:left w:val="outset" w:sz="4" w:space="0" w:color="auto"/>
                      <w:bottom w:val="outset" w:sz="4" w:space="0" w:color="auto"/>
                      <w:right w:val="outset" w:sz="4" w:space="0" w:color="auto"/>
                    </w:tcBorders>
                  </w:tcPr>
                  <w:p w14:paraId="67A53372" w14:textId="77777777" w:rsidR="00201742" w:rsidRDefault="00201742" w:rsidP="007308CC">
                    <w:pPr>
                      <w:jc w:val="right"/>
                      <w:rPr>
                        <w:szCs w:val="21"/>
                      </w:rPr>
                    </w:pPr>
                    <w:r>
                      <w:t>2,293,953.45</w:t>
                    </w:r>
                  </w:p>
                </w:tc>
              </w:tr>
              <w:tr w:rsidR="00201742" w14:paraId="19145A80" w14:textId="77777777" w:rsidTr="007308CC">
                <w:sdt>
                  <w:sdtPr>
                    <w:tag w:val="_PLD_09f5444eb3654dda98af819d2e18aff9"/>
                    <w:id w:val="14434888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C3A22A" w14:textId="77777777" w:rsidR="00201742" w:rsidRDefault="00201742" w:rsidP="007308CC">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B30F582"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0474450" w14:textId="77777777" w:rsidR="00201742" w:rsidRDefault="00201742" w:rsidP="007308CC">
                    <w:pPr>
                      <w:jc w:val="right"/>
                      <w:rPr>
                        <w:szCs w:val="21"/>
                      </w:rPr>
                    </w:pPr>
                  </w:p>
                </w:tc>
              </w:tr>
              <w:tr w:rsidR="00201742" w14:paraId="1C7D2DEB" w14:textId="77777777" w:rsidTr="007308CC">
                <w:sdt>
                  <w:sdtPr>
                    <w:rPr>
                      <w:rFonts w:hint="eastAsia"/>
                    </w:rPr>
                    <w:tag w:val="_PLD_55b0dca54b7b423d876aca073c23f962"/>
                    <w:id w:val="13863001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E0A523" w14:textId="77777777" w:rsidR="00201742" w:rsidRDefault="00201742" w:rsidP="007308CC">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12BF1E1"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DEB0720" w14:textId="77777777" w:rsidR="00201742" w:rsidRDefault="00201742" w:rsidP="007308CC">
                    <w:pPr>
                      <w:jc w:val="right"/>
                      <w:rPr>
                        <w:szCs w:val="21"/>
                      </w:rPr>
                    </w:pPr>
                  </w:p>
                </w:tc>
              </w:tr>
              <w:tr w:rsidR="00201742" w14:paraId="520C2674" w14:textId="77777777" w:rsidTr="007308CC">
                <w:sdt>
                  <w:sdtPr>
                    <w:tag w:val="_PLD_3c23f79b2dcf418f8f6bd715bc324dc0"/>
                    <w:id w:val="138360509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575B4E" w14:textId="77777777" w:rsidR="00201742" w:rsidRDefault="00201742" w:rsidP="007308CC">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7566506" w14:textId="77777777" w:rsidR="00201742" w:rsidRDefault="00201742" w:rsidP="007308CC">
                    <w:pPr>
                      <w:jc w:val="right"/>
                      <w:rPr>
                        <w:szCs w:val="21"/>
                      </w:rPr>
                    </w:pPr>
                    <w:r>
                      <w:t>12,149,597.16</w:t>
                    </w:r>
                  </w:p>
                </w:tc>
                <w:tc>
                  <w:tcPr>
                    <w:tcW w:w="1393" w:type="pct"/>
                    <w:tcBorders>
                      <w:top w:val="outset" w:sz="4" w:space="0" w:color="auto"/>
                      <w:left w:val="outset" w:sz="4" w:space="0" w:color="auto"/>
                      <w:bottom w:val="outset" w:sz="4" w:space="0" w:color="auto"/>
                      <w:right w:val="outset" w:sz="4" w:space="0" w:color="auto"/>
                    </w:tcBorders>
                  </w:tcPr>
                  <w:p w14:paraId="486E7F08" w14:textId="77777777" w:rsidR="00201742" w:rsidRDefault="00201742" w:rsidP="007308CC">
                    <w:pPr>
                      <w:jc w:val="right"/>
                      <w:rPr>
                        <w:szCs w:val="21"/>
                      </w:rPr>
                    </w:pPr>
                    <w:r>
                      <w:t>-536,947.52</w:t>
                    </w:r>
                  </w:p>
                </w:tc>
              </w:tr>
              <w:tr w:rsidR="00201742" w14:paraId="0CF4D0E1" w14:textId="77777777" w:rsidTr="007308CC">
                <w:sdt>
                  <w:sdtPr>
                    <w:tag w:val="_PLD_65cd5ac1bd3543758a75686abb3a4f1d"/>
                    <w:id w:val="2952636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2C1419" w14:textId="77777777" w:rsidR="00201742" w:rsidRDefault="00201742" w:rsidP="007308CC">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310BC266" w14:textId="77777777" w:rsidR="00201742" w:rsidRDefault="00201742" w:rsidP="007308CC">
                    <w:pPr>
                      <w:jc w:val="right"/>
                      <w:rPr>
                        <w:szCs w:val="21"/>
                      </w:rPr>
                    </w:pPr>
                    <w:r>
                      <w:t>4,562.05</w:t>
                    </w:r>
                  </w:p>
                </w:tc>
                <w:tc>
                  <w:tcPr>
                    <w:tcW w:w="1393" w:type="pct"/>
                    <w:tcBorders>
                      <w:top w:val="outset" w:sz="4" w:space="0" w:color="auto"/>
                      <w:left w:val="outset" w:sz="4" w:space="0" w:color="auto"/>
                      <w:bottom w:val="outset" w:sz="4" w:space="0" w:color="auto"/>
                      <w:right w:val="outset" w:sz="4" w:space="0" w:color="auto"/>
                    </w:tcBorders>
                  </w:tcPr>
                  <w:p w14:paraId="2B2D8930" w14:textId="77777777" w:rsidR="00201742" w:rsidRDefault="00201742" w:rsidP="007308CC">
                    <w:pPr>
                      <w:jc w:val="right"/>
                      <w:rPr>
                        <w:szCs w:val="21"/>
                      </w:rPr>
                    </w:pPr>
                    <w:r>
                      <w:t>5,231.03</w:t>
                    </w:r>
                  </w:p>
                </w:tc>
              </w:tr>
              <w:tr w:rsidR="00201742" w14:paraId="3D65A49D" w14:textId="77777777" w:rsidTr="007308CC">
                <w:sdt>
                  <w:sdtPr>
                    <w:tag w:val="_PLD_86f37f1449c14e3db8ad0e0e89063d17"/>
                    <w:id w:val="-11890622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FE046F" w14:textId="77777777" w:rsidR="00201742" w:rsidRDefault="00201742" w:rsidP="007308CC">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79FCCEBE"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294469B" w14:textId="77777777" w:rsidR="00201742" w:rsidRDefault="00201742" w:rsidP="007308CC">
                    <w:pPr>
                      <w:jc w:val="right"/>
                      <w:rPr>
                        <w:szCs w:val="21"/>
                      </w:rPr>
                    </w:pPr>
                  </w:p>
                </w:tc>
              </w:tr>
              <w:tr w:rsidR="00201742" w14:paraId="6BA5E77A" w14:textId="77777777" w:rsidTr="007308CC">
                <w:sdt>
                  <w:sdtPr>
                    <w:tag w:val="_PLD_1f1b5b5c4a2c470c8033ae62cbd2cffd"/>
                    <w:id w:val="129394468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69020F" w14:textId="77777777" w:rsidR="00201742" w:rsidRDefault="00201742" w:rsidP="007308CC">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A80F048" w14:textId="77777777" w:rsidR="00201742" w:rsidRDefault="00201742" w:rsidP="007308CC">
                    <w:pPr>
                      <w:jc w:val="right"/>
                      <w:rPr>
                        <w:szCs w:val="21"/>
                      </w:rPr>
                    </w:pPr>
                    <w:r>
                      <w:t>12,154,159.21</w:t>
                    </w:r>
                  </w:p>
                </w:tc>
                <w:tc>
                  <w:tcPr>
                    <w:tcW w:w="1393" w:type="pct"/>
                    <w:tcBorders>
                      <w:top w:val="outset" w:sz="4" w:space="0" w:color="auto"/>
                      <w:left w:val="outset" w:sz="4" w:space="0" w:color="auto"/>
                      <w:bottom w:val="outset" w:sz="4" w:space="0" w:color="auto"/>
                      <w:right w:val="outset" w:sz="4" w:space="0" w:color="auto"/>
                    </w:tcBorders>
                  </w:tcPr>
                  <w:p w14:paraId="3F8EFDA8" w14:textId="77777777" w:rsidR="00201742" w:rsidRDefault="00201742" w:rsidP="007308CC">
                    <w:pPr>
                      <w:jc w:val="right"/>
                      <w:rPr>
                        <w:szCs w:val="21"/>
                      </w:rPr>
                    </w:pPr>
                    <w:r>
                      <w:t>-531,716.49</w:t>
                    </w:r>
                  </w:p>
                </w:tc>
              </w:tr>
              <w:tr w:rsidR="00201742" w14:paraId="0FDE775D" w14:textId="77777777" w:rsidTr="007308CC">
                <w:sdt>
                  <w:sdtPr>
                    <w:tag w:val="_PLD_6df3867e17334fa68ff12cb0df4442ea"/>
                    <w:id w:val="13154571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AE1E2B" w14:textId="77777777" w:rsidR="00201742" w:rsidRDefault="00201742" w:rsidP="007308CC">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70C8325B" w14:textId="77777777" w:rsidR="00201742" w:rsidRDefault="00201742" w:rsidP="007308CC">
                    <w:pPr>
                      <w:jc w:val="right"/>
                      <w:rPr>
                        <w:szCs w:val="21"/>
                      </w:rPr>
                    </w:pPr>
                    <w:r>
                      <w:t>-113,977.30</w:t>
                    </w:r>
                  </w:p>
                </w:tc>
                <w:tc>
                  <w:tcPr>
                    <w:tcW w:w="1393" w:type="pct"/>
                    <w:tcBorders>
                      <w:top w:val="outset" w:sz="4" w:space="0" w:color="auto"/>
                      <w:left w:val="outset" w:sz="4" w:space="0" w:color="auto"/>
                      <w:bottom w:val="outset" w:sz="4" w:space="0" w:color="auto"/>
                      <w:right w:val="outset" w:sz="4" w:space="0" w:color="auto"/>
                    </w:tcBorders>
                  </w:tcPr>
                  <w:p w14:paraId="4B40CBFD" w14:textId="77777777" w:rsidR="00201742" w:rsidRDefault="00201742" w:rsidP="007308CC">
                    <w:pPr>
                      <w:jc w:val="right"/>
                      <w:rPr>
                        <w:szCs w:val="21"/>
                      </w:rPr>
                    </w:pPr>
                    <w:r>
                      <w:t>18,134.15</w:t>
                    </w:r>
                  </w:p>
                </w:tc>
              </w:tr>
              <w:tr w:rsidR="00201742" w14:paraId="64186D5C" w14:textId="77777777" w:rsidTr="007308CC">
                <w:sdt>
                  <w:sdtPr>
                    <w:tag w:val="_PLD_9f1a3a6af43a475eb5788520546cf906"/>
                    <w:id w:val="15844132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95E514" w14:textId="77777777" w:rsidR="00201742" w:rsidRDefault="00201742" w:rsidP="007308CC">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582163E" w14:textId="77777777" w:rsidR="00201742" w:rsidRDefault="00201742" w:rsidP="007308CC">
                    <w:pPr>
                      <w:jc w:val="right"/>
                      <w:rPr>
                        <w:szCs w:val="21"/>
                      </w:rPr>
                    </w:pPr>
                    <w:r>
                      <w:t>12,268,136.51</w:t>
                    </w:r>
                  </w:p>
                </w:tc>
                <w:tc>
                  <w:tcPr>
                    <w:tcW w:w="1393" w:type="pct"/>
                    <w:tcBorders>
                      <w:top w:val="outset" w:sz="4" w:space="0" w:color="auto"/>
                      <w:left w:val="outset" w:sz="4" w:space="0" w:color="auto"/>
                      <w:bottom w:val="outset" w:sz="4" w:space="0" w:color="auto"/>
                      <w:right w:val="outset" w:sz="4" w:space="0" w:color="auto"/>
                    </w:tcBorders>
                  </w:tcPr>
                  <w:p w14:paraId="4A9C2A88" w14:textId="77777777" w:rsidR="00201742" w:rsidRDefault="00201742" w:rsidP="007308CC">
                    <w:pPr>
                      <w:jc w:val="right"/>
                      <w:rPr>
                        <w:szCs w:val="21"/>
                      </w:rPr>
                    </w:pPr>
                    <w:r>
                      <w:t>-549,850.64</w:t>
                    </w:r>
                  </w:p>
                </w:tc>
              </w:tr>
              <w:tr w:rsidR="00201742" w14:paraId="64E48DE7" w14:textId="77777777" w:rsidTr="007308CC">
                <w:sdt>
                  <w:sdtPr>
                    <w:tag w:val="_PLD_ec91d41926a34ae7830967660c23a215"/>
                    <w:id w:val="-10873112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2846FA" w14:textId="77777777" w:rsidR="00201742" w:rsidRDefault="00201742" w:rsidP="007308CC">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C37B584" w14:textId="77777777" w:rsidR="00201742" w:rsidRDefault="00201742" w:rsidP="007308CC">
                    <w:pPr>
                      <w:jc w:val="right"/>
                      <w:rPr>
                        <w:szCs w:val="21"/>
                      </w:rPr>
                    </w:pPr>
                    <w:r>
                      <w:t>12,268,136.51</w:t>
                    </w:r>
                  </w:p>
                </w:tc>
                <w:tc>
                  <w:tcPr>
                    <w:tcW w:w="1393" w:type="pct"/>
                    <w:tcBorders>
                      <w:top w:val="outset" w:sz="4" w:space="0" w:color="auto"/>
                      <w:left w:val="outset" w:sz="4" w:space="0" w:color="auto"/>
                      <w:bottom w:val="outset" w:sz="4" w:space="0" w:color="auto"/>
                      <w:right w:val="outset" w:sz="4" w:space="0" w:color="auto"/>
                    </w:tcBorders>
                  </w:tcPr>
                  <w:p w14:paraId="603B7AD8" w14:textId="77777777" w:rsidR="00201742" w:rsidRDefault="00201742" w:rsidP="007308CC">
                    <w:pPr>
                      <w:jc w:val="right"/>
                      <w:rPr>
                        <w:szCs w:val="21"/>
                      </w:rPr>
                    </w:pPr>
                    <w:r>
                      <w:t>-549,850.64</w:t>
                    </w:r>
                  </w:p>
                </w:tc>
              </w:tr>
              <w:tr w:rsidR="00201742" w14:paraId="0A1763E9" w14:textId="77777777" w:rsidTr="007308CC">
                <w:sdt>
                  <w:sdtPr>
                    <w:rPr>
                      <w:rFonts w:hint="eastAsia"/>
                    </w:rPr>
                    <w:tag w:val="_PLD_2d593f57b7224277a06504af6feb7f1a"/>
                    <w:id w:val="619732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24C42A" w14:textId="77777777" w:rsidR="00201742" w:rsidRDefault="00201742" w:rsidP="007308CC">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08652A7"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C1DB0E1" w14:textId="77777777" w:rsidR="00201742" w:rsidRDefault="00201742" w:rsidP="007308CC">
                    <w:pPr>
                      <w:jc w:val="right"/>
                      <w:rPr>
                        <w:szCs w:val="21"/>
                      </w:rPr>
                    </w:pPr>
                  </w:p>
                </w:tc>
              </w:tr>
              <w:tr w:rsidR="00201742" w14:paraId="6E5A7E67" w14:textId="77777777" w:rsidTr="007308CC">
                <w:sdt>
                  <w:sdtPr>
                    <w:tag w:val="_PLD_affe528a3e00467e8423bcc693acb317"/>
                    <w:id w:val="-1895249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608FA7" w14:textId="77777777" w:rsidR="00201742" w:rsidRDefault="00201742" w:rsidP="007308CC">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973C161" w14:textId="77777777" w:rsidR="00201742" w:rsidRPr="001220CA"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8CE5333" w14:textId="77777777" w:rsidR="00201742" w:rsidRDefault="00201742" w:rsidP="007308CC">
                    <w:pPr>
                      <w:jc w:val="right"/>
                      <w:rPr>
                        <w:szCs w:val="21"/>
                      </w:rPr>
                    </w:pPr>
                    <w:r>
                      <w:t>4,269.53</w:t>
                    </w:r>
                  </w:p>
                </w:tc>
              </w:tr>
              <w:tr w:rsidR="00201742" w14:paraId="41757E58" w14:textId="77777777" w:rsidTr="007308CC">
                <w:sdt>
                  <w:sdtPr>
                    <w:tag w:val="_PLD_5dc6172b68ad465286032179578ee693"/>
                    <w:id w:val="-10001208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B01C12" w14:textId="77777777" w:rsidR="00201742" w:rsidRDefault="00201742" w:rsidP="007308CC">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F31B2B0"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0A0BCBD" w14:textId="77777777" w:rsidR="00201742" w:rsidRDefault="00201742" w:rsidP="007308CC">
                    <w:pPr>
                      <w:jc w:val="right"/>
                      <w:rPr>
                        <w:szCs w:val="21"/>
                      </w:rPr>
                    </w:pPr>
                  </w:p>
                </w:tc>
              </w:tr>
              <w:tr w:rsidR="00201742" w14:paraId="29B8CE22" w14:textId="77777777" w:rsidTr="007308CC">
                <w:sdt>
                  <w:sdtPr>
                    <w:tag w:val="_PLD_2306e2af00b044638e29e47d1b63a0a9"/>
                    <w:id w:val="-14812268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37CCE15" w14:textId="77777777" w:rsidR="00201742" w:rsidRDefault="00201742" w:rsidP="007308CC">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75FAECD8"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65D05EB" w14:textId="77777777" w:rsidR="00201742" w:rsidRDefault="00201742" w:rsidP="007308CC">
                    <w:pPr>
                      <w:jc w:val="right"/>
                      <w:rPr>
                        <w:szCs w:val="21"/>
                      </w:rPr>
                    </w:pPr>
                  </w:p>
                </w:tc>
              </w:tr>
              <w:tr w:rsidR="00201742" w14:paraId="14A73FE5" w14:textId="77777777" w:rsidTr="007308CC">
                <w:sdt>
                  <w:sdtPr>
                    <w:tag w:val="_PLD_f0cae17bfc0b4451a6ce961f4b27235b"/>
                    <w:id w:val="-14679661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C8A5F3" w14:textId="77777777" w:rsidR="00201742" w:rsidRDefault="00201742" w:rsidP="007308CC">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9932C92"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21E051" w14:textId="77777777" w:rsidR="00201742" w:rsidRDefault="00201742" w:rsidP="007308CC">
                    <w:pPr>
                      <w:jc w:val="right"/>
                      <w:rPr>
                        <w:szCs w:val="21"/>
                      </w:rPr>
                    </w:pPr>
                  </w:p>
                </w:tc>
              </w:tr>
              <w:tr w:rsidR="00201742" w14:paraId="57B6E670"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2117438815"/>
                      <w:lock w:val="sdtLocked"/>
                    </w:sdtPr>
                    <w:sdtEndPr/>
                    <w:sdtContent>
                      <w:p w14:paraId="6F4AFE11" w14:textId="77777777" w:rsidR="00201742" w:rsidRDefault="00201742" w:rsidP="007308CC">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2B01D620"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805E86" w14:textId="77777777" w:rsidR="00201742" w:rsidRDefault="00201742" w:rsidP="007308CC">
                    <w:pPr>
                      <w:jc w:val="right"/>
                      <w:rPr>
                        <w:szCs w:val="21"/>
                      </w:rPr>
                    </w:pPr>
                  </w:p>
                </w:tc>
              </w:tr>
              <w:tr w:rsidR="00201742" w14:paraId="2CDD779F"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478990665"/>
                      <w:lock w:val="sdtLocked"/>
                    </w:sdtPr>
                    <w:sdtEndPr/>
                    <w:sdtContent>
                      <w:p w14:paraId="1EB33387" w14:textId="77777777" w:rsidR="00201742" w:rsidRDefault="00201742" w:rsidP="007308CC">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BCC8301"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FCAA9B5" w14:textId="77777777" w:rsidR="00201742" w:rsidRDefault="00201742" w:rsidP="007308CC">
                    <w:pPr>
                      <w:jc w:val="right"/>
                      <w:rPr>
                        <w:szCs w:val="21"/>
                      </w:rPr>
                    </w:pPr>
                  </w:p>
                </w:tc>
              </w:tr>
              <w:tr w:rsidR="00201742" w14:paraId="56F6AE09" w14:textId="77777777" w:rsidTr="007308CC">
                <w:sdt>
                  <w:sdtPr>
                    <w:tag w:val="_PLD_af2e6a6423884b9f92222d100ea3f671"/>
                    <w:id w:val="20019325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42D3B2" w14:textId="77777777" w:rsidR="00201742" w:rsidRDefault="00201742" w:rsidP="007308CC">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69C031B2" w14:textId="77777777" w:rsidR="00201742" w:rsidRPr="001220CA"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3F784C" w14:textId="77777777" w:rsidR="00201742" w:rsidRDefault="00201742" w:rsidP="007308CC">
                    <w:pPr>
                      <w:jc w:val="right"/>
                      <w:rPr>
                        <w:szCs w:val="21"/>
                      </w:rPr>
                    </w:pPr>
                    <w:r>
                      <w:t>4,269.53</w:t>
                    </w:r>
                  </w:p>
                </w:tc>
              </w:tr>
              <w:tr w:rsidR="00201742" w14:paraId="011F527F" w14:textId="77777777" w:rsidTr="007308CC">
                <w:sdt>
                  <w:sdtPr>
                    <w:tag w:val="_PLD_efd1136d662042909a379d723af1e582"/>
                    <w:id w:val="-126591702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07F7279" w14:textId="77777777" w:rsidR="00201742" w:rsidRDefault="00201742" w:rsidP="007308CC">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45778AE" w14:textId="77777777" w:rsidR="00201742" w:rsidRPr="001220CA"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ABD7430" w14:textId="77777777" w:rsidR="00201742" w:rsidRDefault="00201742" w:rsidP="007308CC">
                    <w:pPr>
                      <w:jc w:val="right"/>
                      <w:rPr>
                        <w:szCs w:val="21"/>
                      </w:rPr>
                    </w:pPr>
                    <w:r>
                      <w:t>4,269.53</w:t>
                    </w:r>
                  </w:p>
                </w:tc>
              </w:tr>
              <w:tr w:rsidR="00201742" w14:paraId="78341C33"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328587686"/>
                      <w:lock w:val="sdtLocked"/>
                    </w:sdtPr>
                    <w:sdtEndPr>
                      <w:rPr>
                        <w:szCs w:val="20"/>
                      </w:rPr>
                    </w:sdtEndPr>
                    <w:sdtContent>
                      <w:p w14:paraId="29AC8BAF" w14:textId="77777777" w:rsidR="00201742" w:rsidRDefault="00201742" w:rsidP="007308CC">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B777F3B"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258EACB" w14:textId="77777777" w:rsidR="00201742" w:rsidRDefault="00201742" w:rsidP="007308CC">
                    <w:pPr>
                      <w:jc w:val="right"/>
                      <w:rPr>
                        <w:szCs w:val="21"/>
                      </w:rPr>
                    </w:pPr>
                  </w:p>
                </w:tc>
              </w:tr>
              <w:tr w:rsidR="00201742" w14:paraId="0A0F8068"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803193562"/>
                      <w:lock w:val="sdtLocked"/>
                    </w:sdtPr>
                    <w:sdtEndPr/>
                    <w:sdtContent>
                      <w:p w14:paraId="022AC20C" w14:textId="77777777" w:rsidR="00201742" w:rsidRDefault="00201742" w:rsidP="007308CC">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3D630107"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A2B4C01" w14:textId="77777777" w:rsidR="00201742" w:rsidRDefault="00201742" w:rsidP="007308CC">
                    <w:pPr>
                      <w:jc w:val="right"/>
                      <w:rPr>
                        <w:szCs w:val="21"/>
                      </w:rPr>
                    </w:pPr>
                  </w:p>
                </w:tc>
              </w:tr>
              <w:tr w:rsidR="00201742" w14:paraId="0453A342"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645354549"/>
                      <w:lock w:val="sdtLocked"/>
                    </w:sdtPr>
                    <w:sdtEndPr/>
                    <w:sdtContent>
                      <w:p w14:paraId="0FBDD88C" w14:textId="77777777" w:rsidR="00201742" w:rsidRDefault="00201742" w:rsidP="007308CC">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1292045"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1C7AD64" w14:textId="77777777" w:rsidR="00201742" w:rsidRDefault="00201742" w:rsidP="007308CC">
                    <w:pPr>
                      <w:jc w:val="right"/>
                      <w:rPr>
                        <w:szCs w:val="21"/>
                      </w:rPr>
                    </w:pPr>
                  </w:p>
                </w:tc>
              </w:tr>
              <w:tr w:rsidR="00201742" w14:paraId="735CF141"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708024067"/>
                      <w:lock w:val="sdtLocked"/>
                    </w:sdtPr>
                    <w:sdtEndPr/>
                    <w:sdtContent>
                      <w:p w14:paraId="17AAD65C" w14:textId="77777777" w:rsidR="00201742" w:rsidRDefault="00201742" w:rsidP="007308CC">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0FEE4C2C"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3ECED6B" w14:textId="77777777" w:rsidR="00201742" w:rsidRDefault="00201742" w:rsidP="007308CC">
                    <w:pPr>
                      <w:jc w:val="right"/>
                      <w:rPr>
                        <w:szCs w:val="21"/>
                      </w:rPr>
                    </w:pPr>
                  </w:p>
                </w:tc>
              </w:tr>
              <w:tr w:rsidR="00201742" w14:paraId="3BF88435"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398731571"/>
                      <w:lock w:val="sdtLocked"/>
                    </w:sdtPr>
                    <w:sdtEndPr/>
                    <w:sdtContent>
                      <w:p w14:paraId="4FA048CB" w14:textId="77777777" w:rsidR="00201742" w:rsidRDefault="00201742" w:rsidP="007308CC">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3156917"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76D6CEC" w14:textId="77777777" w:rsidR="00201742" w:rsidRDefault="00201742" w:rsidP="007308CC">
                    <w:pPr>
                      <w:jc w:val="right"/>
                      <w:rPr>
                        <w:szCs w:val="21"/>
                      </w:rPr>
                    </w:pPr>
                  </w:p>
                </w:tc>
              </w:tr>
              <w:tr w:rsidR="00201742" w14:paraId="5351E2D4" w14:textId="77777777" w:rsidTr="007308CC">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358630809"/>
                      <w:lock w:val="sdtLocked"/>
                    </w:sdtPr>
                    <w:sdtEndPr/>
                    <w:sdtContent>
                      <w:p w14:paraId="47F4C370" w14:textId="77777777" w:rsidR="00201742" w:rsidRDefault="00201742" w:rsidP="007308CC">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13FA85E5"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EF4C61" w14:textId="77777777" w:rsidR="00201742" w:rsidRDefault="00201742" w:rsidP="007308CC">
                    <w:pPr>
                      <w:jc w:val="right"/>
                      <w:rPr>
                        <w:szCs w:val="21"/>
                      </w:rPr>
                    </w:pPr>
                  </w:p>
                </w:tc>
              </w:tr>
              <w:tr w:rsidR="00201742" w14:paraId="2D896FEB" w14:textId="77777777" w:rsidTr="007308CC">
                <w:sdt>
                  <w:sdtPr>
                    <w:tag w:val="_PLD_531877c087a849fbad784f4cd0ce1526"/>
                    <w:id w:val="-12201219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77C4B2" w14:textId="77777777" w:rsidR="00201742" w:rsidRDefault="00201742" w:rsidP="007308CC">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18C1A6CD" w14:textId="77777777" w:rsidR="00201742" w:rsidRDefault="00201742" w:rsidP="007308CC">
                    <w:pPr>
                      <w:jc w:val="right"/>
                      <w:rPr>
                        <w:szCs w:val="21"/>
                      </w:rPr>
                    </w:pPr>
                    <w:r>
                      <w:t>12,268,136.51</w:t>
                    </w:r>
                  </w:p>
                </w:tc>
                <w:tc>
                  <w:tcPr>
                    <w:tcW w:w="1393" w:type="pct"/>
                    <w:tcBorders>
                      <w:top w:val="outset" w:sz="4" w:space="0" w:color="auto"/>
                      <w:left w:val="outset" w:sz="4" w:space="0" w:color="auto"/>
                      <w:bottom w:val="outset" w:sz="4" w:space="0" w:color="auto"/>
                      <w:right w:val="outset" w:sz="4" w:space="0" w:color="auto"/>
                    </w:tcBorders>
                  </w:tcPr>
                  <w:p w14:paraId="5828BA8C" w14:textId="77777777" w:rsidR="00201742" w:rsidRDefault="00201742" w:rsidP="007308CC">
                    <w:pPr>
                      <w:jc w:val="right"/>
                      <w:rPr>
                        <w:szCs w:val="21"/>
                      </w:rPr>
                    </w:pPr>
                    <w:r>
                      <w:t>-545,581.11</w:t>
                    </w:r>
                  </w:p>
                </w:tc>
              </w:tr>
              <w:tr w:rsidR="00201742" w14:paraId="3CFAA639" w14:textId="77777777" w:rsidTr="007308CC">
                <w:sdt>
                  <w:sdtPr>
                    <w:tag w:val="_PLD_4af94567024840d490aaf87b48e0db7b"/>
                    <w:id w:val="-17743100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9742CC" w14:textId="77777777" w:rsidR="00201742" w:rsidRDefault="00201742" w:rsidP="007308CC">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21EA36F8"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14B9E0A" w14:textId="77777777" w:rsidR="00201742" w:rsidRDefault="00201742" w:rsidP="007308CC">
                    <w:pPr>
                      <w:jc w:val="right"/>
                      <w:rPr>
                        <w:szCs w:val="21"/>
                      </w:rPr>
                    </w:pPr>
                  </w:p>
                </w:tc>
              </w:tr>
              <w:tr w:rsidR="00201742" w14:paraId="15F8CC22" w14:textId="77777777" w:rsidTr="007308CC">
                <w:sdt>
                  <w:sdtPr>
                    <w:tag w:val="_PLD_b6be962d7c6843799fcd5476b5aca0cf"/>
                    <w:id w:val="-18007569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6C7A235" w14:textId="77777777" w:rsidR="00201742" w:rsidRDefault="00201742" w:rsidP="007308CC">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3A6D2B9"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1EEECA2" w14:textId="77777777" w:rsidR="00201742" w:rsidRDefault="00201742" w:rsidP="007308CC">
                    <w:pPr>
                      <w:jc w:val="right"/>
                      <w:rPr>
                        <w:szCs w:val="21"/>
                      </w:rPr>
                    </w:pPr>
                  </w:p>
                </w:tc>
              </w:tr>
              <w:tr w:rsidR="00201742" w14:paraId="7F11C5A6" w14:textId="77777777" w:rsidTr="007308CC">
                <w:sdt>
                  <w:sdtPr>
                    <w:tag w:val="_PLD_75b65baed859464dadacdb7ff47784e0"/>
                    <w:id w:val="-20218560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BC008F" w14:textId="77777777" w:rsidR="00201742" w:rsidRDefault="00201742" w:rsidP="007308CC">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B6E1703" w14:textId="77777777" w:rsidR="00201742" w:rsidRDefault="00201742" w:rsidP="007308C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9759640" w14:textId="77777777" w:rsidR="00201742" w:rsidRDefault="00201742" w:rsidP="007308CC">
                    <w:pPr>
                      <w:jc w:val="right"/>
                      <w:rPr>
                        <w:szCs w:val="21"/>
                      </w:rPr>
                    </w:pPr>
                  </w:p>
                </w:tc>
              </w:tr>
            </w:tbl>
            <w:p w14:paraId="67D87E8B" w14:textId="77777777" w:rsidR="00201742" w:rsidRDefault="00201742"/>
            <w:p w14:paraId="2EFAF40F" w14:textId="76A4E14B" w:rsidR="00793F73" w:rsidRDefault="004C7E26">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6C71BC16" w14:textId="77777777" w:rsidR="00793F73" w:rsidRDefault="009671C2"/>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4BEDE76B" w14:textId="77777777" w:rsidR="00A566D3" w:rsidRDefault="00A566D3">
              <w:pPr>
                <w:jc w:val="center"/>
                <w:outlineLvl w:val="2"/>
                <w:rPr>
                  <w:b/>
                  <w:bCs/>
                </w:rPr>
              </w:pPr>
            </w:p>
            <w:p w14:paraId="71E9FE77" w14:textId="77777777" w:rsidR="00A566D3" w:rsidRDefault="00A566D3">
              <w:pPr>
                <w:jc w:val="center"/>
                <w:outlineLvl w:val="2"/>
                <w:rPr>
                  <w:b/>
                  <w:bCs/>
                </w:rPr>
              </w:pPr>
            </w:p>
            <w:p w14:paraId="3CFC3BC9" w14:textId="77777777" w:rsidR="00273300" w:rsidRDefault="00273300">
              <w:pPr>
                <w:jc w:val="center"/>
                <w:outlineLvl w:val="2"/>
                <w:rPr>
                  <w:b/>
                </w:rPr>
              </w:pPr>
            </w:p>
            <w:p w14:paraId="0AB33009" w14:textId="77777777" w:rsidR="004B2CBA" w:rsidRDefault="004B2CBA">
              <w:pPr>
                <w:jc w:val="center"/>
                <w:outlineLvl w:val="2"/>
                <w:rPr>
                  <w:b/>
                </w:rPr>
              </w:pPr>
            </w:p>
            <w:p w14:paraId="3BB12FE0" w14:textId="3B000456" w:rsidR="00793F73" w:rsidRDefault="004C7E26">
              <w:pPr>
                <w:jc w:val="center"/>
                <w:outlineLvl w:val="2"/>
                <w:rPr>
                  <w:b/>
                </w:rPr>
              </w:pPr>
              <w:r>
                <w:rPr>
                  <w:rFonts w:hint="eastAsia"/>
                  <w:b/>
                </w:rPr>
                <w:t>合并</w:t>
              </w:r>
              <w:r>
                <w:rPr>
                  <w:b/>
                </w:rPr>
                <w:t>现金流量表</w:t>
              </w:r>
            </w:p>
            <w:p w14:paraId="17867A8C" w14:textId="4FF3F89B" w:rsidR="00793F73" w:rsidRDefault="004C7E26">
              <w:pPr>
                <w:jc w:val="center"/>
              </w:pPr>
              <w:r>
                <w:t>2021年</w:t>
              </w:r>
              <w:r>
                <w:rPr>
                  <w:rFonts w:hint="eastAsia"/>
                </w:rPr>
                <w:t>1—3</w:t>
              </w:r>
              <w:r>
                <w:t>月</w:t>
              </w:r>
            </w:p>
            <w:p w14:paraId="1D17FBFE" w14:textId="77777777" w:rsidR="00793F73" w:rsidRDefault="004C7E2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3C2AFC6A" w14:textId="77777777" w:rsidR="00793F73" w:rsidRDefault="004C7E26">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6"/>
                <w:gridCol w:w="2689"/>
              </w:tblGrid>
              <w:tr w:rsidR="00550B8F" w14:paraId="21BDDBF2" w14:textId="77777777" w:rsidTr="00A50BEB">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920439648"/>
                      <w:lock w:val="sdtLocked"/>
                    </w:sdtPr>
                    <w:sdtEndPr/>
                    <w:sdtContent>
                      <w:p w14:paraId="0458E90E" w14:textId="77777777" w:rsidR="00550B8F" w:rsidRDefault="00550B8F" w:rsidP="00A50BEB">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258064211"/>
                      <w:lock w:val="sdtLocked"/>
                    </w:sdtPr>
                    <w:sdtEndPr/>
                    <w:sdtContent>
                      <w:p w14:paraId="61F15F0D" w14:textId="77777777" w:rsidR="00550B8F" w:rsidRDefault="00550B8F" w:rsidP="00A50BEB">
                        <w:pPr>
                          <w:autoSpaceDE w:val="0"/>
                          <w:autoSpaceDN w:val="0"/>
                          <w:adjustRightInd w:val="0"/>
                          <w:jc w:val="center"/>
                          <w:rPr>
                            <w:b/>
                          </w:rPr>
                        </w:pPr>
                        <w:r>
                          <w:rPr>
                            <w:b/>
                            <w:szCs w:val="21"/>
                          </w:rPr>
                          <w:t>2021年第一季度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2010135881"/>
                      <w:lock w:val="sdtLocked"/>
                    </w:sdtPr>
                    <w:sdtEndPr/>
                    <w:sdtContent>
                      <w:p w14:paraId="03D872EF" w14:textId="77777777" w:rsidR="00550B8F" w:rsidRDefault="00550B8F" w:rsidP="00A50BEB">
                        <w:pPr>
                          <w:autoSpaceDE w:val="0"/>
                          <w:autoSpaceDN w:val="0"/>
                          <w:adjustRightInd w:val="0"/>
                          <w:jc w:val="center"/>
                          <w:rPr>
                            <w:b/>
                          </w:rPr>
                        </w:pPr>
                        <w:r>
                          <w:rPr>
                            <w:b/>
                            <w:szCs w:val="21"/>
                          </w:rPr>
                          <w:t>2020年第一季度</w:t>
                        </w:r>
                      </w:p>
                    </w:sdtContent>
                  </w:sdt>
                </w:tc>
              </w:tr>
              <w:tr w:rsidR="00550B8F" w14:paraId="6776B928" w14:textId="77777777" w:rsidTr="00A50BEB">
                <w:sdt>
                  <w:sdtPr>
                    <w:tag w:val="_PLD_21284a4a08a448a5a684340ce500b89b"/>
                    <w:id w:val="105188338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BAB9155" w14:textId="77777777" w:rsidR="00550B8F" w:rsidRDefault="00550B8F" w:rsidP="00A50BEB">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4FF3291E" w14:textId="77777777" w:rsidR="00550B8F" w:rsidRDefault="00550B8F" w:rsidP="00A50BEB">
                    <w:pPr>
                      <w:rPr>
                        <w:szCs w:val="21"/>
                      </w:rPr>
                    </w:pPr>
                  </w:p>
                </w:tc>
                <w:tc>
                  <w:tcPr>
                    <w:tcW w:w="1485" w:type="pct"/>
                    <w:tcBorders>
                      <w:top w:val="outset" w:sz="4" w:space="0" w:color="auto"/>
                      <w:left w:val="outset" w:sz="4" w:space="0" w:color="auto"/>
                      <w:bottom w:val="outset" w:sz="4" w:space="0" w:color="auto"/>
                      <w:right w:val="outset" w:sz="4" w:space="0" w:color="auto"/>
                    </w:tcBorders>
                  </w:tcPr>
                  <w:p w14:paraId="3E7D496D" w14:textId="77777777" w:rsidR="00550B8F" w:rsidRDefault="00550B8F" w:rsidP="00A50BEB">
                    <w:pPr>
                      <w:rPr>
                        <w:szCs w:val="21"/>
                      </w:rPr>
                    </w:pPr>
                  </w:p>
                </w:tc>
              </w:tr>
              <w:tr w:rsidR="00550B8F" w14:paraId="426BAE62" w14:textId="77777777" w:rsidTr="00A50BEB">
                <w:sdt>
                  <w:sdtPr>
                    <w:tag w:val="_PLD_58609732af204515aceb1f4e5ac789df"/>
                    <w:id w:val="-5748257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0AA1636" w14:textId="77777777" w:rsidR="00550B8F" w:rsidRDefault="00550B8F" w:rsidP="00A50BEB">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822F7ED" w14:textId="77777777" w:rsidR="00550B8F" w:rsidRDefault="00550B8F" w:rsidP="00A50BEB">
                    <w:pPr>
                      <w:jc w:val="right"/>
                      <w:rPr>
                        <w:szCs w:val="21"/>
                      </w:rPr>
                    </w:pPr>
                    <w:r>
                      <w:t>398,021,054.83</w:t>
                    </w:r>
                  </w:p>
                </w:tc>
                <w:tc>
                  <w:tcPr>
                    <w:tcW w:w="1485" w:type="pct"/>
                    <w:tcBorders>
                      <w:top w:val="outset" w:sz="4" w:space="0" w:color="auto"/>
                      <w:left w:val="outset" w:sz="4" w:space="0" w:color="auto"/>
                      <w:bottom w:val="outset" w:sz="4" w:space="0" w:color="auto"/>
                      <w:right w:val="outset" w:sz="4" w:space="0" w:color="auto"/>
                    </w:tcBorders>
                  </w:tcPr>
                  <w:p w14:paraId="608DFE8F" w14:textId="77777777" w:rsidR="00550B8F" w:rsidRDefault="00550B8F" w:rsidP="00A50BEB">
                    <w:pPr>
                      <w:jc w:val="right"/>
                      <w:rPr>
                        <w:szCs w:val="21"/>
                      </w:rPr>
                    </w:pPr>
                    <w:r>
                      <w:t>296,602,754.30</w:t>
                    </w:r>
                  </w:p>
                </w:tc>
              </w:tr>
              <w:tr w:rsidR="00550B8F" w14:paraId="71BD4C20" w14:textId="77777777" w:rsidTr="00A50BEB">
                <w:sdt>
                  <w:sdtPr>
                    <w:tag w:val="_PLD_49ced1da79bc461bb84bbb486750c7ff"/>
                    <w:id w:val="-128757506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0DB7CC" w14:textId="77777777" w:rsidR="00550B8F" w:rsidRDefault="00550B8F" w:rsidP="00A50BEB">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150F0EB"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93718C0" w14:textId="77777777" w:rsidR="00550B8F" w:rsidRDefault="00550B8F" w:rsidP="00A50BEB">
                    <w:pPr>
                      <w:jc w:val="right"/>
                      <w:rPr>
                        <w:szCs w:val="21"/>
                      </w:rPr>
                    </w:pPr>
                  </w:p>
                </w:tc>
              </w:tr>
              <w:tr w:rsidR="00550B8F" w14:paraId="7A11907A" w14:textId="77777777" w:rsidTr="00A50BEB">
                <w:sdt>
                  <w:sdtPr>
                    <w:tag w:val="_PLD_49eb1cb6a76643e7ad714d4081fd1b69"/>
                    <w:id w:val="59537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61E4CD2" w14:textId="77777777" w:rsidR="00550B8F" w:rsidRDefault="00550B8F" w:rsidP="00A50BEB">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375C06C"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763C88C" w14:textId="77777777" w:rsidR="00550B8F" w:rsidRDefault="00550B8F" w:rsidP="00A50BEB">
                    <w:pPr>
                      <w:jc w:val="right"/>
                      <w:rPr>
                        <w:szCs w:val="21"/>
                      </w:rPr>
                    </w:pPr>
                  </w:p>
                </w:tc>
              </w:tr>
              <w:tr w:rsidR="00550B8F" w14:paraId="3C120F08" w14:textId="77777777" w:rsidTr="00A50BEB">
                <w:sdt>
                  <w:sdtPr>
                    <w:tag w:val="_PLD_a4310b9bc5da4f3086d15ffa80c884a3"/>
                    <w:id w:val="-10664192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EE08E8F" w14:textId="77777777" w:rsidR="00550B8F" w:rsidRDefault="00550B8F" w:rsidP="00A50BEB">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7C9CFB3"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431F85D" w14:textId="77777777" w:rsidR="00550B8F" w:rsidRDefault="00550B8F" w:rsidP="00A50BEB">
                    <w:pPr>
                      <w:jc w:val="right"/>
                      <w:rPr>
                        <w:szCs w:val="21"/>
                      </w:rPr>
                    </w:pPr>
                  </w:p>
                </w:tc>
              </w:tr>
              <w:tr w:rsidR="00550B8F" w14:paraId="14BF0424" w14:textId="77777777" w:rsidTr="00A50BEB">
                <w:sdt>
                  <w:sdtPr>
                    <w:tag w:val="_PLD_99b6b6460a4c40419b21ec70e385b6ca"/>
                    <w:id w:val="-64998720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D77A81" w14:textId="77777777" w:rsidR="00550B8F" w:rsidRDefault="00550B8F" w:rsidP="00A50BEB">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34835D1D"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E97E87E" w14:textId="77777777" w:rsidR="00550B8F" w:rsidRDefault="00550B8F" w:rsidP="00A50BEB">
                    <w:pPr>
                      <w:jc w:val="right"/>
                      <w:rPr>
                        <w:szCs w:val="21"/>
                      </w:rPr>
                    </w:pPr>
                  </w:p>
                </w:tc>
              </w:tr>
              <w:tr w:rsidR="00550B8F" w14:paraId="13405089" w14:textId="77777777" w:rsidTr="00A50BEB">
                <w:sdt>
                  <w:sdtPr>
                    <w:tag w:val="_PLD_52481b72d42b4890b220ef6995c641bf"/>
                    <w:id w:val="-55045882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0E8ECC" w14:textId="77777777" w:rsidR="00550B8F" w:rsidRDefault="00550B8F" w:rsidP="00A50BEB">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C893160"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6382715" w14:textId="77777777" w:rsidR="00550B8F" w:rsidRDefault="00550B8F" w:rsidP="00A50BEB">
                    <w:pPr>
                      <w:jc w:val="right"/>
                      <w:rPr>
                        <w:szCs w:val="21"/>
                      </w:rPr>
                    </w:pPr>
                  </w:p>
                </w:tc>
              </w:tr>
              <w:tr w:rsidR="00550B8F" w14:paraId="1AF8A21E" w14:textId="77777777" w:rsidTr="00A50BEB">
                <w:sdt>
                  <w:sdtPr>
                    <w:tag w:val="_PLD_6d458d79a40b4d129086edf51c44b255"/>
                    <w:id w:val="-2652322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55E4D92" w14:textId="77777777" w:rsidR="00550B8F" w:rsidRDefault="00550B8F" w:rsidP="00A50BEB">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DD29D8D"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3F2F6F4" w14:textId="77777777" w:rsidR="00550B8F" w:rsidRDefault="00550B8F" w:rsidP="00A50BEB">
                    <w:pPr>
                      <w:jc w:val="right"/>
                      <w:rPr>
                        <w:szCs w:val="21"/>
                      </w:rPr>
                    </w:pPr>
                  </w:p>
                </w:tc>
              </w:tr>
              <w:tr w:rsidR="00550B8F" w14:paraId="514ABB30" w14:textId="77777777" w:rsidTr="00A50BEB">
                <w:sdt>
                  <w:sdtPr>
                    <w:tag w:val="_PLD_68c6fe8a62a949ffa2e26b4eebf4985d"/>
                    <w:id w:val="-313516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F702A92" w14:textId="77777777" w:rsidR="00550B8F" w:rsidRDefault="00550B8F" w:rsidP="00A50BEB">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1D1DFC6E"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269D630" w14:textId="77777777" w:rsidR="00550B8F" w:rsidRDefault="00550B8F" w:rsidP="00A50BEB">
                    <w:pPr>
                      <w:jc w:val="right"/>
                      <w:rPr>
                        <w:szCs w:val="21"/>
                      </w:rPr>
                    </w:pPr>
                  </w:p>
                </w:tc>
              </w:tr>
              <w:tr w:rsidR="00550B8F" w14:paraId="2BA0094B" w14:textId="77777777" w:rsidTr="00A50BEB">
                <w:sdt>
                  <w:sdtPr>
                    <w:tag w:val="_PLD_0212fffbe7ab44e999c442fa11edab0c"/>
                    <w:id w:val="-11857517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FC12C7" w14:textId="77777777" w:rsidR="00550B8F" w:rsidRDefault="00550B8F" w:rsidP="00A50BEB">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73693D2C"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75CBBDE" w14:textId="77777777" w:rsidR="00550B8F" w:rsidRDefault="00550B8F" w:rsidP="00A50BEB">
                    <w:pPr>
                      <w:jc w:val="right"/>
                      <w:rPr>
                        <w:szCs w:val="21"/>
                      </w:rPr>
                    </w:pPr>
                  </w:p>
                </w:tc>
              </w:tr>
              <w:tr w:rsidR="00550B8F" w14:paraId="565D8015" w14:textId="77777777" w:rsidTr="00A50BEB">
                <w:sdt>
                  <w:sdtPr>
                    <w:tag w:val="_PLD_0c50c55982c2444c9ca2f8cdf1e760dd"/>
                    <w:id w:val="-11791975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5914D53" w14:textId="77777777" w:rsidR="00550B8F" w:rsidRDefault="00550B8F" w:rsidP="00A50BEB">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2504325"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C2C9BAF" w14:textId="77777777" w:rsidR="00550B8F" w:rsidRDefault="00550B8F" w:rsidP="00A50BEB">
                    <w:pPr>
                      <w:jc w:val="right"/>
                      <w:rPr>
                        <w:szCs w:val="21"/>
                      </w:rPr>
                    </w:pPr>
                  </w:p>
                </w:tc>
              </w:tr>
              <w:tr w:rsidR="00550B8F" w14:paraId="6B83C38F" w14:textId="77777777" w:rsidTr="00A50BEB">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31953734"/>
                      <w:lock w:val="sdtLocked"/>
                    </w:sdtPr>
                    <w:sdtEndPr/>
                    <w:sdtContent>
                      <w:p w14:paraId="5C079B0A" w14:textId="77777777" w:rsidR="00550B8F" w:rsidRDefault="00550B8F" w:rsidP="00A50BEB">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2AD3C0AD"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89371DC" w14:textId="77777777" w:rsidR="00550B8F" w:rsidRDefault="00550B8F" w:rsidP="00A50BEB">
                    <w:pPr>
                      <w:jc w:val="right"/>
                      <w:rPr>
                        <w:szCs w:val="21"/>
                      </w:rPr>
                    </w:pPr>
                  </w:p>
                </w:tc>
              </w:tr>
              <w:tr w:rsidR="00550B8F" w14:paraId="7FB2A7D7" w14:textId="77777777" w:rsidTr="00A50BEB">
                <w:sdt>
                  <w:sdtPr>
                    <w:tag w:val="_PLD_0bdcf8e592214c938d9a05fc960b3c87"/>
                    <w:id w:val="-115028237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F23F75" w14:textId="77777777" w:rsidR="00550B8F" w:rsidRDefault="00550B8F" w:rsidP="00A50BEB">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407944BE" w14:textId="77777777" w:rsidR="00550B8F" w:rsidRDefault="00550B8F" w:rsidP="00A50BEB">
                    <w:pPr>
                      <w:jc w:val="right"/>
                      <w:rPr>
                        <w:szCs w:val="21"/>
                      </w:rPr>
                    </w:pPr>
                    <w:r>
                      <w:t>2,131,009.31</w:t>
                    </w:r>
                  </w:p>
                </w:tc>
                <w:tc>
                  <w:tcPr>
                    <w:tcW w:w="1485" w:type="pct"/>
                    <w:tcBorders>
                      <w:top w:val="outset" w:sz="4" w:space="0" w:color="auto"/>
                      <w:left w:val="outset" w:sz="4" w:space="0" w:color="auto"/>
                      <w:bottom w:val="outset" w:sz="4" w:space="0" w:color="auto"/>
                      <w:right w:val="outset" w:sz="4" w:space="0" w:color="auto"/>
                    </w:tcBorders>
                  </w:tcPr>
                  <w:p w14:paraId="074F13AE" w14:textId="77777777" w:rsidR="00550B8F" w:rsidRDefault="00550B8F" w:rsidP="00A50BEB">
                    <w:pPr>
                      <w:jc w:val="right"/>
                      <w:rPr>
                        <w:szCs w:val="21"/>
                      </w:rPr>
                    </w:pPr>
                    <w:r>
                      <w:t>933,814.24</w:t>
                    </w:r>
                  </w:p>
                </w:tc>
              </w:tr>
              <w:tr w:rsidR="00550B8F" w14:paraId="4E144CC1" w14:textId="77777777" w:rsidTr="00A50BEB">
                <w:sdt>
                  <w:sdtPr>
                    <w:tag w:val="_PLD_6d76bf3e87cd424c8062cc08f7a51d69"/>
                    <w:id w:val="-205430635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3DDD4B3" w14:textId="77777777" w:rsidR="00550B8F" w:rsidRDefault="00550B8F" w:rsidP="00A50BEB">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0359896" w14:textId="77777777" w:rsidR="00550B8F" w:rsidRDefault="00550B8F" w:rsidP="00A50BEB">
                    <w:pPr>
                      <w:jc w:val="right"/>
                      <w:rPr>
                        <w:szCs w:val="21"/>
                      </w:rPr>
                    </w:pPr>
                    <w:r>
                      <w:t>60,678,470.68</w:t>
                    </w:r>
                  </w:p>
                </w:tc>
                <w:tc>
                  <w:tcPr>
                    <w:tcW w:w="1485" w:type="pct"/>
                    <w:tcBorders>
                      <w:top w:val="outset" w:sz="4" w:space="0" w:color="auto"/>
                      <w:left w:val="outset" w:sz="4" w:space="0" w:color="auto"/>
                      <w:bottom w:val="outset" w:sz="4" w:space="0" w:color="auto"/>
                      <w:right w:val="outset" w:sz="4" w:space="0" w:color="auto"/>
                    </w:tcBorders>
                  </w:tcPr>
                  <w:p w14:paraId="532BB039" w14:textId="77777777" w:rsidR="00550B8F" w:rsidRDefault="00550B8F" w:rsidP="00A50BEB">
                    <w:pPr>
                      <w:jc w:val="right"/>
                      <w:rPr>
                        <w:szCs w:val="21"/>
                      </w:rPr>
                    </w:pPr>
                    <w:r>
                      <w:t>34,706,151.07</w:t>
                    </w:r>
                  </w:p>
                </w:tc>
              </w:tr>
              <w:tr w:rsidR="00550B8F" w14:paraId="531D0A7D" w14:textId="77777777" w:rsidTr="00A50BEB">
                <w:sdt>
                  <w:sdtPr>
                    <w:tag w:val="_PLD_4440ead24311470fb4effe52a8f4ee2d"/>
                    <w:id w:val="-19924714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D15DFA" w14:textId="77777777" w:rsidR="00550B8F" w:rsidRDefault="00550B8F" w:rsidP="00A50BEB">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2A0F462B" w14:textId="77777777" w:rsidR="00550B8F" w:rsidRDefault="00550B8F" w:rsidP="00A50BEB">
                    <w:pPr>
                      <w:jc w:val="right"/>
                      <w:rPr>
                        <w:szCs w:val="21"/>
                      </w:rPr>
                    </w:pPr>
                    <w:r>
                      <w:t>460,830,534.82</w:t>
                    </w:r>
                  </w:p>
                </w:tc>
                <w:tc>
                  <w:tcPr>
                    <w:tcW w:w="1485" w:type="pct"/>
                    <w:tcBorders>
                      <w:top w:val="outset" w:sz="4" w:space="0" w:color="auto"/>
                      <w:left w:val="outset" w:sz="4" w:space="0" w:color="auto"/>
                      <w:bottom w:val="outset" w:sz="4" w:space="0" w:color="auto"/>
                      <w:right w:val="outset" w:sz="4" w:space="0" w:color="auto"/>
                    </w:tcBorders>
                  </w:tcPr>
                  <w:p w14:paraId="2703AD53" w14:textId="77777777" w:rsidR="00550B8F" w:rsidRDefault="00550B8F" w:rsidP="00A50BEB">
                    <w:pPr>
                      <w:jc w:val="right"/>
                      <w:rPr>
                        <w:szCs w:val="21"/>
                      </w:rPr>
                    </w:pPr>
                    <w:r>
                      <w:t>332,242,719.61</w:t>
                    </w:r>
                  </w:p>
                </w:tc>
              </w:tr>
              <w:tr w:rsidR="00550B8F" w14:paraId="6B7EF867" w14:textId="77777777" w:rsidTr="00A50BEB">
                <w:sdt>
                  <w:sdtPr>
                    <w:tag w:val="_PLD_504d74bf0dd941da9facaa70384461d0"/>
                    <w:id w:val="15569723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C28463D" w14:textId="77777777" w:rsidR="00550B8F" w:rsidRDefault="00550B8F" w:rsidP="00A50BEB">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01B4A0E" w14:textId="77777777" w:rsidR="00550B8F" w:rsidRDefault="00550B8F" w:rsidP="00A50BEB">
                    <w:pPr>
                      <w:jc w:val="right"/>
                      <w:rPr>
                        <w:szCs w:val="21"/>
                      </w:rPr>
                    </w:pPr>
                    <w:r>
                      <w:t>226,429,308.92</w:t>
                    </w:r>
                  </w:p>
                </w:tc>
                <w:tc>
                  <w:tcPr>
                    <w:tcW w:w="1485" w:type="pct"/>
                    <w:tcBorders>
                      <w:top w:val="outset" w:sz="4" w:space="0" w:color="auto"/>
                      <w:left w:val="outset" w:sz="4" w:space="0" w:color="auto"/>
                      <w:bottom w:val="outset" w:sz="4" w:space="0" w:color="auto"/>
                      <w:right w:val="outset" w:sz="4" w:space="0" w:color="auto"/>
                    </w:tcBorders>
                  </w:tcPr>
                  <w:p w14:paraId="41F4E842" w14:textId="77777777" w:rsidR="00550B8F" w:rsidRDefault="00550B8F" w:rsidP="00A50BEB">
                    <w:pPr>
                      <w:jc w:val="right"/>
                      <w:rPr>
                        <w:szCs w:val="21"/>
                      </w:rPr>
                    </w:pPr>
                    <w:r>
                      <w:t>159,036,327.63</w:t>
                    </w:r>
                  </w:p>
                </w:tc>
              </w:tr>
              <w:tr w:rsidR="00550B8F" w14:paraId="04CF03A3" w14:textId="77777777" w:rsidTr="00A50BEB">
                <w:sdt>
                  <w:sdtPr>
                    <w:tag w:val="_PLD_73133dca417e4aabb00abeebf0e1f195"/>
                    <w:id w:val="6681341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0C6BC0" w14:textId="77777777" w:rsidR="00550B8F" w:rsidRDefault="00550B8F" w:rsidP="00A50BEB">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48E609E"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51D6C42" w14:textId="77777777" w:rsidR="00550B8F" w:rsidRDefault="00550B8F" w:rsidP="00A50BEB">
                    <w:pPr>
                      <w:jc w:val="right"/>
                      <w:rPr>
                        <w:szCs w:val="21"/>
                      </w:rPr>
                    </w:pPr>
                  </w:p>
                </w:tc>
              </w:tr>
              <w:tr w:rsidR="00550B8F" w14:paraId="79582F11" w14:textId="77777777" w:rsidTr="00A50BEB">
                <w:sdt>
                  <w:sdtPr>
                    <w:tag w:val="_PLD_aa0bdb371f86447e9dfd45d9b7228cad"/>
                    <w:id w:val="5057933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4CB27CF" w14:textId="77777777" w:rsidR="00550B8F" w:rsidRDefault="00550B8F" w:rsidP="00A50BEB">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0C2EE64"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1404306" w14:textId="77777777" w:rsidR="00550B8F" w:rsidRDefault="00550B8F" w:rsidP="00A50BEB">
                    <w:pPr>
                      <w:jc w:val="right"/>
                      <w:rPr>
                        <w:szCs w:val="21"/>
                      </w:rPr>
                    </w:pPr>
                  </w:p>
                </w:tc>
              </w:tr>
              <w:tr w:rsidR="00550B8F" w14:paraId="3B96941E" w14:textId="77777777" w:rsidTr="00A50BEB">
                <w:sdt>
                  <w:sdtPr>
                    <w:tag w:val="_PLD_1e719a082d0f4ea9b712c07112535fa5"/>
                    <w:id w:val="-204598304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712A2F9" w14:textId="77777777" w:rsidR="00550B8F" w:rsidRDefault="00550B8F" w:rsidP="00A50BEB">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14:paraId="310317C7"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EB407A8" w14:textId="77777777" w:rsidR="00550B8F" w:rsidRDefault="00550B8F" w:rsidP="00A50BEB">
                    <w:pPr>
                      <w:jc w:val="right"/>
                      <w:rPr>
                        <w:szCs w:val="21"/>
                      </w:rPr>
                    </w:pPr>
                  </w:p>
                </w:tc>
              </w:tr>
              <w:tr w:rsidR="00550B8F" w14:paraId="352B5BD4" w14:textId="77777777" w:rsidTr="00A50BEB">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738793356"/>
                      <w:lock w:val="sdtLocked"/>
                    </w:sdtPr>
                    <w:sdtEndPr/>
                    <w:sdtContent>
                      <w:p w14:paraId="1ABD25CE" w14:textId="77777777" w:rsidR="00550B8F" w:rsidRDefault="00550B8F" w:rsidP="00A50BEB">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14:paraId="656020AE"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3D2B30A" w14:textId="77777777" w:rsidR="00550B8F" w:rsidRDefault="00550B8F" w:rsidP="00A50BEB">
                    <w:pPr>
                      <w:jc w:val="right"/>
                      <w:rPr>
                        <w:szCs w:val="21"/>
                      </w:rPr>
                    </w:pPr>
                  </w:p>
                </w:tc>
              </w:tr>
              <w:tr w:rsidR="00550B8F" w14:paraId="053A979C" w14:textId="77777777" w:rsidTr="00A50BEB">
                <w:sdt>
                  <w:sdtPr>
                    <w:tag w:val="_PLD_3a4005becdc54e219c15a61e8a5ceac3"/>
                    <w:id w:val="5700037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B6E9BA5" w14:textId="77777777" w:rsidR="00550B8F" w:rsidRDefault="00550B8F" w:rsidP="00A50BEB">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3D55FBA8"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6A43965" w14:textId="77777777" w:rsidR="00550B8F" w:rsidRDefault="00550B8F" w:rsidP="00A50BEB">
                    <w:pPr>
                      <w:jc w:val="right"/>
                      <w:rPr>
                        <w:szCs w:val="21"/>
                      </w:rPr>
                    </w:pPr>
                  </w:p>
                </w:tc>
              </w:tr>
              <w:tr w:rsidR="00550B8F" w14:paraId="4249E10F" w14:textId="77777777" w:rsidTr="00A50BEB">
                <w:sdt>
                  <w:sdtPr>
                    <w:tag w:val="_PLD_92f3cd279eb4452093f90c200ac7bb49"/>
                    <w:id w:val="-13218088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D6ECD3" w14:textId="77777777" w:rsidR="00550B8F" w:rsidRDefault="00550B8F" w:rsidP="00A50BEB">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14:paraId="57483A7C"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8F88D1A" w14:textId="77777777" w:rsidR="00550B8F" w:rsidRDefault="00550B8F" w:rsidP="00A50BEB">
                    <w:pPr>
                      <w:jc w:val="right"/>
                      <w:rPr>
                        <w:szCs w:val="21"/>
                      </w:rPr>
                    </w:pPr>
                  </w:p>
                </w:tc>
              </w:tr>
              <w:tr w:rsidR="00550B8F" w14:paraId="007894E9" w14:textId="77777777" w:rsidTr="00A50BEB">
                <w:sdt>
                  <w:sdtPr>
                    <w:tag w:val="_PLD_7d45b9ce3aed471daec5994db71997c8"/>
                    <w:id w:val="-3353810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4BC249" w14:textId="77777777" w:rsidR="00550B8F" w:rsidRDefault="00550B8F" w:rsidP="00A50BEB">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0692916" w14:textId="77777777" w:rsidR="00550B8F" w:rsidRDefault="00550B8F" w:rsidP="00A50BEB">
                    <w:pPr>
                      <w:jc w:val="right"/>
                      <w:rPr>
                        <w:szCs w:val="21"/>
                      </w:rPr>
                    </w:pPr>
                    <w:r>
                      <w:t>74,439,979.61</w:t>
                    </w:r>
                  </w:p>
                </w:tc>
                <w:tc>
                  <w:tcPr>
                    <w:tcW w:w="1485" w:type="pct"/>
                    <w:tcBorders>
                      <w:top w:val="outset" w:sz="4" w:space="0" w:color="auto"/>
                      <w:left w:val="outset" w:sz="4" w:space="0" w:color="auto"/>
                      <w:bottom w:val="outset" w:sz="4" w:space="0" w:color="auto"/>
                      <w:right w:val="outset" w:sz="4" w:space="0" w:color="auto"/>
                    </w:tcBorders>
                  </w:tcPr>
                  <w:p w14:paraId="7D59FE2A" w14:textId="77777777" w:rsidR="00550B8F" w:rsidRDefault="00550B8F" w:rsidP="00A50BEB">
                    <w:pPr>
                      <w:jc w:val="right"/>
                      <w:rPr>
                        <w:szCs w:val="21"/>
                      </w:rPr>
                    </w:pPr>
                    <w:r>
                      <w:t>68,374,616.82</w:t>
                    </w:r>
                  </w:p>
                </w:tc>
              </w:tr>
              <w:tr w:rsidR="00550B8F" w14:paraId="34F5C966" w14:textId="77777777" w:rsidTr="00A50BEB">
                <w:sdt>
                  <w:sdtPr>
                    <w:tag w:val="_PLD_bcb9e9db31fa418dbf454c4edd157e0e"/>
                    <w:id w:val="16174068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CF567AB" w14:textId="77777777" w:rsidR="00550B8F" w:rsidRDefault="00550B8F" w:rsidP="00A50BEB">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5D96C75D" w14:textId="77777777" w:rsidR="00550B8F" w:rsidRDefault="00550B8F" w:rsidP="00A50BEB">
                    <w:pPr>
                      <w:jc w:val="right"/>
                      <w:rPr>
                        <w:szCs w:val="21"/>
                      </w:rPr>
                    </w:pPr>
                    <w:r>
                      <w:t>41,279,081.97</w:t>
                    </w:r>
                  </w:p>
                </w:tc>
                <w:tc>
                  <w:tcPr>
                    <w:tcW w:w="1485" w:type="pct"/>
                    <w:tcBorders>
                      <w:top w:val="outset" w:sz="4" w:space="0" w:color="auto"/>
                      <w:left w:val="outset" w:sz="4" w:space="0" w:color="auto"/>
                      <w:bottom w:val="outset" w:sz="4" w:space="0" w:color="auto"/>
                      <w:right w:val="outset" w:sz="4" w:space="0" w:color="auto"/>
                    </w:tcBorders>
                  </w:tcPr>
                  <w:p w14:paraId="7C6B219F" w14:textId="77777777" w:rsidR="00550B8F" w:rsidRDefault="00550B8F" w:rsidP="00A50BEB">
                    <w:pPr>
                      <w:jc w:val="right"/>
                      <w:rPr>
                        <w:szCs w:val="21"/>
                      </w:rPr>
                    </w:pPr>
                    <w:r>
                      <w:t>28,833,249.96</w:t>
                    </w:r>
                  </w:p>
                </w:tc>
              </w:tr>
              <w:tr w:rsidR="00550B8F" w14:paraId="6F9AF17C" w14:textId="77777777" w:rsidTr="00A50BEB">
                <w:sdt>
                  <w:sdtPr>
                    <w:tag w:val="_PLD_82c210f7059e42cc9f368d78b1b78d3d"/>
                    <w:id w:val="186941651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3C129D" w14:textId="77777777" w:rsidR="00550B8F" w:rsidRDefault="00550B8F" w:rsidP="00A50BEB">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FA2F298" w14:textId="77777777" w:rsidR="00550B8F" w:rsidRDefault="00550B8F" w:rsidP="00A50BEB">
                    <w:pPr>
                      <w:jc w:val="right"/>
                      <w:rPr>
                        <w:szCs w:val="21"/>
                      </w:rPr>
                    </w:pPr>
                    <w:r>
                      <w:t>58,471,385.25</w:t>
                    </w:r>
                  </w:p>
                </w:tc>
                <w:tc>
                  <w:tcPr>
                    <w:tcW w:w="1485" w:type="pct"/>
                    <w:tcBorders>
                      <w:top w:val="outset" w:sz="4" w:space="0" w:color="auto"/>
                      <w:left w:val="outset" w:sz="4" w:space="0" w:color="auto"/>
                      <w:bottom w:val="outset" w:sz="4" w:space="0" w:color="auto"/>
                      <w:right w:val="outset" w:sz="4" w:space="0" w:color="auto"/>
                    </w:tcBorders>
                  </w:tcPr>
                  <w:p w14:paraId="494177BA" w14:textId="77777777" w:rsidR="00550B8F" w:rsidRDefault="00550B8F" w:rsidP="00A50BEB">
                    <w:pPr>
                      <w:jc w:val="right"/>
                      <w:rPr>
                        <w:szCs w:val="21"/>
                      </w:rPr>
                    </w:pPr>
                    <w:r>
                      <w:t>35,715,076.81</w:t>
                    </w:r>
                  </w:p>
                </w:tc>
              </w:tr>
              <w:tr w:rsidR="00550B8F" w14:paraId="1B91B213" w14:textId="77777777" w:rsidTr="00A50BEB">
                <w:sdt>
                  <w:sdtPr>
                    <w:tag w:val="_PLD_3b631513f0d64fdba87174722f050a07"/>
                    <w:id w:val="-97244389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62F16DD" w14:textId="77777777" w:rsidR="00550B8F" w:rsidRDefault="00550B8F" w:rsidP="00A50BEB">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78CD6A7" w14:textId="77777777" w:rsidR="00550B8F" w:rsidRDefault="00550B8F" w:rsidP="00A50BEB">
                    <w:pPr>
                      <w:jc w:val="right"/>
                      <w:rPr>
                        <w:szCs w:val="21"/>
                      </w:rPr>
                    </w:pPr>
                    <w:r>
                      <w:t>400,619,755.75</w:t>
                    </w:r>
                  </w:p>
                </w:tc>
                <w:tc>
                  <w:tcPr>
                    <w:tcW w:w="1485" w:type="pct"/>
                    <w:tcBorders>
                      <w:top w:val="outset" w:sz="4" w:space="0" w:color="auto"/>
                      <w:left w:val="outset" w:sz="4" w:space="0" w:color="auto"/>
                      <w:bottom w:val="outset" w:sz="4" w:space="0" w:color="auto"/>
                      <w:right w:val="outset" w:sz="4" w:space="0" w:color="auto"/>
                    </w:tcBorders>
                  </w:tcPr>
                  <w:p w14:paraId="7113B19C" w14:textId="77777777" w:rsidR="00550B8F" w:rsidRDefault="00550B8F" w:rsidP="00A50BEB">
                    <w:pPr>
                      <w:jc w:val="right"/>
                      <w:rPr>
                        <w:szCs w:val="21"/>
                      </w:rPr>
                    </w:pPr>
                    <w:r>
                      <w:t>291,959,271.22</w:t>
                    </w:r>
                  </w:p>
                </w:tc>
              </w:tr>
              <w:tr w:rsidR="00550B8F" w14:paraId="61B3CF70" w14:textId="77777777" w:rsidTr="00A50BEB">
                <w:sdt>
                  <w:sdtPr>
                    <w:tag w:val="_PLD_5e288259fc7f40db91d03b3865c224de"/>
                    <w:id w:val="-22005277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F6934E1" w14:textId="77777777" w:rsidR="00550B8F" w:rsidRDefault="00550B8F" w:rsidP="00A50BEB">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21E7B7F" w14:textId="77777777" w:rsidR="00550B8F" w:rsidRDefault="00550B8F" w:rsidP="00A50BEB">
                    <w:pPr>
                      <w:jc w:val="right"/>
                      <w:rPr>
                        <w:szCs w:val="21"/>
                      </w:rPr>
                    </w:pPr>
                    <w:r>
                      <w:t>60,210,779.07</w:t>
                    </w:r>
                  </w:p>
                </w:tc>
                <w:tc>
                  <w:tcPr>
                    <w:tcW w:w="1485" w:type="pct"/>
                    <w:tcBorders>
                      <w:top w:val="outset" w:sz="4" w:space="0" w:color="auto"/>
                      <w:left w:val="outset" w:sz="4" w:space="0" w:color="auto"/>
                      <w:bottom w:val="outset" w:sz="4" w:space="0" w:color="auto"/>
                      <w:right w:val="outset" w:sz="4" w:space="0" w:color="auto"/>
                    </w:tcBorders>
                  </w:tcPr>
                  <w:p w14:paraId="26749639" w14:textId="77777777" w:rsidR="00550B8F" w:rsidRDefault="00550B8F" w:rsidP="00A50BEB">
                    <w:pPr>
                      <w:jc w:val="right"/>
                      <w:rPr>
                        <w:szCs w:val="21"/>
                      </w:rPr>
                    </w:pPr>
                    <w:r>
                      <w:t>40,283,448.39</w:t>
                    </w:r>
                  </w:p>
                </w:tc>
              </w:tr>
              <w:tr w:rsidR="00550B8F" w14:paraId="61A00FE6" w14:textId="77777777" w:rsidTr="00A50BEB">
                <w:sdt>
                  <w:sdtPr>
                    <w:tag w:val="_PLD_526fd543d0ba4a37aa4ebd79b368dace"/>
                    <w:id w:val="-186488798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A29E782" w14:textId="77777777" w:rsidR="00550B8F" w:rsidRDefault="00550B8F" w:rsidP="00A50BEB">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44A34EAD" w14:textId="77777777" w:rsidR="00550B8F" w:rsidRDefault="00550B8F" w:rsidP="00A50BEB">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480E24A1" w14:textId="77777777" w:rsidR="00550B8F" w:rsidRDefault="00550B8F" w:rsidP="00A50BEB">
                    <w:pPr>
                      <w:jc w:val="right"/>
                      <w:rPr>
                        <w:color w:val="008000"/>
                        <w:szCs w:val="21"/>
                      </w:rPr>
                    </w:pPr>
                  </w:p>
                </w:tc>
              </w:tr>
              <w:tr w:rsidR="00550B8F" w14:paraId="19757807" w14:textId="77777777" w:rsidTr="00A50BEB">
                <w:sdt>
                  <w:sdtPr>
                    <w:tag w:val="_PLD_1ddff02918d64fc7808d1fac2ad6b89c"/>
                    <w:id w:val="-4108574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8EDB78" w14:textId="77777777" w:rsidR="00550B8F" w:rsidRDefault="00550B8F" w:rsidP="00A50BEB">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7868089"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DFDB780" w14:textId="77777777" w:rsidR="00550B8F" w:rsidRDefault="00550B8F" w:rsidP="00A50BEB">
                    <w:pPr>
                      <w:jc w:val="right"/>
                      <w:rPr>
                        <w:szCs w:val="21"/>
                      </w:rPr>
                    </w:pPr>
                    <w:r>
                      <w:t>40,000,000.00</w:t>
                    </w:r>
                  </w:p>
                </w:tc>
              </w:tr>
              <w:tr w:rsidR="00550B8F" w14:paraId="069D8103" w14:textId="77777777" w:rsidTr="00A50BEB">
                <w:sdt>
                  <w:sdtPr>
                    <w:tag w:val="_PLD_cb5dcb57602c47758eb9981cef363fc8"/>
                    <w:id w:val="-14848480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A8A65CE" w14:textId="77777777" w:rsidR="00550B8F" w:rsidRDefault="00550B8F" w:rsidP="00A50BEB">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A7071B1"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6C675AF" w14:textId="77777777" w:rsidR="00550B8F" w:rsidRDefault="00550B8F" w:rsidP="00A50BEB">
                    <w:pPr>
                      <w:jc w:val="right"/>
                      <w:rPr>
                        <w:szCs w:val="21"/>
                      </w:rPr>
                    </w:pPr>
                  </w:p>
                </w:tc>
              </w:tr>
              <w:tr w:rsidR="00550B8F" w14:paraId="6B373AAA" w14:textId="77777777" w:rsidTr="00A50BEB">
                <w:sdt>
                  <w:sdtPr>
                    <w:tag w:val="_PLD_f46b211f99244f7e80143be41b2521a7"/>
                    <w:id w:val="34058757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36AF9AC" w14:textId="77777777" w:rsidR="00550B8F" w:rsidRDefault="00550B8F" w:rsidP="00A50BEB">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9F9346C" w14:textId="77777777" w:rsidR="00550B8F" w:rsidRDefault="00550B8F" w:rsidP="00A50BEB">
                    <w:pPr>
                      <w:jc w:val="right"/>
                      <w:rPr>
                        <w:szCs w:val="21"/>
                      </w:rPr>
                    </w:pPr>
                    <w:r>
                      <w:t>11,600.00</w:t>
                    </w:r>
                  </w:p>
                </w:tc>
                <w:tc>
                  <w:tcPr>
                    <w:tcW w:w="1485" w:type="pct"/>
                    <w:tcBorders>
                      <w:top w:val="outset" w:sz="4" w:space="0" w:color="auto"/>
                      <w:left w:val="outset" w:sz="4" w:space="0" w:color="auto"/>
                      <w:bottom w:val="outset" w:sz="4" w:space="0" w:color="auto"/>
                      <w:right w:val="outset" w:sz="4" w:space="0" w:color="auto"/>
                    </w:tcBorders>
                  </w:tcPr>
                  <w:p w14:paraId="085CCD28" w14:textId="77777777" w:rsidR="00550B8F" w:rsidRDefault="00550B8F" w:rsidP="00A50BEB">
                    <w:pPr>
                      <w:jc w:val="right"/>
                      <w:rPr>
                        <w:szCs w:val="21"/>
                      </w:rPr>
                    </w:pPr>
                    <w:r>
                      <w:t>1,601,949.60</w:t>
                    </w:r>
                  </w:p>
                </w:tc>
              </w:tr>
              <w:tr w:rsidR="00550B8F" w14:paraId="43827757" w14:textId="77777777" w:rsidTr="00A50BEB">
                <w:sdt>
                  <w:sdtPr>
                    <w:tag w:val="_PLD_283c6ccfde8245c8994c8b20c09722ed"/>
                    <w:id w:val="-160249085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0D2825F" w14:textId="77777777" w:rsidR="00550B8F" w:rsidRDefault="00550B8F" w:rsidP="00A50BEB">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6E03EAA"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3D0FCE3" w14:textId="77777777" w:rsidR="00550B8F" w:rsidRDefault="00550B8F" w:rsidP="00A50BEB">
                    <w:pPr>
                      <w:jc w:val="right"/>
                      <w:rPr>
                        <w:szCs w:val="21"/>
                      </w:rPr>
                    </w:pPr>
                  </w:p>
                </w:tc>
              </w:tr>
              <w:tr w:rsidR="00550B8F" w14:paraId="78A7BC73" w14:textId="77777777" w:rsidTr="00A50BEB">
                <w:sdt>
                  <w:sdtPr>
                    <w:tag w:val="_PLD_7ec450ec394e4c4ba21e9bddd2bb4a01"/>
                    <w:id w:val="-29344844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292D80" w14:textId="77777777" w:rsidR="00550B8F" w:rsidRDefault="00550B8F" w:rsidP="00A50BEB">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9C39317"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EEEC27C" w14:textId="77777777" w:rsidR="00550B8F" w:rsidRDefault="00550B8F" w:rsidP="00A50BEB">
                    <w:pPr>
                      <w:jc w:val="right"/>
                      <w:rPr>
                        <w:szCs w:val="21"/>
                      </w:rPr>
                    </w:pPr>
                  </w:p>
                </w:tc>
              </w:tr>
              <w:tr w:rsidR="00550B8F" w14:paraId="19B04D1A" w14:textId="77777777" w:rsidTr="00A50BEB">
                <w:sdt>
                  <w:sdtPr>
                    <w:tag w:val="_PLD_02385fb6cbee4997ba3d1f5c31cc9ef7"/>
                    <w:id w:val="17940186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5F58AD3" w14:textId="77777777" w:rsidR="00550B8F" w:rsidRDefault="00550B8F" w:rsidP="00A50BEB">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7DBB504" w14:textId="77777777" w:rsidR="00550B8F" w:rsidRDefault="00550B8F" w:rsidP="00A50BEB">
                    <w:pPr>
                      <w:jc w:val="right"/>
                      <w:rPr>
                        <w:szCs w:val="21"/>
                      </w:rPr>
                    </w:pPr>
                    <w:r>
                      <w:t>11,600.00</w:t>
                    </w:r>
                  </w:p>
                </w:tc>
                <w:tc>
                  <w:tcPr>
                    <w:tcW w:w="1485" w:type="pct"/>
                    <w:tcBorders>
                      <w:top w:val="outset" w:sz="4" w:space="0" w:color="auto"/>
                      <w:left w:val="outset" w:sz="4" w:space="0" w:color="auto"/>
                      <w:bottom w:val="outset" w:sz="4" w:space="0" w:color="auto"/>
                      <w:right w:val="outset" w:sz="4" w:space="0" w:color="auto"/>
                    </w:tcBorders>
                  </w:tcPr>
                  <w:p w14:paraId="52BC37AA" w14:textId="77777777" w:rsidR="00550B8F" w:rsidRDefault="00550B8F" w:rsidP="00A50BEB">
                    <w:pPr>
                      <w:jc w:val="right"/>
                      <w:rPr>
                        <w:szCs w:val="21"/>
                      </w:rPr>
                    </w:pPr>
                    <w:r>
                      <w:t>41,601,949.60</w:t>
                    </w:r>
                  </w:p>
                </w:tc>
              </w:tr>
              <w:tr w:rsidR="00550B8F" w14:paraId="7BF3353A" w14:textId="77777777" w:rsidTr="00A50BEB">
                <w:sdt>
                  <w:sdtPr>
                    <w:tag w:val="_PLD_8a2f66400198494ea94aa9ce0205b0af"/>
                    <w:id w:val="-6972959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8A97D8" w14:textId="77777777" w:rsidR="00550B8F" w:rsidRDefault="00550B8F" w:rsidP="00A50BEB">
                        <w:pPr>
                          <w:ind w:firstLineChars="100" w:firstLine="210"/>
                          <w:rPr>
                            <w:szCs w:val="21"/>
                          </w:rPr>
                        </w:pPr>
                        <w:r>
                          <w:rPr>
                            <w:rFonts w:hint="eastAsia"/>
                            <w:szCs w:val="21"/>
                          </w:rPr>
                          <w:t>购建固定资产、无形资产和其他长</w:t>
                        </w:r>
                        <w:r>
                          <w:rPr>
                            <w:rFonts w:hint="eastAsia"/>
                            <w:szCs w:val="21"/>
                          </w:rPr>
                          <w:lastRenderedPageBreak/>
                          <w:t>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EEFF231" w14:textId="77777777" w:rsidR="00550B8F" w:rsidRDefault="00550B8F" w:rsidP="00A50BEB">
                    <w:pPr>
                      <w:jc w:val="right"/>
                      <w:rPr>
                        <w:szCs w:val="21"/>
                      </w:rPr>
                    </w:pPr>
                    <w:r>
                      <w:lastRenderedPageBreak/>
                      <w:t>133,809,527.10</w:t>
                    </w:r>
                  </w:p>
                </w:tc>
                <w:tc>
                  <w:tcPr>
                    <w:tcW w:w="1485" w:type="pct"/>
                    <w:tcBorders>
                      <w:top w:val="outset" w:sz="4" w:space="0" w:color="auto"/>
                      <w:left w:val="outset" w:sz="4" w:space="0" w:color="auto"/>
                      <w:bottom w:val="outset" w:sz="4" w:space="0" w:color="auto"/>
                      <w:right w:val="outset" w:sz="4" w:space="0" w:color="auto"/>
                    </w:tcBorders>
                  </w:tcPr>
                  <w:p w14:paraId="462B0888" w14:textId="77777777" w:rsidR="00550B8F" w:rsidRDefault="00550B8F" w:rsidP="00A50BEB">
                    <w:pPr>
                      <w:jc w:val="right"/>
                      <w:rPr>
                        <w:szCs w:val="21"/>
                      </w:rPr>
                    </w:pPr>
                    <w:r>
                      <w:t>57,367,777.76</w:t>
                    </w:r>
                  </w:p>
                </w:tc>
              </w:tr>
              <w:tr w:rsidR="00550B8F" w14:paraId="27B92A79" w14:textId="77777777" w:rsidTr="00A50BEB">
                <w:sdt>
                  <w:sdtPr>
                    <w:tag w:val="_PLD_1a44d28a52584a6fa7cd4d6eeda21d31"/>
                    <w:id w:val="9009468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4DDA85" w14:textId="77777777" w:rsidR="00550B8F" w:rsidRDefault="00550B8F" w:rsidP="00A50BEB">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1C50240"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DF4143C" w14:textId="77777777" w:rsidR="00550B8F" w:rsidRDefault="00550B8F" w:rsidP="00A50BEB">
                    <w:pPr>
                      <w:jc w:val="right"/>
                      <w:rPr>
                        <w:szCs w:val="21"/>
                      </w:rPr>
                    </w:pPr>
                    <w:r>
                      <w:t>40,000,000.00</w:t>
                    </w:r>
                  </w:p>
                </w:tc>
              </w:tr>
              <w:tr w:rsidR="00550B8F" w14:paraId="36D906D6" w14:textId="77777777" w:rsidTr="00A50BEB">
                <w:sdt>
                  <w:sdtPr>
                    <w:tag w:val="_PLD_0f0efdc28def4b3da24ddb041a0797ae"/>
                    <w:id w:val="-5569365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59F3449" w14:textId="77777777" w:rsidR="00550B8F" w:rsidRDefault="00550B8F" w:rsidP="00A50BEB">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7A57D35"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2C125EF" w14:textId="77777777" w:rsidR="00550B8F" w:rsidRDefault="00550B8F" w:rsidP="00A50BEB">
                    <w:pPr>
                      <w:jc w:val="right"/>
                      <w:rPr>
                        <w:szCs w:val="21"/>
                      </w:rPr>
                    </w:pPr>
                  </w:p>
                </w:tc>
              </w:tr>
              <w:tr w:rsidR="00550B8F" w14:paraId="494B69E8" w14:textId="77777777" w:rsidTr="00A50BEB">
                <w:sdt>
                  <w:sdtPr>
                    <w:tag w:val="_PLD_1daf9a31e3ee437f89c7eb15f2784670"/>
                    <w:id w:val="-78603258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E7FE62" w14:textId="77777777" w:rsidR="00550B8F" w:rsidRDefault="00550B8F" w:rsidP="00A50BEB">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516C9BE"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6467D8D" w14:textId="77777777" w:rsidR="00550B8F" w:rsidRDefault="00550B8F" w:rsidP="00A50BEB">
                    <w:pPr>
                      <w:jc w:val="right"/>
                      <w:rPr>
                        <w:szCs w:val="21"/>
                      </w:rPr>
                    </w:pPr>
                  </w:p>
                </w:tc>
              </w:tr>
              <w:tr w:rsidR="00550B8F" w14:paraId="5B27EE69" w14:textId="77777777" w:rsidTr="00A50BEB">
                <w:sdt>
                  <w:sdtPr>
                    <w:tag w:val="_PLD_781a516afb444ceb93f221e7764121d2"/>
                    <w:id w:val="64285873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2AC165" w14:textId="77777777" w:rsidR="00550B8F" w:rsidRDefault="00550B8F" w:rsidP="00A50BEB">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C4A30E9"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5431FCD" w14:textId="77777777" w:rsidR="00550B8F" w:rsidRDefault="00550B8F" w:rsidP="00A50BEB">
                    <w:pPr>
                      <w:jc w:val="right"/>
                      <w:rPr>
                        <w:szCs w:val="21"/>
                      </w:rPr>
                    </w:pPr>
                  </w:p>
                </w:tc>
              </w:tr>
              <w:tr w:rsidR="00550B8F" w14:paraId="112679A1" w14:textId="77777777" w:rsidTr="00A50BEB">
                <w:sdt>
                  <w:sdtPr>
                    <w:tag w:val="_PLD_739a4b0388394ce9a05508eb31cdf37a"/>
                    <w:id w:val="2675976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5F22469" w14:textId="77777777" w:rsidR="00550B8F" w:rsidRDefault="00550B8F" w:rsidP="00A50BEB">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56BAA0F" w14:textId="77777777" w:rsidR="00550B8F" w:rsidRDefault="00550B8F" w:rsidP="00A50BEB">
                    <w:pPr>
                      <w:jc w:val="right"/>
                      <w:rPr>
                        <w:szCs w:val="21"/>
                      </w:rPr>
                    </w:pPr>
                    <w:r>
                      <w:t>133,809,527.10</w:t>
                    </w:r>
                  </w:p>
                </w:tc>
                <w:tc>
                  <w:tcPr>
                    <w:tcW w:w="1485" w:type="pct"/>
                    <w:tcBorders>
                      <w:top w:val="outset" w:sz="4" w:space="0" w:color="auto"/>
                      <w:left w:val="outset" w:sz="4" w:space="0" w:color="auto"/>
                      <w:bottom w:val="outset" w:sz="4" w:space="0" w:color="auto"/>
                      <w:right w:val="outset" w:sz="4" w:space="0" w:color="auto"/>
                    </w:tcBorders>
                  </w:tcPr>
                  <w:p w14:paraId="1E67DA17" w14:textId="77777777" w:rsidR="00550B8F" w:rsidRDefault="00550B8F" w:rsidP="00A50BEB">
                    <w:pPr>
                      <w:jc w:val="right"/>
                      <w:rPr>
                        <w:szCs w:val="21"/>
                      </w:rPr>
                    </w:pPr>
                    <w:r>
                      <w:t>97,367,777.76</w:t>
                    </w:r>
                  </w:p>
                </w:tc>
              </w:tr>
              <w:tr w:rsidR="00550B8F" w14:paraId="18742203" w14:textId="77777777" w:rsidTr="00A50BEB">
                <w:sdt>
                  <w:sdtPr>
                    <w:tag w:val="_PLD_b925efb21993493197746d3e87d80c20"/>
                    <w:id w:val="-10982051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C14BDBA" w14:textId="77777777" w:rsidR="00550B8F" w:rsidRDefault="00550B8F" w:rsidP="00A50BEB">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2BF50CE" w14:textId="77777777" w:rsidR="00550B8F" w:rsidRDefault="00550B8F" w:rsidP="00A50BEB">
                    <w:pPr>
                      <w:jc w:val="right"/>
                      <w:rPr>
                        <w:szCs w:val="21"/>
                      </w:rPr>
                    </w:pPr>
                    <w:r>
                      <w:t>-133,797,927.10</w:t>
                    </w:r>
                  </w:p>
                </w:tc>
                <w:tc>
                  <w:tcPr>
                    <w:tcW w:w="1485" w:type="pct"/>
                    <w:tcBorders>
                      <w:top w:val="outset" w:sz="4" w:space="0" w:color="auto"/>
                      <w:left w:val="outset" w:sz="4" w:space="0" w:color="auto"/>
                      <w:bottom w:val="outset" w:sz="4" w:space="0" w:color="auto"/>
                      <w:right w:val="outset" w:sz="4" w:space="0" w:color="auto"/>
                    </w:tcBorders>
                  </w:tcPr>
                  <w:p w14:paraId="508BA635" w14:textId="77777777" w:rsidR="00550B8F" w:rsidRDefault="00550B8F" w:rsidP="00A50BEB">
                    <w:pPr>
                      <w:jc w:val="right"/>
                      <w:rPr>
                        <w:szCs w:val="21"/>
                      </w:rPr>
                    </w:pPr>
                    <w:r>
                      <w:t>-55,765,828.16</w:t>
                    </w:r>
                  </w:p>
                </w:tc>
              </w:tr>
              <w:tr w:rsidR="00550B8F" w14:paraId="50F99034" w14:textId="77777777" w:rsidTr="00A50BEB">
                <w:sdt>
                  <w:sdtPr>
                    <w:tag w:val="_PLD_36767c200766400795eb24775c42ac92"/>
                    <w:id w:val="137173690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499000" w14:textId="77777777" w:rsidR="00550B8F" w:rsidRDefault="00550B8F" w:rsidP="00A50BEB">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32631B5" w14:textId="77777777" w:rsidR="00550B8F" w:rsidRDefault="00550B8F" w:rsidP="00A50BEB">
                    <w:pPr>
                      <w:jc w:val="right"/>
                      <w:rPr>
                        <w:szCs w:val="21"/>
                      </w:rPr>
                    </w:pPr>
                    <w:r>
                      <w:t xml:space="preserve">　</w:t>
                    </w:r>
                  </w:p>
                </w:tc>
                <w:tc>
                  <w:tcPr>
                    <w:tcW w:w="1485" w:type="pct"/>
                    <w:tcBorders>
                      <w:top w:val="outset" w:sz="4" w:space="0" w:color="auto"/>
                      <w:left w:val="outset" w:sz="4" w:space="0" w:color="auto"/>
                      <w:bottom w:val="outset" w:sz="4" w:space="0" w:color="auto"/>
                      <w:right w:val="outset" w:sz="4" w:space="0" w:color="auto"/>
                    </w:tcBorders>
                  </w:tcPr>
                  <w:p w14:paraId="5B4DC132" w14:textId="77777777" w:rsidR="00550B8F" w:rsidRDefault="00550B8F" w:rsidP="00A50BEB">
                    <w:pPr>
                      <w:jc w:val="right"/>
                      <w:rPr>
                        <w:color w:val="008000"/>
                        <w:szCs w:val="21"/>
                      </w:rPr>
                    </w:pPr>
                  </w:p>
                </w:tc>
              </w:tr>
              <w:tr w:rsidR="00550B8F" w14:paraId="38C19E76" w14:textId="77777777" w:rsidTr="00A50BEB">
                <w:sdt>
                  <w:sdtPr>
                    <w:tag w:val="_PLD_c2b51146afe341e1b097f3ee17a52699"/>
                    <w:id w:val="4938463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11DEA18" w14:textId="77777777" w:rsidR="00550B8F" w:rsidRDefault="00550B8F" w:rsidP="00A50BEB">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3AA4DF8"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77E0639" w14:textId="77777777" w:rsidR="00550B8F" w:rsidRDefault="00550B8F" w:rsidP="00A50BEB">
                    <w:pPr>
                      <w:jc w:val="right"/>
                      <w:rPr>
                        <w:szCs w:val="21"/>
                      </w:rPr>
                    </w:pPr>
                  </w:p>
                </w:tc>
              </w:tr>
              <w:tr w:rsidR="00550B8F" w14:paraId="34576AD0" w14:textId="77777777" w:rsidTr="00A50BEB">
                <w:sdt>
                  <w:sdtPr>
                    <w:tag w:val="_PLD_c7bc425056e543fcad97673a85078596"/>
                    <w:id w:val="-4562583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E8E21D" w14:textId="77777777" w:rsidR="00550B8F" w:rsidRDefault="00550B8F" w:rsidP="00A50BEB">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F377D27"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EC91C81" w14:textId="77777777" w:rsidR="00550B8F" w:rsidRDefault="00550B8F" w:rsidP="00A50BEB">
                    <w:pPr>
                      <w:jc w:val="right"/>
                      <w:rPr>
                        <w:szCs w:val="21"/>
                      </w:rPr>
                    </w:pPr>
                  </w:p>
                </w:tc>
              </w:tr>
              <w:tr w:rsidR="00550B8F" w14:paraId="29514864" w14:textId="77777777" w:rsidTr="00A50BEB">
                <w:sdt>
                  <w:sdtPr>
                    <w:tag w:val="_PLD_d9f2df8eef824c4da650e705c0c47692"/>
                    <w:id w:val="3064345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8A98169" w14:textId="77777777" w:rsidR="00550B8F" w:rsidRDefault="00550B8F" w:rsidP="00A50BEB">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9D65670" w14:textId="77777777" w:rsidR="00550B8F" w:rsidRDefault="00550B8F" w:rsidP="00A50BEB">
                    <w:pPr>
                      <w:jc w:val="right"/>
                      <w:rPr>
                        <w:szCs w:val="21"/>
                      </w:rPr>
                    </w:pPr>
                    <w:r>
                      <w:t>102,456,638.00</w:t>
                    </w:r>
                  </w:p>
                </w:tc>
                <w:tc>
                  <w:tcPr>
                    <w:tcW w:w="1485" w:type="pct"/>
                    <w:tcBorders>
                      <w:top w:val="outset" w:sz="4" w:space="0" w:color="auto"/>
                      <w:left w:val="outset" w:sz="4" w:space="0" w:color="auto"/>
                      <w:bottom w:val="outset" w:sz="4" w:space="0" w:color="auto"/>
                      <w:right w:val="outset" w:sz="4" w:space="0" w:color="auto"/>
                    </w:tcBorders>
                  </w:tcPr>
                  <w:p w14:paraId="6EBED07D" w14:textId="77777777" w:rsidR="00550B8F" w:rsidRDefault="00550B8F" w:rsidP="00A50BEB">
                    <w:pPr>
                      <w:jc w:val="right"/>
                      <w:rPr>
                        <w:szCs w:val="21"/>
                      </w:rPr>
                    </w:pPr>
                    <w:r>
                      <w:t>135,597,300.00</w:t>
                    </w:r>
                  </w:p>
                </w:tc>
              </w:tr>
              <w:tr w:rsidR="00550B8F" w14:paraId="6E3B0801" w14:textId="77777777" w:rsidTr="00A50BEB">
                <w:sdt>
                  <w:sdtPr>
                    <w:tag w:val="_PLD_6eeab554458744bcb378eef95b36d605"/>
                    <w:id w:val="21170981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E52FD45" w14:textId="77777777" w:rsidR="00550B8F" w:rsidRDefault="00550B8F" w:rsidP="00A50BEB">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0CB0AD8"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86BE4F3" w14:textId="77777777" w:rsidR="00550B8F" w:rsidRDefault="00550B8F" w:rsidP="00A50BEB">
                    <w:pPr>
                      <w:jc w:val="right"/>
                      <w:rPr>
                        <w:szCs w:val="21"/>
                      </w:rPr>
                    </w:pPr>
                  </w:p>
                </w:tc>
              </w:tr>
              <w:tr w:rsidR="00550B8F" w14:paraId="25389AE6" w14:textId="77777777" w:rsidTr="00A50BEB">
                <w:sdt>
                  <w:sdtPr>
                    <w:tag w:val="_PLD_6ea4605e5cbf4d4191d0f4b1d231fb9d"/>
                    <w:id w:val="-50813547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AF0460" w14:textId="77777777" w:rsidR="00550B8F" w:rsidRDefault="00550B8F" w:rsidP="00A50BEB">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A47B402" w14:textId="77777777" w:rsidR="00550B8F" w:rsidRDefault="00550B8F" w:rsidP="00A50BEB">
                    <w:pPr>
                      <w:jc w:val="right"/>
                      <w:rPr>
                        <w:szCs w:val="21"/>
                      </w:rPr>
                    </w:pPr>
                    <w:r>
                      <w:t>102,456,638.00</w:t>
                    </w:r>
                  </w:p>
                </w:tc>
                <w:tc>
                  <w:tcPr>
                    <w:tcW w:w="1485" w:type="pct"/>
                    <w:tcBorders>
                      <w:top w:val="outset" w:sz="4" w:space="0" w:color="auto"/>
                      <w:left w:val="outset" w:sz="4" w:space="0" w:color="auto"/>
                      <w:bottom w:val="outset" w:sz="4" w:space="0" w:color="auto"/>
                      <w:right w:val="outset" w:sz="4" w:space="0" w:color="auto"/>
                    </w:tcBorders>
                  </w:tcPr>
                  <w:p w14:paraId="2BD1A877" w14:textId="77777777" w:rsidR="00550B8F" w:rsidRDefault="00550B8F" w:rsidP="00A50BEB">
                    <w:pPr>
                      <w:jc w:val="right"/>
                      <w:rPr>
                        <w:szCs w:val="21"/>
                      </w:rPr>
                    </w:pPr>
                    <w:r>
                      <w:t>135,597,300.00</w:t>
                    </w:r>
                  </w:p>
                </w:tc>
              </w:tr>
              <w:tr w:rsidR="00550B8F" w14:paraId="344DAFA7" w14:textId="77777777" w:rsidTr="00A50BEB">
                <w:sdt>
                  <w:sdtPr>
                    <w:tag w:val="_PLD_f3207f95cedf473eae3501e73a17b8a1"/>
                    <w:id w:val="10564272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9B2FD7" w14:textId="77777777" w:rsidR="00550B8F" w:rsidRDefault="00550B8F" w:rsidP="00A50BEB">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7870D1D" w14:textId="77777777" w:rsidR="00550B8F" w:rsidRDefault="00550B8F" w:rsidP="00A50BEB">
                    <w:pPr>
                      <w:jc w:val="right"/>
                      <w:rPr>
                        <w:szCs w:val="21"/>
                      </w:rPr>
                    </w:pPr>
                    <w:r>
                      <w:t>21,451,394.03</w:t>
                    </w:r>
                  </w:p>
                </w:tc>
                <w:tc>
                  <w:tcPr>
                    <w:tcW w:w="1485" w:type="pct"/>
                    <w:tcBorders>
                      <w:top w:val="outset" w:sz="4" w:space="0" w:color="auto"/>
                      <w:left w:val="outset" w:sz="4" w:space="0" w:color="auto"/>
                      <w:bottom w:val="outset" w:sz="4" w:space="0" w:color="auto"/>
                      <w:right w:val="outset" w:sz="4" w:space="0" w:color="auto"/>
                    </w:tcBorders>
                  </w:tcPr>
                  <w:p w14:paraId="430F12B6" w14:textId="77777777" w:rsidR="00550B8F" w:rsidRDefault="00550B8F" w:rsidP="00A50BEB">
                    <w:pPr>
                      <w:jc w:val="right"/>
                      <w:rPr>
                        <w:szCs w:val="21"/>
                      </w:rPr>
                    </w:pPr>
                    <w:r>
                      <w:t>101,845,447.79</w:t>
                    </w:r>
                  </w:p>
                </w:tc>
              </w:tr>
              <w:tr w:rsidR="00550B8F" w14:paraId="3BFD92C3" w14:textId="77777777" w:rsidTr="00A50BEB">
                <w:sdt>
                  <w:sdtPr>
                    <w:tag w:val="_PLD_2d48d75e96fe4ca291228ceab02e0c79"/>
                    <w:id w:val="62667250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5863D9" w14:textId="77777777" w:rsidR="00550B8F" w:rsidRDefault="00550B8F" w:rsidP="00A50BEB">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0FB4EEE" w14:textId="77777777" w:rsidR="00550B8F" w:rsidRDefault="00550B8F" w:rsidP="00A50BEB">
                    <w:pPr>
                      <w:jc w:val="right"/>
                      <w:rPr>
                        <w:szCs w:val="21"/>
                      </w:rPr>
                    </w:pPr>
                    <w:r>
                      <w:t>11,645,161.22</w:t>
                    </w:r>
                  </w:p>
                </w:tc>
                <w:tc>
                  <w:tcPr>
                    <w:tcW w:w="1485" w:type="pct"/>
                    <w:tcBorders>
                      <w:top w:val="outset" w:sz="4" w:space="0" w:color="auto"/>
                      <w:left w:val="outset" w:sz="4" w:space="0" w:color="auto"/>
                      <w:bottom w:val="outset" w:sz="4" w:space="0" w:color="auto"/>
                      <w:right w:val="outset" w:sz="4" w:space="0" w:color="auto"/>
                    </w:tcBorders>
                  </w:tcPr>
                  <w:p w14:paraId="140FC4CC" w14:textId="77777777" w:rsidR="00550B8F" w:rsidRDefault="00550B8F" w:rsidP="00A50BEB">
                    <w:pPr>
                      <w:jc w:val="right"/>
                      <w:rPr>
                        <w:szCs w:val="21"/>
                      </w:rPr>
                    </w:pPr>
                    <w:r>
                      <w:t>13,611,121.82</w:t>
                    </w:r>
                  </w:p>
                </w:tc>
              </w:tr>
              <w:tr w:rsidR="00550B8F" w14:paraId="570A9824" w14:textId="77777777" w:rsidTr="00A50BEB">
                <w:sdt>
                  <w:sdtPr>
                    <w:tag w:val="_PLD_924f1dfcf9244d468be1c69529d6a284"/>
                    <w:id w:val="3439089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9F415B7" w14:textId="77777777" w:rsidR="00550B8F" w:rsidRDefault="00550B8F" w:rsidP="00A50BEB">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14:paraId="73F1BCE8"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BE90FA9" w14:textId="77777777" w:rsidR="00550B8F" w:rsidRDefault="00550B8F" w:rsidP="00A50BEB">
                    <w:pPr>
                      <w:jc w:val="right"/>
                      <w:rPr>
                        <w:szCs w:val="21"/>
                      </w:rPr>
                    </w:pPr>
                  </w:p>
                </w:tc>
              </w:tr>
              <w:tr w:rsidR="00550B8F" w14:paraId="701E67D4" w14:textId="77777777" w:rsidTr="00A50BEB">
                <w:sdt>
                  <w:sdtPr>
                    <w:tag w:val="_PLD_09d64e08c16f46dc9c73cb4cd9149d9f"/>
                    <w:id w:val="12905523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C7B7D6F" w14:textId="77777777" w:rsidR="00550B8F" w:rsidRDefault="00550B8F" w:rsidP="00A50BEB">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887FBCB"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3D366DF" w14:textId="767963CE" w:rsidR="00550B8F" w:rsidRDefault="00550B8F" w:rsidP="00A50BEB">
                    <w:pPr>
                      <w:jc w:val="right"/>
                      <w:rPr>
                        <w:szCs w:val="21"/>
                      </w:rPr>
                    </w:pPr>
                    <w:r>
                      <w:t>50,000.00</w:t>
                    </w:r>
                  </w:p>
                </w:tc>
              </w:tr>
              <w:tr w:rsidR="00550B8F" w14:paraId="31240BED" w14:textId="77777777" w:rsidTr="00A50BEB">
                <w:sdt>
                  <w:sdtPr>
                    <w:tag w:val="_PLD_877939ef1d764da18ed42873c4624a8a"/>
                    <w:id w:val="-119137142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98222A8" w14:textId="77777777" w:rsidR="00550B8F" w:rsidRDefault="00550B8F" w:rsidP="00A50BEB">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0785D92" w14:textId="77777777" w:rsidR="00550B8F" w:rsidRDefault="00550B8F" w:rsidP="00A50BEB">
                    <w:pPr>
                      <w:jc w:val="right"/>
                      <w:rPr>
                        <w:szCs w:val="21"/>
                      </w:rPr>
                    </w:pPr>
                    <w:r>
                      <w:t>33,096,555.25</w:t>
                    </w:r>
                  </w:p>
                </w:tc>
                <w:tc>
                  <w:tcPr>
                    <w:tcW w:w="1485" w:type="pct"/>
                    <w:tcBorders>
                      <w:top w:val="outset" w:sz="4" w:space="0" w:color="auto"/>
                      <w:left w:val="outset" w:sz="4" w:space="0" w:color="auto"/>
                      <w:bottom w:val="outset" w:sz="4" w:space="0" w:color="auto"/>
                      <w:right w:val="outset" w:sz="4" w:space="0" w:color="auto"/>
                    </w:tcBorders>
                  </w:tcPr>
                  <w:p w14:paraId="54AAA25F" w14:textId="77777777" w:rsidR="00550B8F" w:rsidRDefault="00550B8F" w:rsidP="00A50BEB">
                    <w:pPr>
                      <w:jc w:val="right"/>
                      <w:rPr>
                        <w:szCs w:val="21"/>
                      </w:rPr>
                    </w:pPr>
                    <w:r>
                      <w:t>115,506,569.61</w:t>
                    </w:r>
                  </w:p>
                </w:tc>
              </w:tr>
              <w:tr w:rsidR="00550B8F" w14:paraId="63D555F7" w14:textId="77777777" w:rsidTr="00A50BEB">
                <w:sdt>
                  <w:sdtPr>
                    <w:tag w:val="_PLD_eb13475172be417686d02cc36612a863"/>
                    <w:id w:val="36449129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EEA4EC6" w14:textId="77777777" w:rsidR="00550B8F" w:rsidRDefault="00550B8F" w:rsidP="00A50BEB">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DDCED4E" w14:textId="77777777" w:rsidR="00550B8F" w:rsidRDefault="00550B8F" w:rsidP="00A50BEB">
                    <w:pPr>
                      <w:jc w:val="right"/>
                      <w:rPr>
                        <w:szCs w:val="21"/>
                      </w:rPr>
                    </w:pPr>
                    <w:r>
                      <w:t>69,360,082.75</w:t>
                    </w:r>
                  </w:p>
                </w:tc>
                <w:tc>
                  <w:tcPr>
                    <w:tcW w:w="1485" w:type="pct"/>
                    <w:tcBorders>
                      <w:top w:val="outset" w:sz="4" w:space="0" w:color="auto"/>
                      <w:left w:val="outset" w:sz="4" w:space="0" w:color="auto"/>
                      <w:bottom w:val="outset" w:sz="4" w:space="0" w:color="auto"/>
                      <w:right w:val="outset" w:sz="4" w:space="0" w:color="auto"/>
                    </w:tcBorders>
                  </w:tcPr>
                  <w:p w14:paraId="6F8887F9" w14:textId="77777777" w:rsidR="00550B8F" w:rsidRDefault="00550B8F" w:rsidP="00A50BEB">
                    <w:pPr>
                      <w:jc w:val="right"/>
                      <w:rPr>
                        <w:szCs w:val="21"/>
                      </w:rPr>
                    </w:pPr>
                    <w:r>
                      <w:t>20,090,730.39</w:t>
                    </w:r>
                  </w:p>
                </w:tc>
              </w:tr>
              <w:tr w:rsidR="00550B8F" w14:paraId="269182D5" w14:textId="77777777" w:rsidTr="00A50BEB">
                <w:sdt>
                  <w:sdtPr>
                    <w:tag w:val="_PLD_5f5a0ae30d17443faa2984e4bc72a284"/>
                    <w:id w:val="2924930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A4FBDF9" w14:textId="77777777" w:rsidR="00550B8F" w:rsidRDefault="00550B8F" w:rsidP="00A50BEB">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3037B9BF" w14:textId="77777777" w:rsidR="00550B8F" w:rsidRDefault="00550B8F" w:rsidP="00A50BEB">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4DDA861" w14:textId="77777777" w:rsidR="00550B8F" w:rsidRDefault="00550B8F" w:rsidP="00A50BEB">
                    <w:pPr>
                      <w:jc w:val="right"/>
                      <w:rPr>
                        <w:szCs w:val="21"/>
                      </w:rPr>
                    </w:pPr>
                  </w:p>
                </w:tc>
              </w:tr>
              <w:tr w:rsidR="00550B8F" w14:paraId="20CC7600" w14:textId="77777777" w:rsidTr="00A50BEB">
                <w:sdt>
                  <w:sdtPr>
                    <w:tag w:val="_PLD_beeabdedd7634cc99ef144c9086994ac"/>
                    <w:id w:val="-12631910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754E6F1" w14:textId="77777777" w:rsidR="00550B8F" w:rsidRDefault="00550B8F" w:rsidP="00A50BEB">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F2C82EB" w14:textId="77777777" w:rsidR="00550B8F" w:rsidRDefault="00550B8F" w:rsidP="00A50BEB">
                    <w:pPr>
                      <w:jc w:val="right"/>
                      <w:rPr>
                        <w:szCs w:val="21"/>
                      </w:rPr>
                    </w:pPr>
                    <w:r>
                      <w:t>-4,227,065.28</w:t>
                    </w:r>
                  </w:p>
                </w:tc>
                <w:tc>
                  <w:tcPr>
                    <w:tcW w:w="1485" w:type="pct"/>
                    <w:tcBorders>
                      <w:top w:val="outset" w:sz="4" w:space="0" w:color="auto"/>
                      <w:left w:val="outset" w:sz="4" w:space="0" w:color="auto"/>
                      <w:bottom w:val="outset" w:sz="4" w:space="0" w:color="auto"/>
                      <w:right w:val="outset" w:sz="4" w:space="0" w:color="auto"/>
                    </w:tcBorders>
                  </w:tcPr>
                  <w:p w14:paraId="79A74344" w14:textId="77777777" w:rsidR="00550B8F" w:rsidRDefault="00550B8F" w:rsidP="00A50BEB">
                    <w:pPr>
                      <w:jc w:val="right"/>
                      <w:rPr>
                        <w:szCs w:val="21"/>
                      </w:rPr>
                    </w:pPr>
                    <w:r>
                      <w:t>4,608,350.62</w:t>
                    </w:r>
                  </w:p>
                </w:tc>
              </w:tr>
              <w:tr w:rsidR="00550B8F" w14:paraId="32D489EA" w14:textId="77777777" w:rsidTr="00A50BEB">
                <w:sdt>
                  <w:sdtPr>
                    <w:tag w:val="_PLD_a633172f5e9941f9b010e9ffc541c223"/>
                    <w:id w:val="-18915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D79FDC" w14:textId="77777777" w:rsidR="00550B8F" w:rsidRDefault="00550B8F" w:rsidP="00A50BEB">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111CAE2A" w14:textId="77777777" w:rsidR="00550B8F" w:rsidRDefault="00550B8F" w:rsidP="00A50BEB">
                    <w:pPr>
                      <w:jc w:val="right"/>
                      <w:rPr>
                        <w:szCs w:val="21"/>
                      </w:rPr>
                    </w:pPr>
                    <w:r>
                      <w:t>541,450,154.36</w:t>
                    </w:r>
                  </w:p>
                </w:tc>
                <w:tc>
                  <w:tcPr>
                    <w:tcW w:w="1485" w:type="pct"/>
                    <w:tcBorders>
                      <w:top w:val="outset" w:sz="4" w:space="0" w:color="auto"/>
                      <w:left w:val="outset" w:sz="4" w:space="0" w:color="auto"/>
                      <w:bottom w:val="outset" w:sz="4" w:space="0" w:color="auto"/>
                      <w:right w:val="outset" w:sz="4" w:space="0" w:color="auto"/>
                    </w:tcBorders>
                  </w:tcPr>
                  <w:p w14:paraId="145242AC" w14:textId="77777777" w:rsidR="00550B8F" w:rsidRDefault="00550B8F" w:rsidP="00A50BEB">
                    <w:pPr>
                      <w:jc w:val="right"/>
                      <w:rPr>
                        <w:szCs w:val="21"/>
                      </w:rPr>
                    </w:pPr>
                    <w:r>
                      <w:t>514,511,543.77</w:t>
                    </w:r>
                  </w:p>
                </w:tc>
              </w:tr>
              <w:tr w:rsidR="00550B8F" w14:paraId="3A4573A6" w14:textId="77777777" w:rsidTr="00A50BEB">
                <w:sdt>
                  <w:sdtPr>
                    <w:tag w:val="_PLD_08fc3da76f8946a7aeadce91cca4b503"/>
                    <w:id w:val="-15415827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EBBB026" w14:textId="77777777" w:rsidR="00550B8F" w:rsidRDefault="00550B8F" w:rsidP="00A50BEB">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16168FD" w14:textId="77777777" w:rsidR="00550B8F" w:rsidRDefault="00550B8F" w:rsidP="00A50BEB">
                    <w:pPr>
                      <w:jc w:val="right"/>
                      <w:rPr>
                        <w:szCs w:val="21"/>
                      </w:rPr>
                    </w:pPr>
                    <w:r>
                      <w:t>537,223,089.08</w:t>
                    </w:r>
                  </w:p>
                </w:tc>
                <w:tc>
                  <w:tcPr>
                    <w:tcW w:w="1485" w:type="pct"/>
                    <w:tcBorders>
                      <w:top w:val="outset" w:sz="4" w:space="0" w:color="auto"/>
                      <w:left w:val="outset" w:sz="4" w:space="0" w:color="auto"/>
                      <w:bottom w:val="outset" w:sz="4" w:space="0" w:color="auto"/>
                      <w:right w:val="outset" w:sz="4" w:space="0" w:color="auto"/>
                    </w:tcBorders>
                  </w:tcPr>
                  <w:p w14:paraId="31057AD1" w14:textId="77777777" w:rsidR="00550B8F" w:rsidRDefault="00550B8F" w:rsidP="00A50BEB">
                    <w:pPr>
                      <w:jc w:val="right"/>
                      <w:rPr>
                        <w:szCs w:val="21"/>
                      </w:rPr>
                    </w:pPr>
                    <w:r>
                      <w:t>519,119,894.39</w:t>
                    </w:r>
                  </w:p>
                </w:tc>
              </w:tr>
            </w:tbl>
            <w:p w14:paraId="15728B56" w14:textId="77777777" w:rsidR="00550B8F" w:rsidRDefault="00550B8F"/>
            <w:p w14:paraId="2FD49528" w14:textId="579B6313" w:rsidR="00793F73" w:rsidRDefault="004C7E26">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096AD99B" w14:textId="77777777" w:rsidR="00793F73" w:rsidRDefault="00793F73"/>
        <w:p w14:paraId="632ABA04" w14:textId="77777777" w:rsidR="00793F73" w:rsidRDefault="00793F73"/>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3D8AA6E1" w14:textId="77777777" w:rsidR="00914B6F" w:rsidRDefault="00914B6F">
              <w:pPr>
                <w:jc w:val="center"/>
                <w:outlineLvl w:val="2"/>
                <w:rPr>
                  <w:b/>
                  <w:bCs/>
                </w:rPr>
              </w:pPr>
            </w:p>
            <w:p w14:paraId="393F5B3E" w14:textId="77777777" w:rsidR="00914B6F" w:rsidRDefault="00914B6F">
              <w:pPr>
                <w:jc w:val="center"/>
                <w:outlineLvl w:val="2"/>
                <w:rPr>
                  <w:b/>
                  <w:bCs/>
                </w:rPr>
              </w:pPr>
            </w:p>
            <w:p w14:paraId="1FA5072C" w14:textId="77777777" w:rsidR="00914B6F" w:rsidRDefault="00914B6F">
              <w:pPr>
                <w:jc w:val="center"/>
                <w:outlineLvl w:val="2"/>
                <w:rPr>
                  <w:b/>
                  <w:bCs/>
                </w:rPr>
              </w:pPr>
            </w:p>
            <w:p w14:paraId="3E83B630" w14:textId="77777777" w:rsidR="00914B6F" w:rsidRDefault="00914B6F">
              <w:pPr>
                <w:jc w:val="center"/>
                <w:outlineLvl w:val="2"/>
                <w:rPr>
                  <w:b/>
                  <w:bCs/>
                </w:rPr>
              </w:pPr>
            </w:p>
            <w:p w14:paraId="10D50AEA" w14:textId="77777777" w:rsidR="00914B6F" w:rsidRDefault="00914B6F">
              <w:pPr>
                <w:jc w:val="center"/>
                <w:outlineLvl w:val="2"/>
                <w:rPr>
                  <w:b/>
                  <w:bCs/>
                </w:rPr>
              </w:pPr>
            </w:p>
            <w:p w14:paraId="5BD6F044" w14:textId="77777777" w:rsidR="00914B6F" w:rsidRDefault="00914B6F">
              <w:pPr>
                <w:jc w:val="center"/>
                <w:outlineLvl w:val="2"/>
                <w:rPr>
                  <w:b/>
                  <w:bCs/>
                </w:rPr>
              </w:pPr>
            </w:p>
            <w:p w14:paraId="43C8781E" w14:textId="77777777" w:rsidR="00914B6F" w:rsidRDefault="00914B6F">
              <w:pPr>
                <w:jc w:val="center"/>
                <w:outlineLvl w:val="2"/>
                <w:rPr>
                  <w:b/>
                  <w:bCs/>
                </w:rPr>
              </w:pPr>
            </w:p>
            <w:p w14:paraId="57F11171" w14:textId="77777777" w:rsidR="00914B6F" w:rsidRDefault="00914B6F">
              <w:pPr>
                <w:jc w:val="center"/>
                <w:outlineLvl w:val="2"/>
                <w:rPr>
                  <w:b/>
                  <w:bCs/>
                </w:rPr>
              </w:pPr>
            </w:p>
            <w:p w14:paraId="11A30C46" w14:textId="77777777" w:rsidR="00A267AF" w:rsidRDefault="00A267AF">
              <w:pPr>
                <w:jc w:val="center"/>
                <w:outlineLvl w:val="2"/>
                <w:rPr>
                  <w:b/>
                  <w:bCs/>
                </w:rPr>
              </w:pPr>
            </w:p>
            <w:p w14:paraId="702E8B1B" w14:textId="77777777" w:rsidR="00A267AF" w:rsidRDefault="00A267AF">
              <w:pPr>
                <w:jc w:val="center"/>
                <w:outlineLvl w:val="2"/>
                <w:rPr>
                  <w:b/>
                  <w:bCs/>
                </w:rPr>
              </w:pPr>
            </w:p>
            <w:p w14:paraId="06A2BEBF" w14:textId="77777777" w:rsidR="00A267AF" w:rsidRDefault="00A267AF">
              <w:pPr>
                <w:jc w:val="center"/>
                <w:outlineLvl w:val="2"/>
                <w:rPr>
                  <w:b/>
                  <w:bCs/>
                </w:rPr>
              </w:pPr>
            </w:p>
            <w:p w14:paraId="792F19D2" w14:textId="42B72211" w:rsidR="00793F73" w:rsidRDefault="004C7E26">
              <w:pPr>
                <w:jc w:val="center"/>
                <w:outlineLvl w:val="2"/>
                <w:rPr>
                  <w:b/>
                  <w:bCs/>
                </w:rPr>
              </w:pPr>
              <w:bookmarkStart w:id="17" w:name="_GoBack"/>
              <w:bookmarkEnd w:id="17"/>
              <w:r>
                <w:rPr>
                  <w:rFonts w:hint="eastAsia"/>
                  <w:b/>
                  <w:bCs/>
                </w:rPr>
                <w:lastRenderedPageBreak/>
                <w:t>母公司</w:t>
              </w:r>
              <w:r>
                <w:rPr>
                  <w:b/>
                  <w:bCs/>
                </w:rPr>
                <w:t>现金流量表</w:t>
              </w:r>
            </w:p>
            <w:p w14:paraId="1EFE7C7C" w14:textId="61411709" w:rsidR="00793F73" w:rsidRDefault="004C7E26">
              <w:pPr>
                <w:jc w:val="center"/>
              </w:pPr>
              <w:r>
                <w:t>2021年</w:t>
              </w:r>
              <w:r>
                <w:rPr>
                  <w:rFonts w:hint="eastAsia"/>
                </w:rPr>
                <w:t>1—3</w:t>
              </w:r>
              <w:r>
                <w:t>月</w:t>
              </w:r>
            </w:p>
            <w:p w14:paraId="23FA69CE" w14:textId="77777777" w:rsidR="00793F73" w:rsidRDefault="004C7E26">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58B9C59F" w14:textId="77777777" w:rsidR="00793F73" w:rsidRDefault="004C7E26">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914B6F" w14:paraId="5F4E2B8C" w14:textId="77777777" w:rsidTr="00A50BEB">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42857957"/>
                      <w:lock w:val="sdtLocked"/>
                    </w:sdtPr>
                    <w:sdtEndPr/>
                    <w:sdtContent>
                      <w:p w14:paraId="6D83A9A0" w14:textId="77777777" w:rsidR="00914B6F" w:rsidRDefault="00914B6F" w:rsidP="00A50BEB">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2029405391"/>
                      <w:lock w:val="sdtLocked"/>
                    </w:sdtPr>
                    <w:sdtEndPr/>
                    <w:sdtContent>
                      <w:p w14:paraId="6F0F55E2" w14:textId="77777777" w:rsidR="00914B6F" w:rsidRDefault="00914B6F" w:rsidP="00A50BEB">
                        <w:pPr>
                          <w:autoSpaceDE w:val="0"/>
                          <w:autoSpaceDN w:val="0"/>
                          <w:adjustRightInd w:val="0"/>
                          <w:jc w:val="center"/>
                          <w:rPr>
                            <w:b/>
                          </w:rPr>
                        </w:pPr>
                        <w:r>
                          <w:rPr>
                            <w:b/>
                            <w:szCs w:val="21"/>
                          </w:rPr>
                          <w:t>2021年第一季度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234705612"/>
                      <w:lock w:val="sdtLocked"/>
                    </w:sdtPr>
                    <w:sdtEndPr/>
                    <w:sdtContent>
                      <w:p w14:paraId="3A5EBB8F" w14:textId="77777777" w:rsidR="00914B6F" w:rsidRDefault="00914B6F" w:rsidP="00A50BEB">
                        <w:pPr>
                          <w:autoSpaceDE w:val="0"/>
                          <w:autoSpaceDN w:val="0"/>
                          <w:adjustRightInd w:val="0"/>
                          <w:jc w:val="center"/>
                          <w:rPr>
                            <w:b/>
                          </w:rPr>
                        </w:pPr>
                        <w:r>
                          <w:rPr>
                            <w:b/>
                            <w:szCs w:val="21"/>
                          </w:rPr>
                          <w:t>2020年第一季度</w:t>
                        </w:r>
                      </w:p>
                    </w:sdtContent>
                  </w:sdt>
                </w:tc>
              </w:tr>
              <w:tr w:rsidR="00914B6F" w14:paraId="333C1E43" w14:textId="77777777" w:rsidTr="00A50BEB">
                <w:sdt>
                  <w:sdtPr>
                    <w:tag w:val="_PLD_8968e4e3fe3e4a8193d2c7dfd64e742c"/>
                    <w:id w:val="-138140063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4E98874" w14:textId="77777777" w:rsidR="00914B6F" w:rsidRDefault="00914B6F" w:rsidP="00A50BEB">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E24A7E1" w14:textId="77777777" w:rsidR="00914B6F" w:rsidRDefault="00914B6F" w:rsidP="00A50BEB">
                    <w:pPr>
                      <w:rPr>
                        <w:szCs w:val="21"/>
                      </w:rPr>
                    </w:pPr>
                  </w:p>
                </w:tc>
                <w:tc>
                  <w:tcPr>
                    <w:tcW w:w="1484" w:type="pct"/>
                    <w:tcBorders>
                      <w:top w:val="outset" w:sz="4" w:space="0" w:color="auto"/>
                      <w:left w:val="outset" w:sz="4" w:space="0" w:color="auto"/>
                      <w:bottom w:val="outset" w:sz="4" w:space="0" w:color="auto"/>
                      <w:right w:val="outset" w:sz="4" w:space="0" w:color="auto"/>
                    </w:tcBorders>
                  </w:tcPr>
                  <w:p w14:paraId="7F491F20" w14:textId="77777777" w:rsidR="00914B6F" w:rsidRDefault="00914B6F" w:rsidP="00A50BEB">
                    <w:pPr>
                      <w:rPr>
                        <w:szCs w:val="21"/>
                      </w:rPr>
                    </w:pPr>
                  </w:p>
                </w:tc>
              </w:tr>
              <w:tr w:rsidR="00914B6F" w14:paraId="1B8D53FF" w14:textId="77777777" w:rsidTr="00A50BEB">
                <w:sdt>
                  <w:sdtPr>
                    <w:tag w:val="_PLD_f26a3d6f41d24f3aabe13e6885858aa0"/>
                    <w:id w:val="-42472707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61D220" w14:textId="77777777" w:rsidR="00914B6F" w:rsidRDefault="00914B6F" w:rsidP="00A50BEB">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7C6CAAC" w14:textId="77777777" w:rsidR="00914B6F" w:rsidRDefault="00914B6F" w:rsidP="00A50BEB">
                    <w:pPr>
                      <w:jc w:val="right"/>
                      <w:rPr>
                        <w:szCs w:val="21"/>
                      </w:rPr>
                    </w:pPr>
                    <w:r>
                      <w:t>52,616,686.51</w:t>
                    </w:r>
                  </w:p>
                </w:tc>
                <w:tc>
                  <w:tcPr>
                    <w:tcW w:w="1484" w:type="pct"/>
                    <w:tcBorders>
                      <w:top w:val="outset" w:sz="4" w:space="0" w:color="auto"/>
                      <w:left w:val="outset" w:sz="4" w:space="0" w:color="auto"/>
                      <w:bottom w:val="outset" w:sz="4" w:space="0" w:color="auto"/>
                      <w:right w:val="outset" w:sz="4" w:space="0" w:color="auto"/>
                    </w:tcBorders>
                  </w:tcPr>
                  <w:p w14:paraId="005A1968" w14:textId="77777777" w:rsidR="00914B6F" w:rsidRDefault="00914B6F" w:rsidP="00A50BEB">
                    <w:pPr>
                      <w:jc w:val="right"/>
                      <w:rPr>
                        <w:szCs w:val="21"/>
                      </w:rPr>
                    </w:pPr>
                    <w:r>
                      <w:t>20,247,730.04</w:t>
                    </w:r>
                  </w:p>
                </w:tc>
              </w:tr>
              <w:tr w:rsidR="00914B6F" w14:paraId="41A6FA1C" w14:textId="77777777" w:rsidTr="00A50BEB">
                <w:sdt>
                  <w:sdtPr>
                    <w:tag w:val="_PLD_7c5f7ca7d39d4658aa478ac6084a8855"/>
                    <w:id w:val="-166576805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7DC0D5F" w14:textId="77777777" w:rsidR="00914B6F" w:rsidRDefault="00914B6F" w:rsidP="00A50BEB">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6FF9AC0F"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84A9E47" w14:textId="77777777" w:rsidR="00914B6F" w:rsidRDefault="00914B6F" w:rsidP="00A50BEB">
                    <w:pPr>
                      <w:jc w:val="right"/>
                      <w:rPr>
                        <w:szCs w:val="21"/>
                      </w:rPr>
                    </w:pPr>
                  </w:p>
                </w:tc>
              </w:tr>
              <w:tr w:rsidR="00914B6F" w14:paraId="18E6B6A8" w14:textId="77777777" w:rsidTr="00A50BEB">
                <w:sdt>
                  <w:sdtPr>
                    <w:tag w:val="_PLD_6b6f1dd4538e4383ad7da4452fd73fda"/>
                    <w:id w:val="72819847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DD5E8BA" w14:textId="77777777" w:rsidR="00914B6F" w:rsidRDefault="00914B6F" w:rsidP="00A50BEB">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24DF844" w14:textId="77777777" w:rsidR="00914B6F" w:rsidRDefault="00914B6F" w:rsidP="00A50BEB">
                    <w:pPr>
                      <w:jc w:val="right"/>
                      <w:rPr>
                        <w:szCs w:val="21"/>
                      </w:rPr>
                    </w:pPr>
                    <w:r>
                      <w:t>18,367,712.95</w:t>
                    </w:r>
                  </w:p>
                </w:tc>
                <w:tc>
                  <w:tcPr>
                    <w:tcW w:w="1484" w:type="pct"/>
                    <w:tcBorders>
                      <w:top w:val="outset" w:sz="4" w:space="0" w:color="auto"/>
                      <w:left w:val="outset" w:sz="4" w:space="0" w:color="auto"/>
                      <w:bottom w:val="outset" w:sz="4" w:space="0" w:color="auto"/>
                      <w:right w:val="outset" w:sz="4" w:space="0" w:color="auto"/>
                    </w:tcBorders>
                  </w:tcPr>
                  <w:p w14:paraId="143A3A99" w14:textId="77777777" w:rsidR="00914B6F" w:rsidRDefault="00914B6F" w:rsidP="00A50BEB">
                    <w:pPr>
                      <w:jc w:val="right"/>
                      <w:rPr>
                        <w:szCs w:val="21"/>
                      </w:rPr>
                    </w:pPr>
                    <w:r>
                      <w:t>22,581,962.03</w:t>
                    </w:r>
                  </w:p>
                </w:tc>
              </w:tr>
              <w:tr w:rsidR="00914B6F" w14:paraId="563FE8A8" w14:textId="77777777" w:rsidTr="00A50BEB">
                <w:sdt>
                  <w:sdtPr>
                    <w:tag w:val="_PLD_e48c5c6d7d43479aa749fa2c5227d312"/>
                    <w:id w:val="-121989787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5FA11E9" w14:textId="77777777" w:rsidR="00914B6F" w:rsidRDefault="00914B6F" w:rsidP="00A50BEB">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58E1167" w14:textId="77777777" w:rsidR="00914B6F" w:rsidRDefault="00914B6F" w:rsidP="00A50BEB">
                    <w:pPr>
                      <w:jc w:val="right"/>
                      <w:rPr>
                        <w:szCs w:val="21"/>
                      </w:rPr>
                    </w:pPr>
                    <w:r>
                      <w:t>70,984,399.46</w:t>
                    </w:r>
                  </w:p>
                </w:tc>
                <w:tc>
                  <w:tcPr>
                    <w:tcW w:w="1484" w:type="pct"/>
                    <w:tcBorders>
                      <w:top w:val="outset" w:sz="4" w:space="0" w:color="auto"/>
                      <w:left w:val="outset" w:sz="4" w:space="0" w:color="auto"/>
                      <w:bottom w:val="outset" w:sz="4" w:space="0" w:color="auto"/>
                      <w:right w:val="outset" w:sz="4" w:space="0" w:color="auto"/>
                    </w:tcBorders>
                  </w:tcPr>
                  <w:p w14:paraId="763E7C9F" w14:textId="77777777" w:rsidR="00914B6F" w:rsidRDefault="00914B6F" w:rsidP="00A50BEB">
                    <w:pPr>
                      <w:jc w:val="right"/>
                      <w:rPr>
                        <w:szCs w:val="21"/>
                      </w:rPr>
                    </w:pPr>
                    <w:r>
                      <w:t>42,829,692.07</w:t>
                    </w:r>
                  </w:p>
                </w:tc>
              </w:tr>
              <w:tr w:rsidR="00914B6F" w14:paraId="642A2F19" w14:textId="77777777" w:rsidTr="00A50BEB">
                <w:sdt>
                  <w:sdtPr>
                    <w:tag w:val="_PLD_86960b9ae4a24b809a002f043d64ef30"/>
                    <w:id w:val="87235424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CD4979" w14:textId="77777777" w:rsidR="00914B6F" w:rsidRDefault="00914B6F" w:rsidP="00A50BEB">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A889BFF" w14:textId="77777777" w:rsidR="00914B6F" w:rsidRDefault="00914B6F" w:rsidP="00A50BEB">
                    <w:pPr>
                      <w:jc w:val="right"/>
                      <w:rPr>
                        <w:szCs w:val="21"/>
                      </w:rPr>
                    </w:pPr>
                    <w:r>
                      <w:t>33,565,659.37</w:t>
                    </w:r>
                  </w:p>
                </w:tc>
                <w:tc>
                  <w:tcPr>
                    <w:tcW w:w="1484" w:type="pct"/>
                    <w:tcBorders>
                      <w:top w:val="outset" w:sz="4" w:space="0" w:color="auto"/>
                      <w:left w:val="outset" w:sz="4" w:space="0" w:color="auto"/>
                      <w:bottom w:val="outset" w:sz="4" w:space="0" w:color="auto"/>
                      <w:right w:val="outset" w:sz="4" w:space="0" w:color="auto"/>
                    </w:tcBorders>
                  </w:tcPr>
                  <w:p w14:paraId="05D554FD" w14:textId="77777777" w:rsidR="00914B6F" w:rsidRDefault="00914B6F" w:rsidP="00A50BEB">
                    <w:pPr>
                      <w:jc w:val="right"/>
                      <w:rPr>
                        <w:szCs w:val="21"/>
                      </w:rPr>
                    </w:pPr>
                    <w:r>
                      <w:t>18,742,720.55</w:t>
                    </w:r>
                  </w:p>
                </w:tc>
              </w:tr>
              <w:tr w:rsidR="00914B6F" w14:paraId="3D025A0C" w14:textId="77777777" w:rsidTr="00A50BEB">
                <w:sdt>
                  <w:sdtPr>
                    <w:tag w:val="_PLD_cf5942a6a1b6418ab6ff2c11fd420128"/>
                    <w:id w:val="-86961206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5DACF8" w14:textId="77777777" w:rsidR="00914B6F" w:rsidRDefault="00914B6F" w:rsidP="00A50BEB">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1C18C99" w14:textId="77777777" w:rsidR="00914B6F" w:rsidRDefault="00914B6F" w:rsidP="00A50BEB">
                    <w:pPr>
                      <w:jc w:val="right"/>
                      <w:rPr>
                        <w:szCs w:val="21"/>
                      </w:rPr>
                    </w:pPr>
                    <w:r>
                      <w:t>8,684,725.42</w:t>
                    </w:r>
                  </w:p>
                </w:tc>
                <w:tc>
                  <w:tcPr>
                    <w:tcW w:w="1484" w:type="pct"/>
                    <w:tcBorders>
                      <w:top w:val="outset" w:sz="4" w:space="0" w:color="auto"/>
                      <w:left w:val="outset" w:sz="4" w:space="0" w:color="auto"/>
                      <w:bottom w:val="outset" w:sz="4" w:space="0" w:color="auto"/>
                      <w:right w:val="outset" w:sz="4" w:space="0" w:color="auto"/>
                    </w:tcBorders>
                  </w:tcPr>
                  <w:p w14:paraId="393B8FA4" w14:textId="77777777" w:rsidR="00914B6F" w:rsidRDefault="00914B6F" w:rsidP="00A50BEB">
                    <w:pPr>
                      <w:jc w:val="right"/>
                      <w:rPr>
                        <w:szCs w:val="21"/>
                      </w:rPr>
                    </w:pPr>
                    <w:r>
                      <w:t>7,654,559.88</w:t>
                    </w:r>
                  </w:p>
                </w:tc>
              </w:tr>
              <w:tr w:rsidR="00914B6F" w14:paraId="7B8890AF" w14:textId="77777777" w:rsidTr="00A50BEB">
                <w:sdt>
                  <w:sdtPr>
                    <w:tag w:val="_PLD_101be1de27eb4a01a660bf560f03645c"/>
                    <w:id w:val="9957725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E45658A" w14:textId="77777777" w:rsidR="00914B6F" w:rsidRDefault="00914B6F" w:rsidP="00A50BEB">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6755172D" w14:textId="77777777" w:rsidR="00914B6F" w:rsidRDefault="00914B6F" w:rsidP="00A50BEB">
                    <w:pPr>
                      <w:jc w:val="right"/>
                      <w:rPr>
                        <w:szCs w:val="21"/>
                      </w:rPr>
                    </w:pPr>
                    <w:r>
                      <w:t>4,195,138.55</w:t>
                    </w:r>
                  </w:p>
                </w:tc>
                <w:tc>
                  <w:tcPr>
                    <w:tcW w:w="1484" w:type="pct"/>
                    <w:tcBorders>
                      <w:top w:val="outset" w:sz="4" w:space="0" w:color="auto"/>
                      <w:left w:val="outset" w:sz="4" w:space="0" w:color="auto"/>
                      <w:bottom w:val="outset" w:sz="4" w:space="0" w:color="auto"/>
                      <w:right w:val="outset" w:sz="4" w:space="0" w:color="auto"/>
                    </w:tcBorders>
                  </w:tcPr>
                  <w:p w14:paraId="46671474" w14:textId="77777777" w:rsidR="00914B6F" w:rsidRDefault="00914B6F" w:rsidP="00A50BEB">
                    <w:pPr>
                      <w:jc w:val="right"/>
                      <w:rPr>
                        <w:szCs w:val="21"/>
                      </w:rPr>
                    </w:pPr>
                    <w:r>
                      <w:t>1,396,195.89</w:t>
                    </w:r>
                  </w:p>
                </w:tc>
              </w:tr>
              <w:tr w:rsidR="00914B6F" w14:paraId="1F84CCCB" w14:textId="77777777" w:rsidTr="00A50BEB">
                <w:sdt>
                  <w:sdtPr>
                    <w:tag w:val="_PLD_e75e9ba1ac5645a58165cd493e1100ec"/>
                    <w:id w:val="-7991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239504" w14:textId="77777777" w:rsidR="00914B6F" w:rsidRDefault="00914B6F" w:rsidP="00A50BEB">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D1895A5" w14:textId="77777777" w:rsidR="00914B6F" w:rsidRDefault="00914B6F" w:rsidP="00A50BEB">
                    <w:pPr>
                      <w:jc w:val="right"/>
                      <w:rPr>
                        <w:szCs w:val="21"/>
                      </w:rPr>
                    </w:pPr>
                    <w:r>
                      <w:t>2,383,237.86</w:t>
                    </w:r>
                  </w:p>
                </w:tc>
                <w:tc>
                  <w:tcPr>
                    <w:tcW w:w="1484" w:type="pct"/>
                    <w:tcBorders>
                      <w:top w:val="outset" w:sz="4" w:space="0" w:color="auto"/>
                      <w:left w:val="outset" w:sz="4" w:space="0" w:color="auto"/>
                      <w:bottom w:val="outset" w:sz="4" w:space="0" w:color="auto"/>
                      <w:right w:val="outset" w:sz="4" w:space="0" w:color="auto"/>
                    </w:tcBorders>
                  </w:tcPr>
                  <w:p w14:paraId="03319098" w14:textId="77777777" w:rsidR="00914B6F" w:rsidRDefault="00914B6F" w:rsidP="00A50BEB">
                    <w:pPr>
                      <w:jc w:val="right"/>
                      <w:rPr>
                        <w:szCs w:val="21"/>
                      </w:rPr>
                    </w:pPr>
                    <w:r>
                      <w:t>17,151,922.22</w:t>
                    </w:r>
                  </w:p>
                </w:tc>
              </w:tr>
              <w:tr w:rsidR="00914B6F" w14:paraId="2093F2C9" w14:textId="77777777" w:rsidTr="00A50BEB">
                <w:sdt>
                  <w:sdtPr>
                    <w:tag w:val="_PLD_3ee16dd61c8746429450f52697e46bc3"/>
                    <w:id w:val="122495747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4B15CB8" w14:textId="77777777" w:rsidR="00914B6F" w:rsidRDefault="00914B6F" w:rsidP="00A50BEB">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33EC892" w14:textId="77777777" w:rsidR="00914B6F" w:rsidRDefault="00914B6F" w:rsidP="00A50BEB">
                    <w:pPr>
                      <w:jc w:val="right"/>
                      <w:rPr>
                        <w:szCs w:val="21"/>
                      </w:rPr>
                    </w:pPr>
                    <w:r>
                      <w:t>48,828,761.20</w:t>
                    </w:r>
                  </w:p>
                </w:tc>
                <w:tc>
                  <w:tcPr>
                    <w:tcW w:w="1484" w:type="pct"/>
                    <w:tcBorders>
                      <w:top w:val="outset" w:sz="4" w:space="0" w:color="auto"/>
                      <w:left w:val="outset" w:sz="4" w:space="0" w:color="auto"/>
                      <w:bottom w:val="outset" w:sz="4" w:space="0" w:color="auto"/>
                      <w:right w:val="outset" w:sz="4" w:space="0" w:color="auto"/>
                    </w:tcBorders>
                  </w:tcPr>
                  <w:p w14:paraId="7AA17F0C" w14:textId="77777777" w:rsidR="00914B6F" w:rsidRDefault="00914B6F" w:rsidP="00A50BEB">
                    <w:pPr>
                      <w:jc w:val="right"/>
                      <w:rPr>
                        <w:szCs w:val="21"/>
                      </w:rPr>
                    </w:pPr>
                    <w:r>
                      <w:t>44,945,398.54</w:t>
                    </w:r>
                  </w:p>
                </w:tc>
              </w:tr>
              <w:tr w:rsidR="00914B6F" w14:paraId="1C1AA089" w14:textId="77777777" w:rsidTr="00A50BEB">
                <w:sdt>
                  <w:sdtPr>
                    <w:tag w:val="_PLD_a5387d74fe954b8b8b8ebd9ee234f2a7"/>
                    <w:id w:val="106291321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D5D392" w14:textId="77777777" w:rsidR="00914B6F" w:rsidRDefault="00914B6F" w:rsidP="00A50BEB">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34227DFA" w14:textId="77777777" w:rsidR="00914B6F" w:rsidRDefault="00914B6F" w:rsidP="00A50BEB">
                    <w:pPr>
                      <w:jc w:val="right"/>
                      <w:rPr>
                        <w:szCs w:val="21"/>
                      </w:rPr>
                    </w:pPr>
                    <w:r>
                      <w:t>22,155,638.26</w:t>
                    </w:r>
                  </w:p>
                </w:tc>
                <w:tc>
                  <w:tcPr>
                    <w:tcW w:w="1484" w:type="pct"/>
                    <w:tcBorders>
                      <w:top w:val="outset" w:sz="4" w:space="0" w:color="auto"/>
                      <w:left w:val="outset" w:sz="4" w:space="0" w:color="auto"/>
                      <w:bottom w:val="outset" w:sz="4" w:space="0" w:color="auto"/>
                      <w:right w:val="outset" w:sz="4" w:space="0" w:color="auto"/>
                    </w:tcBorders>
                  </w:tcPr>
                  <w:p w14:paraId="2A47B5EA" w14:textId="77777777" w:rsidR="00914B6F" w:rsidRDefault="00914B6F" w:rsidP="00A50BEB">
                    <w:pPr>
                      <w:jc w:val="right"/>
                      <w:rPr>
                        <w:szCs w:val="21"/>
                      </w:rPr>
                    </w:pPr>
                    <w:r>
                      <w:t>-2,115,706.47</w:t>
                    </w:r>
                  </w:p>
                </w:tc>
              </w:tr>
              <w:tr w:rsidR="00914B6F" w14:paraId="23FFE125" w14:textId="77777777" w:rsidTr="00A50BEB">
                <w:sdt>
                  <w:sdtPr>
                    <w:tag w:val="_PLD_54c081eb363043e6ac080f241ed82b5a"/>
                    <w:id w:val="-2016212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48D6908" w14:textId="77777777" w:rsidR="00914B6F" w:rsidRDefault="00914B6F" w:rsidP="00A50BEB">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000339C4" w14:textId="77777777" w:rsidR="00914B6F" w:rsidRDefault="00914B6F" w:rsidP="00A50BEB">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16CBD039" w14:textId="77777777" w:rsidR="00914B6F" w:rsidRDefault="00914B6F" w:rsidP="00A50BEB">
                    <w:pPr>
                      <w:jc w:val="right"/>
                      <w:rPr>
                        <w:color w:val="008000"/>
                        <w:szCs w:val="21"/>
                      </w:rPr>
                    </w:pPr>
                  </w:p>
                </w:tc>
              </w:tr>
              <w:tr w:rsidR="00914B6F" w14:paraId="62F531D5" w14:textId="77777777" w:rsidTr="00A50BEB">
                <w:sdt>
                  <w:sdtPr>
                    <w:tag w:val="_PLD_39c75333cbc04f0bbada55b63f62299c"/>
                    <w:id w:val="118393801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A6CFFDA" w14:textId="77777777" w:rsidR="00914B6F" w:rsidRDefault="00914B6F" w:rsidP="00A50BEB">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2A02141"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4288EA5" w14:textId="77777777" w:rsidR="00914B6F" w:rsidRDefault="00914B6F" w:rsidP="00A50BEB">
                    <w:pPr>
                      <w:jc w:val="right"/>
                      <w:rPr>
                        <w:szCs w:val="21"/>
                      </w:rPr>
                    </w:pPr>
                    <w:r>
                      <w:t>40,000,000.00</w:t>
                    </w:r>
                  </w:p>
                </w:tc>
              </w:tr>
              <w:tr w:rsidR="00914B6F" w14:paraId="757E5B31" w14:textId="77777777" w:rsidTr="00A50BEB">
                <w:sdt>
                  <w:sdtPr>
                    <w:tag w:val="_PLD_90091daf3ff048b18664e5a6dca3dcfb"/>
                    <w:id w:val="-2012465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385B176" w14:textId="77777777" w:rsidR="00914B6F" w:rsidRDefault="00914B6F" w:rsidP="00A50BEB">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AF5EA16" w14:textId="77777777" w:rsidR="00914B6F" w:rsidRDefault="00914B6F" w:rsidP="00A50BEB">
                    <w:pPr>
                      <w:jc w:val="right"/>
                      <w:rPr>
                        <w:szCs w:val="21"/>
                      </w:rPr>
                    </w:pPr>
                    <w:r>
                      <w:t>2,827,892.99</w:t>
                    </w:r>
                  </w:p>
                </w:tc>
                <w:tc>
                  <w:tcPr>
                    <w:tcW w:w="1484" w:type="pct"/>
                    <w:tcBorders>
                      <w:top w:val="outset" w:sz="4" w:space="0" w:color="auto"/>
                      <w:left w:val="outset" w:sz="4" w:space="0" w:color="auto"/>
                      <w:bottom w:val="outset" w:sz="4" w:space="0" w:color="auto"/>
                      <w:right w:val="outset" w:sz="4" w:space="0" w:color="auto"/>
                    </w:tcBorders>
                  </w:tcPr>
                  <w:p w14:paraId="77222F52" w14:textId="77777777" w:rsidR="00914B6F" w:rsidRDefault="00914B6F" w:rsidP="00A50BEB">
                    <w:pPr>
                      <w:jc w:val="right"/>
                      <w:rPr>
                        <w:szCs w:val="21"/>
                      </w:rPr>
                    </w:pPr>
                    <w:r>
                      <w:t>1,327,763.89</w:t>
                    </w:r>
                  </w:p>
                </w:tc>
              </w:tr>
              <w:tr w:rsidR="00914B6F" w14:paraId="2526F54E" w14:textId="77777777" w:rsidTr="00A50BEB">
                <w:sdt>
                  <w:sdtPr>
                    <w:tag w:val="_PLD_735114522d564cbb8b7ceeea2a6dc097"/>
                    <w:id w:val="8859191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B7D5121" w14:textId="77777777" w:rsidR="00914B6F" w:rsidRDefault="00914B6F" w:rsidP="00A50BEB">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19E08DF"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6C74176" w14:textId="77777777" w:rsidR="00914B6F" w:rsidRDefault="00914B6F" w:rsidP="00A50BEB">
                    <w:pPr>
                      <w:jc w:val="right"/>
                      <w:rPr>
                        <w:szCs w:val="21"/>
                      </w:rPr>
                    </w:pPr>
                  </w:p>
                </w:tc>
              </w:tr>
              <w:tr w:rsidR="00914B6F" w14:paraId="04B6721A" w14:textId="77777777" w:rsidTr="00A50BEB">
                <w:sdt>
                  <w:sdtPr>
                    <w:tag w:val="_PLD_f0335c49cd504a4fb98695d285bd54f1"/>
                    <w:id w:val="-29128328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29D75F8" w14:textId="77777777" w:rsidR="00914B6F" w:rsidRDefault="00914B6F" w:rsidP="00A50BEB">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4DC3939E"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302FD25" w14:textId="77777777" w:rsidR="00914B6F" w:rsidRDefault="00914B6F" w:rsidP="00A50BEB">
                    <w:pPr>
                      <w:jc w:val="right"/>
                      <w:rPr>
                        <w:szCs w:val="21"/>
                      </w:rPr>
                    </w:pPr>
                  </w:p>
                </w:tc>
              </w:tr>
              <w:tr w:rsidR="00914B6F" w14:paraId="5FFB51DB" w14:textId="77777777" w:rsidTr="00A50BEB">
                <w:sdt>
                  <w:sdtPr>
                    <w:tag w:val="_PLD_f16c25b0c4ff49349bc6c9d27c8f6c8e"/>
                    <w:id w:val="97587728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43F402" w14:textId="77777777" w:rsidR="00914B6F" w:rsidRDefault="00914B6F" w:rsidP="00A50BEB">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7F4E324" w14:textId="77777777" w:rsidR="00914B6F" w:rsidRDefault="00914B6F" w:rsidP="00A50BEB">
                    <w:pPr>
                      <w:jc w:val="right"/>
                      <w:rPr>
                        <w:szCs w:val="21"/>
                      </w:rPr>
                    </w:pPr>
                    <w:r>
                      <w:t>1,000,000.00</w:t>
                    </w:r>
                  </w:p>
                </w:tc>
                <w:tc>
                  <w:tcPr>
                    <w:tcW w:w="1484" w:type="pct"/>
                    <w:tcBorders>
                      <w:top w:val="outset" w:sz="4" w:space="0" w:color="auto"/>
                      <w:left w:val="outset" w:sz="4" w:space="0" w:color="auto"/>
                      <w:bottom w:val="outset" w:sz="4" w:space="0" w:color="auto"/>
                      <w:right w:val="outset" w:sz="4" w:space="0" w:color="auto"/>
                    </w:tcBorders>
                  </w:tcPr>
                  <w:p w14:paraId="68BAC3ED" w14:textId="77777777" w:rsidR="00914B6F" w:rsidRDefault="00914B6F" w:rsidP="00A50BEB">
                    <w:pPr>
                      <w:jc w:val="right"/>
                      <w:rPr>
                        <w:szCs w:val="21"/>
                      </w:rPr>
                    </w:pPr>
                    <w:r>
                      <w:t>3,000,000.00</w:t>
                    </w:r>
                  </w:p>
                </w:tc>
              </w:tr>
              <w:tr w:rsidR="00914B6F" w14:paraId="233BD312" w14:textId="77777777" w:rsidTr="00A50BEB">
                <w:sdt>
                  <w:sdtPr>
                    <w:tag w:val="_PLD_3041b242f031475ca9948d8823fc6ff1"/>
                    <w:id w:val="-55509454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7803AF0" w14:textId="77777777" w:rsidR="00914B6F" w:rsidRDefault="00914B6F" w:rsidP="00A50BEB">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D61F71C" w14:textId="77777777" w:rsidR="00914B6F" w:rsidRDefault="00914B6F" w:rsidP="00A50BEB">
                    <w:pPr>
                      <w:jc w:val="right"/>
                      <w:rPr>
                        <w:szCs w:val="21"/>
                      </w:rPr>
                    </w:pPr>
                    <w:r>
                      <w:t>3,827,892.99</w:t>
                    </w:r>
                  </w:p>
                </w:tc>
                <w:tc>
                  <w:tcPr>
                    <w:tcW w:w="1484" w:type="pct"/>
                    <w:tcBorders>
                      <w:top w:val="outset" w:sz="4" w:space="0" w:color="auto"/>
                      <w:left w:val="outset" w:sz="4" w:space="0" w:color="auto"/>
                      <w:bottom w:val="outset" w:sz="4" w:space="0" w:color="auto"/>
                      <w:right w:val="outset" w:sz="4" w:space="0" w:color="auto"/>
                    </w:tcBorders>
                  </w:tcPr>
                  <w:p w14:paraId="5251B28E" w14:textId="77777777" w:rsidR="00914B6F" w:rsidRDefault="00914B6F" w:rsidP="00A50BEB">
                    <w:pPr>
                      <w:jc w:val="right"/>
                      <w:rPr>
                        <w:szCs w:val="21"/>
                      </w:rPr>
                    </w:pPr>
                    <w:r>
                      <w:t>44,327,763.89</w:t>
                    </w:r>
                  </w:p>
                </w:tc>
              </w:tr>
              <w:tr w:rsidR="00914B6F" w14:paraId="73340D79" w14:textId="77777777" w:rsidTr="00A50BEB">
                <w:sdt>
                  <w:sdtPr>
                    <w:tag w:val="_PLD_9bf45db039e943a490d63678e54ba70c"/>
                    <w:id w:val="-193874227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91D1914" w14:textId="77777777" w:rsidR="00914B6F" w:rsidRDefault="00914B6F" w:rsidP="00A50BEB">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C57EF4D" w14:textId="77777777" w:rsidR="00914B6F" w:rsidRDefault="00914B6F" w:rsidP="00A50BEB">
                    <w:pPr>
                      <w:jc w:val="right"/>
                      <w:rPr>
                        <w:szCs w:val="21"/>
                      </w:rPr>
                    </w:pPr>
                    <w:r>
                      <w:t>835,149.00</w:t>
                    </w:r>
                  </w:p>
                </w:tc>
                <w:tc>
                  <w:tcPr>
                    <w:tcW w:w="1484" w:type="pct"/>
                    <w:tcBorders>
                      <w:top w:val="outset" w:sz="4" w:space="0" w:color="auto"/>
                      <w:left w:val="outset" w:sz="4" w:space="0" w:color="auto"/>
                      <w:bottom w:val="outset" w:sz="4" w:space="0" w:color="auto"/>
                      <w:right w:val="outset" w:sz="4" w:space="0" w:color="auto"/>
                    </w:tcBorders>
                  </w:tcPr>
                  <w:p w14:paraId="54845169" w14:textId="77777777" w:rsidR="00914B6F" w:rsidRDefault="00914B6F" w:rsidP="00A50BEB">
                    <w:pPr>
                      <w:jc w:val="right"/>
                      <w:rPr>
                        <w:szCs w:val="21"/>
                      </w:rPr>
                    </w:pPr>
                    <w:r>
                      <w:t>86,215.00</w:t>
                    </w:r>
                  </w:p>
                </w:tc>
              </w:tr>
              <w:tr w:rsidR="00914B6F" w14:paraId="1500BDE0" w14:textId="77777777" w:rsidTr="00A50BEB">
                <w:sdt>
                  <w:sdtPr>
                    <w:tag w:val="_PLD_a95fef583734478fbe18b0a4a083db85"/>
                    <w:id w:val="157053652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EF5BD1D" w14:textId="77777777" w:rsidR="00914B6F" w:rsidRDefault="00914B6F" w:rsidP="00A50BEB">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464D994"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BFBC6A6" w14:textId="77777777" w:rsidR="00914B6F" w:rsidRDefault="00914B6F" w:rsidP="00A50BEB">
                    <w:pPr>
                      <w:jc w:val="right"/>
                      <w:rPr>
                        <w:szCs w:val="21"/>
                      </w:rPr>
                    </w:pPr>
                    <w:r>
                      <w:t>40,000,000.00</w:t>
                    </w:r>
                  </w:p>
                </w:tc>
              </w:tr>
              <w:tr w:rsidR="00914B6F" w14:paraId="1AD870EB" w14:textId="77777777" w:rsidTr="00A50BEB">
                <w:sdt>
                  <w:sdtPr>
                    <w:tag w:val="_PLD_ae74992f1bc44ce797bf2ec9283fe3d5"/>
                    <w:id w:val="14030699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80FF9C" w14:textId="77777777" w:rsidR="00914B6F" w:rsidRDefault="00914B6F" w:rsidP="00A50BEB">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7DAD737"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17F4720" w14:textId="77777777" w:rsidR="00914B6F" w:rsidRDefault="00914B6F" w:rsidP="00A50BEB">
                    <w:pPr>
                      <w:jc w:val="right"/>
                      <w:rPr>
                        <w:szCs w:val="21"/>
                      </w:rPr>
                    </w:pPr>
                  </w:p>
                </w:tc>
              </w:tr>
              <w:tr w:rsidR="00914B6F" w14:paraId="3A6FECEF" w14:textId="77777777" w:rsidTr="00A50BEB">
                <w:sdt>
                  <w:sdtPr>
                    <w:tag w:val="_PLD_4a60109b7bd3484fab247402de5b2ddd"/>
                    <w:id w:val="-87044486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C70961F" w14:textId="77777777" w:rsidR="00914B6F" w:rsidRDefault="00914B6F" w:rsidP="00A50BEB">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63C30A8"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E234737" w14:textId="77777777" w:rsidR="00914B6F" w:rsidRDefault="00914B6F" w:rsidP="00A50BEB">
                    <w:pPr>
                      <w:jc w:val="right"/>
                      <w:rPr>
                        <w:szCs w:val="21"/>
                      </w:rPr>
                    </w:pPr>
                  </w:p>
                </w:tc>
              </w:tr>
              <w:tr w:rsidR="00914B6F" w14:paraId="4C008CF5" w14:textId="77777777" w:rsidTr="00A50BEB">
                <w:sdt>
                  <w:sdtPr>
                    <w:tag w:val="_PLD_db9c1919c7824d44a77daa43cb1652c3"/>
                    <w:id w:val="-191037400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2E17280" w14:textId="77777777" w:rsidR="00914B6F" w:rsidRDefault="00914B6F" w:rsidP="00A50BEB">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DF284FF" w14:textId="77777777" w:rsidR="00914B6F" w:rsidRDefault="00914B6F" w:rsidP="00A50BEB">
                    <w:pPr>
                      <w:jc w:val="right"/>
                      <w:rPr>
                        <w:szCs w:val="21"/>
                      </w:rPr>
                    </w:pPr>
                    <w:r>
                      <w:t>835,149.00</w:t>
                    </w:r>
                  </w:p>
                </w:tc>
                <w:tc>
                  <w:tcPr>
                    <w:tcW w:w="1484" w:type="pct"/>
                    <w:tcBorders>
                      <w:top w:val="outset" w:sz="4" w:space="0" w:color="auto"/>
                      <w:left w:val="outset" w:sz="4" w:space="0" w:color="auto"/>
                      <w:bottom w:val="outset" w:sz="4" w:space="0" w:color="auto"/>
                      <w:right w:val="outset" w:sz="4" w:space="0" w:color="auto"/>
                    </w:tcBorders>
                  </w:tcPr>
                  <w:p w14:paraId="6BE50513" w14:textId="77777777" w:rsidR="00914B6F" w:rsidRDefault="00914B6F" w:rsidP="00A50BEB">
                    <w:pPr>
                      <w:jc w:val="right"/>
                      <w:rPr>
                        <w:szCs w:val="21"/>
                      </w:rPr>
                    </w:pPr>
                    <w:r>
                      <w:t>40,086,215.00</w:t>
                    </w:r>
                  </w:p>
                </w:tc>
              </w:tr>
              <w:tr w:rsidR="00914B6F" w14:paraId="3E61699C" w14:textId="77777777" w:rsidTr="00A50BEB">
                <w:sdt>
                  <w:sdtPr>
                    <w:tag w:val="_PLD_bd22477722bf4939bdbd26d85c712507"/>
                    <w:id w:val="12352892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C2C71F0" w14:textId="77777777" w:rsidR="00914B6F" w:rsidRDefault="00914B6F" w:rsidP="00A50BEB">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601BE358" w14:textId="77777777" w:rsidR="00914B6F" w:rsidRDefault="00914B6F" w:rsidP="00A50BEB">
                    <w:pPr>
                      <w:jc w:val="right"/>
                      <w:rPr>
                        <w:szCs w:val="21"/>
                      </w:rPr>
                    </w:pPr>
                    <w:r>
                      <w:t>2,992,743.99</w:t>
                    </w:r>
                  </w:p>
                </w:tc>
                <w:tc>
                  <w:tcPr>
                    <w:tcW w:w="1484" w:type="pct"/>
                    <w:tcBorders>
                      <w:top w:val="outset" w:sz="4" w:space="0" w:color="auto"/>
                      <w:left w:val="outset" w:sz="4" w:space="0" w:color="auto"/>
                      <w:bottom w:val="outset" w:sz="4" w:space="0" w:color="auto"/>
                      <w:right w:val="outset" w:sz="4" w:space="0" w:color="auto"/>
                    </w:tcBorders>
                  </w:tcPr>
                  <w:p w14:paraId="28ED9B09" w14:textId="77777777" w:rsidR="00914B6F" w:rsidRDefault="00914B6F" w:rsidP="00A50BEB">
                    <w:pPr>
                      <w:jc w:val="right"/>
                      <w:rPr>
                        <w:szCs w:val="21"/>
                      </w:rPr>
                    </w:pPr>
                    <w:r>
                      <w:t>4,241,548.89</w:t>
                    </w:r>
                  </w:p>
                </w:tc>
              </w:tr>
              <w:tr w:rsidR="00914B6F" w14:paraId="4355B1E5" w14:textId="77777777" w:rsidTr="00A50BEB">
                <w:sdt>
                  <w:sdtPr>
                    <w:tag w:val="_PLD_f2a38d1e15c34e708568133bb667c772"/>
                    <w:id w:val="-37446615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1D4822" w14:textId="77777777" w:rsidR="00914B6F" w:rsidRDefault="00914B6F" w:rsidP="00A50BEB">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0651E9D" w14:textId="77777777" w:rsidR="00914B6F" w:rsidRDefault="00914B6F" w:rsidP="00A50BEB">
                    <w:pPr>
                      <w:jc w:val="right"/>
                      <w:rPr>
                        <w:szCs w:val="21"/>
                      </w:rPr>
                    </w:pPr>
                    <w:r>
                      <w:t xml:space="preserve">　</w:t>
                    </w:r>
                  </w:p>
                </w:tc>
                <w:tc>
                  <w:tcPr>
                    <w:tcW w:w="1484" w:type="pct"/>
                    <w:tcBorders>
                      <w:top w:val="outset" w:sz="4" w:space="0" w:color="auto"/>
                      <w:left w:val="outset" w:sz="4" w:space="0" w:color="auto"/>
                      <w:bottom w:val="outset" w:sz="4" w:space="0" w:color="auto"/>
                      <w:right w:val="outset" w:sz="4" w:space="0" w:color="auto"/>
                    </w:tcBorders>
                  </w:tcPr>
                  <w:p w14:paraId="125433D8" w14:textId="77777777" w:rsidR="00914B6F" w:rsidRDefault="00914B6F" w:rsidP="00A50BEB">
                    <w:pPr>
                      <w:jc w:val="right"/>
                      <w:rPr>
                        <w:szCs w:val="21"/>
                      </w:rPr>
                    </w:pPr>
                    <w:r>
                      <w:t xml:space="preserve">　</w:t>
                    </w:r>
                  </w:p>
                </w:tc>
              </w:tr>
              <w:tr w:rsidR="00914B6F" w14:paraId="7037B024" w14:textId="77777777" w:rsidTr="00A50BEB">
                <w:sdt>
                  <w:sdtPr>
                    <w:tag w:val="_PLD_751def92fe5a4f2d9cf8038ff04f5276"/>
                    <w:id w:val="6033932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9968285" w14:textId="77777777" w:rsidR="00914B6F" w:rsidRDefault="00914B6F" w:rsidP="00A50BEB">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E1A0A79"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8109BD9" w14:textId="77777777" w:rsidR="00914B6F" w:rsidRDefault="00914B6F" w:rsidP="00A50BEB">
                    <w:pPr>
                      <w:jc w:val="right"/>
                      <w:rPr>
                        <w:szCs w:val="21"/>
                      </w:rPr>
                    </w:pPr>
                  </w:p>
                </w:tc>
              </w:tr>
              <w:tr w:rsidR="00914B6F" w14:paraId="192B7931" w14:textId="77777777" w:rsidTr="00A50BEB">
                <w:sdt>
                  <w:sdtPr>
                    <w:tag w:val="_PLD_cda3bcfeeee94c8c9195324b46fcf937"/>
                    <w:id w:val="16839304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6D4CE4" w14:textId="77777777" w:rsidR="00914B6F" w:rsidRDefault="00914B6F" w:rsidP="00A50BEB">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32B8B63"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88F3686" w14:textId="77777777" w:rsidR="00914B6F" w:rsidRDefault="00914B6F" w:rsidP="00A50BEB">
                    <w:pPr>
                      <w:jc w:val="right"/>
                      <w:rPr>
                        <w:szCs w:val="21"/>
                      </w:rPr>
                    </w:pPr>
                    <w:r>
                      <w:t>100,000,000.00</w:t>
                    </w:r>
                  </w:p>
                </w:tc>
              </w:tr>
              <w:tr w:rsidR="00914B6F" w14:paraId="4F727D14" w14:textId="77777777" w:rsidTr="00A50BEB">
                <w:sdt>
                  <w:sdtPr>
                    <w:tag w:val="_PLD_371160cb1ad548c2a92321e061c48d6c"/>
                    <w:id w:val="20622037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3D4FD5B" w14:textId="77777777" w:rsidR="00914B6F" w:rsidRDefault="00914B6F" w:rsidP="00A50BEB">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D085A83"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4850DE3" w14:textId="77777777" w:rsidR="00914B6F" w:rsidRDefault="00914B6F" w:rsidP="00A50BEB">
                    <w:pPr>
                      <w:jc w:val="right"/>
                      <w:rPr>
                        <w:szCs w:val="21"/>
                      </w:rPr>
                    </w:pPr>
                  </w:p>
                </w:tc>
              </w:tr>
              <w:tr w:rsidR="00914B6F" w14:paraId="689EA42C" w14:textId="77777777" w:rsidTr="00A50BEB">
                <w:sdt>
                  <w:sdtPr>
                    <w:tag w:val="_PLD_7af88cdebe364bca80af5e5de874e7b1"/>
                    <w:id w:val="3999481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6354A45" w14:textId="77777777" w:rsidR="00914B6F" w:rsidRDefault="00914B6F" w:rsidP="00A50BEB">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56F2962"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493793B" w14:textId="77777777" w:rsidR="00914B6F" w:rsidRDefault="00914B6F" w:rsidP="00A50BEB">
                    <w:pPr>
                      <w:tabs>
                        <w:tab w:val="center" w:pos="989"/>
                        <w:tab w:val="right" w:pos="1979"/>
                      </w:tabs>
                      <w:jc w:val="right"/>
                      <w:rPr>
                        <w:szCs w:val="21"/>
                      </w:rPr>
                    </w:pPr>
                    <w:r>
                      <w:t>100,000,000.00</w:t>
                    </w:r>
                  </w:p>
                </w:tc>
              </w:tr>
              <w:tr w:rsidR="00914B6F" w14:paraId="20E8A984" w14:textId="77777777" w:rsidTr="00A50BEB">
                <w:sdt>
                  <w:sdtPr>
                    <w:tag w:val="_PLD_cfc2e39dbcb54cf4aeecc0259d0ad813"/>
                    <w:id w:val="-58915686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90D20B9" w14:textId="77777777" w:rsidR="00914B6F" w:rsidRDefault="00914B6F" w:rsidP="00A50BEB">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7AD32E5" w14:textId="77777777" w:rsidR="00914B6F" w:rsidRDefault="00914B6F" w:rsidP="00A50BEB">
                    <w:pPr>
                      <w:jc w:val="right"/>
                      <w:rPr>
                        <w:szCs w:val="21"/>
                      </w:rPr>
                    </w:pPr>
                    <w:r>
                      <w:t>20,000,000.00</w:t>
                    </w:r>
                  </w:p>
                </w:tc>
                <w:tc>
                  <w:tcPr>
                    <w:tcW w:w="1484" w:type="pct"/>
                    <w:tcBorders>
                      <w:top w:val="outset" w:sz="4" w:space="0" w:color="auto"/>
                      <w:left w:val="outset" w:sz="4" w:space="0" w:color="auto"/>
                      <w:bottom w:val="outset" w:sz="4" w:space="0" w:color="auto"/>
                      <w:right w:val="outset" w:sz="4" w:space="0" w:color="auto"/>
                    </w:tcBorders>
                  </w:tcPr>
                  <w:p w14:paraId="4A86654A" w14:textId="77777777" w:rsidR="00914B6F" w:rsidRDefault="00914B6F" w:rsidP="00A50BEB">
                    <w:pPr>
                      <w:jc w:val="right"/>
                      <w:rPr>
                        <w:szCs w:val="21"/>
                      </w:rPr>
                    </w:pPr>
                    <w:r>
                      <w:t>100,000,000.00</w:t>
                    </w:r>
                  </w:p>
                </w:tc>
              </w:tr>
              <w:tr w:rsidR="00914B6F" w14:paraId="3449441C" w14:textId="77777777" w:rsidTr="00A50BEB">
                <w:sdt>
                  <w:sdtPr>
                    <w:tag w:val="_PLD_737f49aa98cf4cdfb40223c42471a316"/>
                    <w:id w:val="13556058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8BBFA6F" w14:textId="77777777" w:rsidR="00914B6F" w:rsidRDefault="00914B6F" w:rsidP="00A50BEB">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E8320C1" w14:textId="77777777" w:rsidR="00914B6F" w:rsidRDefault="00914B6F" w:rsidP="00A50BEB">
                    <w:pPr>
                      <w:jc w:val="right"/>
                      <w:rPr>
                        <w:szCs w:val="21"/>
                      </w:rPr>
                    </w:pPr>
                    <w:r>
                      <w:t>8,465,658.37</w:t>
                    </w:r>
                  </w:p>
                </w:tc>
                <w:tc>
                  <w:tcPr>
                    <w:tcW w:w="1484" w:type="pct"/>
                    <w:tcBorders>
                      <w:top w:val="outset" w:sz="4" w:space="0" w:color="auto"/>
                      <w:left w:val="outset" w:sz="4" w:space="0" w:color="auto"/>
                      <w:bottom w:val="outset" w:sz="4" w:space="0" w:color="auto"/>
                      <w:right w:val="outset" w:sz="4" w:space="0" w:color="auto"/>
                    </w:tcBorders>
                  </w:tcPr>
                  <w:p w14:paraId="078C814E" w14:textId="77777777" w:rsidR="00914B6F" w:rsidRDefault="00914B6F" w:rsidP="00A50BEB">
                    <w:pPr>
                      <w:jc w:val="right"/>
                      <w:rPr>
                        <w:szCs w:val="21"/>
                      </w:rPr>
                    </w:pPr>
                    <w:r>
                      <w:t>7,511,110.30</w:t>
                    </w:r>
                  </w:p>
                </w:tc>
              </w:tr>
              <w:tr w:rsidR="00914B6F" w14:paraId="6EDDCC9D" w14:textId="77777777" w:rsidTr="00A50BEB">
                <w:sdt>
                  <w:sdtPr>
                    <w:tag w:val="_PLD_b114ab71dd0e4d2b96e7730f999e404b"/>
                    <w:id w:val="-20719519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C6B78A" w14:textId="77777777" w:rsidR="00914B6F" w:rsidRDefault="00914B6F" w:rsidP="00A50BEB">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77C3360"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2CBC8A9" w14:textId="77777777" w:rsidR="00914B6F" w:rsidRDefault="00914B6F" w:rsidP="00A50BEB">
                    <w:pPr>
                      <w:jc w:val="right"/>
                      <w:rPr>
                        <w:szCs w:val="21"/>
                      </w:rPr>
                    </w:pPr>
                    <w:r>
                      <w:t>50,000.00</w:t>
                    </w:r>
                  </w:p>
                </w:tc>
              </w:tr>
              <w:tr w:rsidR="00914B6F" w14:paraId="3DC03324" w14:textId="77777777" w:rsidTr="00A50BEB">
                <w:sdt>
                  <w:sdtPr>
                    <w:tag w:val="_PLD_64712e206791435182cdabb4d85b0e1e"/>
                    <w:id w:val="157307983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FF9F57" w14:textId="77777777" w:rsidR="00914B6F" w:rsidRDefault="00914B6F" w:rsidP="00A50BEB">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290B3A1" w14:textId="77777777" w:rsidR="00914B6F" w:rsidRDefault="00914B6F" w:rsidP="00A50BEB">
                    <w:pPr>
                      <w:jc w:val="right"/>
                      <w:rPr>
                        <w:szCs w:val="21"/>
                      </w:rPr>
                    </w:pPr>
                    <w:r>
                      <w:t>28,465,658.37</w:t>
                    </w:r>
                  </w:p>
                </w:tc>
                <w:tc>
                  <w:tcPr>
                    <w:tcW w:w="1484" w:type="pct"/>
                    <w:tcBorders>
                      <w:top w:val="outset" w:sz="4" w:space="0" w:color="auto"/>
                      <w:left w:val="outset" w:sz="4" w:space="0" w:color="auto"/>
                      <w:bottom w:val="outset" w:sz="4" w:space="0" w:color="auto"/>
                      <w:right w:val="outset" w:sz="4" w:space="0" w:color="auto"/>
                    </w:tcBorders>
                  </w:tcPr>
                  <w:p w14:paraId="64481E53" w14:textId="77777777" w:rsidR="00914B6F" w:rsidRDefault="00914B6F" w:rsidP="00A50BEB">
                    <w:pPr>
                      <w:jc w:val="right"/>
                      <w:rPr>
                        <w:szCs w:val="21"/>
                      </w:rPr>
                    </w:pPr>
                    <w:r>
                      <w:t>107,561,110.30</w:t>
                    </w:r>
                  </w:p>
                </w:tc>
              </w:tr>
              <w:tr w:rsidR="00914B6F" w14:paraId="42AE0490" w14:textId="77777777" w:rsidTr="00A50BEB">
                <w:sdt>
                  <w:sdtPr>
                    <w:tag w:val="_PLD_62977ec60a97442799dca596a9c39828"/>
                    <w:id w:val="5057180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176AF84" w14:textId="77777777" w:rsidR="00914B6F" w:rsidRDefault="00914B6F" w:rsidP="00A50BEB">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13820B7" w14:textId="77777777" w:rsidR="00914B6F" w:rsidRDefault="00914B6F" w:rsidP="00A50BEB">
                    <w:pPr>
                      <w:jc w:val="right"/>
                      <w:rPr>
                        <w:szCs w:val="21"/>
                      </w:rPr>
                    </w:pPr>
                    <w:r>
                      <w:t>-28,465,658.37</w:t>
                    </w:r>
                  </w:p>
                </w:tc>
                <w:tc>
                  <w:tcPr>
                    <w:tcW w:w="1484" w:type="pct"/>
                    <w:tcBorders>
                      <w:top w:val="outset" w:sz="4" w:space="0" w:color="auto"/>
                      <w:left w:val="outset" w:sz="4" w:space="0" w:color="auto"/>
                      <w:bottom w:val="outset" w:sz="4" w:space="0" w:color="auto"/>
                      <w:right w:val="outset" w:sz="4" w:space="0" w:color="auto"/>
                    </w:tcBorders>
                  </w:tcPr>
                  <w:p w14:paraId="314BC414" w14:textId="77777777" w:rsidR="00914B6F" w:rsidRDefault="00914B6F" w:rsidP="00A50BEB">
                    <w:pPr>
                      <w:jc w:val="right"/>
                      <w:rPr>
                        <w:szCs w:val="21"/>
                      </w:rPr>
                    </w:pPr>
                    <w:r>
                      <w:t>-7,561,110.30</w:t>
                    </w:r>
                  </w:p>
                </w:tc>
              </w:tr>
              <w:tr w:rsidR="00914B6F" w14:paraId="5CF2F6AD" w14:textId="77777777" w:rsidTr="00A50BEB">
                <w:sdt>
                  <w:sdtPr>
                    <w:tag w:val="_PLD_6b2c3b0ba8894efbae4f015eba10d3e0"/>
                    <w:id w:val="-140048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8F1E53A" w14:textId="77777777" w:rsidR="00914B6F" w:rsidRDefault="00914B6F" w:rsidP="00A50BEB">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62F39E89" w14:textId="77777777" w:rsidR="00914B6F" w:rsidRDefault="00914B6F" w:rsidP="00A50BEB">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715DE03" w14:textId="77777777" w:rsidR="00914B6F" w:rsidRDefault="00914B6F" w:rsidP="00A50BEB">
                    <w:pPr>
                      <w:jc w:val="right"/>
                      <w:rPr>
                        <w:szCs w:val="21"/>
                      </w:rPr>
                    </w:pPr>
                  </w:p>
                </w:tc>
              </w:tr>
              <w:tr w:rsidR="00914B6F" w14:paraId="32975553" w14:textId="77777777" w:rsidTr="00A50BEB">
                <w:sdt>
                  <w:sdtPr>
                    <w:tag w:val="_PLD_7fea974e7dcb4d8eac11824ac0ce6930"/>
                    <w:id w:val="-56109351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FEE1FAA" w14:textId="77777777" w:rsidR="00914B6F" w:rsidRDefault="00914B6F" w:rsidP="00A50BEB">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D41AE47" w14:textId="77777777" w:rsidR="00914B6F" w:rsidRDefault="00914B6F" w:rsidP="00A50BEB">
                    <w:pPr>
                      <w:jc w:val="right"/>
                      <w:rPr>
                        <w:szCs w:val="21"/>
                      </w:rPr>
                    </w:pPr>
                    <w:r>
                      <w:t>-3,317,276.12</w:t>
                    </w:r>
                  </w:p>
                </w:tc>
                <w:tc>
                  <w:tcPr>
                    <w:tcW w:w="1484" w:type="pct"/>
                    <w:tcBorders>
                      <w:top w:val="outset" w:sz="4" w:space="0" w:color="auto"/>
                      <w:left w:val="outset" w:sz="4" w:space="0" w:color="auto"/>
                      <w:bottom w:val="outset" w:sz="4" w:space="0" w:color="auto"/>
                      <w:right w:val="outset" w:sz="4" w:space="0" w:color="auto"/>
                    </w:tcBorders>
                  </w:tcPr>
                  <w:p w14:paraId="7BC79475" w14:textId="77777777" w:rsidR="00914B6F" w:rsidRDefault="00914B6F" w:rsidP="00A50BEB">
                    <w:pPr>
                      <w:jc w:val="right"/>
                      <w:rPr>
                        <w:szCs w:val="21"/>
                      </w:rPr>
                    </w:pPr>
                    <w:r>
                      <w:t>-5,435,267.88</w:t>
                    </w:r>
                  </w:p>
                </w:tc>
              </w:tr>
              <w:tr w:rsidR="00914B6F" w14:paraId="37B5E10D" w14:textId="77777777" w:rsidTr="00A50BEB">
                <w:sdt>
                  <w:sdtPr>
                    <w:tag w:val="_PLD_a4036ab9b4e8440f81cc6959611a9966"/>
                    <w:id w:val="-123684940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2B11EB3" w14:textId="77777777" w:rsidR="00914B6F" w:rsidRDefault="00914B6F" w:rsidP="00A50BEB">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FF3B928" w14:textId="77777777" w:rsidR="00914B6F" w:rsidRDefault="00914B6F" w:rsidP="00A50BEB">
                    <w:pPr>
                      <w:jc w:val="right"/>
                      <w:rPr>
                        <w:szCs w:val="21"/>
                      </w:rPr>
                    </w:pPr>
                    <w:r>
                      <w:t>127,073,626.81</w:t>
                    </w:r>
                  </w:p>
                </w:tc>
                <w:tc>
                  <w:tcPr>
                    <w:tcW w:w="1484" w:type="pct"/>
                    <w:tcBorders>
                      <w:top w:val="outset" w:sz="4" w:space="0" w:color="auto"/>
                      <w:left w:val="outset" w:sz="4" w:space="0" w:color="auto"/>
                      <w:bottom w:val="outset" w:sz="4" w:space="0" w:color="auto"/>
                      <w:right w:val="outset" w:sz="4" w:space="0" w:color="auto"/>
                    </w:tcBorders>
                  </w:tcPr>
                  <w:p w14:paraId="1412FE63" w14:textId="77777777" w:rsidR="00914B6F" w:rsidRDefault="00914B6F" w:rsidP="00A50BEB">
                    <w:pPr>
                      <w:jc w:val="right"/>
                      <w:rPr>
                        <w:szCs w:val="21"/>
                      </w:rPr>
                    </w:pPr>
                    <w:r>
                      <w:t>139,219,133.58</w:t>
                    </w:r>
                  </w:p>
                </w:tc>
              </w:tr>
              <w:tr w:rsidR="00914B6F" w14:paraId="167ED4AC" w14:textId="77777777" w:rsidTr="00A50BEB">
                <w:sdt>
                  <w:sdtPr>
                    <w:tag w:val="_PLD_2de7ef8842d541a8984b7ff7de613aa7"/>
                    <w:id w:val="44365482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877554" w14:textId="77777777" w:rsidR="00914B6F" w:rsidRDefault="00914B6F" w:rsidP="00A50BEB">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2AD0DE8" w14:textId="77777777" w:rsidR="00914B6F" w:rsidRDefault="00914B6F" w:rsidP="00A50BEB">
                    <w:pPr>
                      <w:jc w:val="right"/>
                      <w:rPr>
                        <w:szCs w:val="21"/>
                      </w:rPr>
                    </w:pPr>
                    <w:r>
                      <w:t>123,756,350.69</w:t>
                    </w:r>
                  </w:p>
                </w:tc>
                <w:tc>
                  <w:tcPr>
                    <w:tcW w:w="1484" w:type="pct"/>
                    <w:tcBorders>
                      <w:top w:val="outset" w:sz="4" w:space="0" w:color="auto"/>
                      <w:left w:val="outset" w:sz="4" w:space="0" w:color="auto"/>
                      <w:bottom w:val="outset" w:sz="4" w:space="0" w:color="auto"/>
                      <w:right w:val="outset" w:sz="4" w:space="0" w:color="auto"/>
                    </w:tcBorders>
                  </w:tcPr>
                  <w:p w14:paraId="43FB3075" w14:textId="77777777" w:rsidR="00914B6F" w:rsidRDefault="00914B6F" w:rsidP="00A50BEB">
                    <w:pPr>
                      <w:jc w:val="right"/>
                      <w:rPr>
                        <w:szCs w:val="21"/>
                      </w:rPr>
                    </w:pPr>
                    <w:r>
                      <w:t>133,783,865.70</w:t>
                    </w:r>
                  </w:p>
                </w:tc>
              </w:tr>
            </w:tbl>
            <w:p w14:paraId="1AB17EA3" w14:textId="77777777" w:rsidR="00914B6F" w:rsidRDefault="00914B6F"/>
            <w:p w14:paraId="1BC30C5A" w14:textId="6E18463C" w:rsidR="00793F73" w:rsidRDefault="004C7E26">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F632F6">
                    <w:rPr>
                      <w:rFonts w:hint="eastAsia"/>
                    </w:rPr>
                    <w:t xml:space="preserve">叶建桥 </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F632F6">
                    <w:rPr>
                      <w:rFonts w:hint="eastAsia"/>
                    </w:rPr>
                    <w:t xml:space="preserve">何刚信 </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07704">
                    <w:rPr>
                      <w:rFonts w:hint="eastAsia"/>
                    </w:rPr>
                    <w:t>彭伟军</w:t>
                  </w:r>
                </w:sdtContent>
              </w:sdt>
            </w:p>
          </w:sdtContent>
        </w:sdt>
        <w:p w14:paraId="24BD9C0F" w14:textId="77777777" w:rsidR="00793F73" w:rsidRDefault="009671C2"/>
      </w:sdtContent>
    </w:sdt>
    <w:bookmarkEnd w:id="16" w:displacedByCustomXml="prev"/>
    <w:p w14:paraId="3FCB4E12" w14:textId="63F20D08" w:rsidR="00793F73" w:rsidRDefault="00793F73"/>
    <w:p w14:paraId="57EAE06B" w14:textId="0E53C064" w:rsidR="009B4590" w:rsidRDefault="009B4590"/>
    <w:p w14:paraId="3E0862EB" w14:textId="79C0736A" w:rsidR="009B4590" w:rsidRDefault="009B4590"/>
    <w:p w14:paraId="6718A284" w14:textId="77777777" w:rsidR="009B4590" w:rsidRDefault="009B4590"/>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1A3CD4D5" w:rsidR="00793F73" w:rsidRDefault="004C7E26">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EndPr/>
          <w:sdtContent>
            <w:p w14:paraId="636242FC" w14:textId="46B5F48B" w:rsidR="00793F73" w:rsidRDefault="004C7E26">
              <w:r>
                <w:fldChar w:fldCharType="begin"/>
              </w:r>
              <w:r w:rsidR="00932783">
                <w:instrText xml:space="preserve"> MACROBUTTON  SnrToggleCheckbox √适用 </w:instrText>
              </w:r>
              <w:r>
                <w:fldChar w:fldCharType="end"/>
              </w:r>
              <w:r>
                <w:fldChar w:fldCharType="begin"/>
              </w:r>
              <w:r w:rsidR="00932783">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4BB09B95" w14:textId="77777777" w:rsidR="00793F73" w:rsidRDefault="004C7E26">
              <w:pPr>
                <w:jc w:val="center"/>
              </w:pPr>
              <w:r>
                <w:rPr>
                  <w:rFonts w:hint="eastAsia"/>
                </w:rPr>
                <w:t>合并资产负债表</w:t>
              </w:r>
            </w:p>
            <w:p w14:paraId="514D7B65" w14:textId="77777777" w:rsidR="00793F73" w:rsidRDefault="004C7E26">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6"/>
                <w:gridCol w:w="2038"/>
                <w:gridCol w:w="1896"/>
                <w:gridCol w:w="1918"/>
              </w:tblGrid>
              <w:tr w:rsidR="00EC4BC3" w14:paraId="3C61795E" w14:textId="77777777" w:rsidTr="00B315C6">
                <w:sdt>
                  <w:sdtPr>
                    <w:rPr>
                      <w:b/>
                    </w:rPr>
                    <w:tag w:val="_PLD_bfa5cacb6ecb4a2c9d1f28d9e8588a5b"/>
                    <w:id w:val="-17791629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EFFCC1" w14:textId="77777777" w:rsidR="00EC4BC3" w:rsidRDefault="00EC4BC3" w:rsidP="00B315C6">
                        <w:pPr>
                          <w:jc w:val="center"/>
                          <w:rPr>
                            <w:b/>
                            <w:szCs w:val="21"/>
                          </w:rPr>
                        </w:pPr>
                        <w:r>
                          <w:rPr>
                            <w:b/>
                            <w:szCs w:val="21"/>
                          </w:rPr>
                          <w:t>项目</w:t>
                        </w:r>
                      </w:p>
                    </w:tc>
                  </w:sdtContent>
                </w:sdt>
                <w:sdt>
                  <w:sdtPr>
                    <w:rPr>
                      <w:b/>
                    </w:rPr>
                    <w:tag w:val="_PLD_a6eb2c476fe347f8a266a2493d6f3569"/>
                    <w:id w:val="-1320116527"/>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4AC041B1" w14:textId="77777777" w:rsidR="00EC4BC3" w:rsidRDefault="00EC4BC3" w:rsidP="00B315C6">
                        <w:pPr>
                          <w:jc w:val="center"/>
                          <w:rPr>
                            <w:b/>
                            <w:szCs w:val="21"/>
                          </w:rPr>
                        </w:pPr>
                        <w:r>
                          <w:rPr>
                            <w:rFonts w:hint="eastAsia"/>
                            <w:b/>
                          </w:rPr>
                          <w:t>2020年12月31日</w:t>
                        </w:r>
                      </w:p>
                    </w:tc>
                  </w:sdtContent>
                </w:sdt>
                <w:sdt>
                  <w:sdtPr>
                    <w:rPr>
                      <w:b/>
                    </w:rPr>
                    <w:tag w:val="_PLD_0cef2232cee34ad28bad16c09308f590"/>
                    <w:id w:val="709000667"/>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4CA50B60" w14:textId="77777777" w:rsidR="00EC4BC3" w:rsidRDefault="00EC4BC3" w:rsidP="00B315C6">
                        <w:pPr>
                          <w:jc w:val="center"/>
                          <w:rPr>
                            <w:b/>
                            <w:szCs w:val="21"/>
                          </w:rPr>
                        </w:pPr>
                        <w:r>
                          <w:rPr>
                            <w:rFonts w:hint="eastAsia"/>
                            <w:b/>
                          </w:rPr>
                          <w:t>2021年1月1日</w:t>
                        </w:r>
                      </w:p>
                    </w:tc>
                  </w:sdtContent>
                </w:sdt>
                <w:sdt>
                  <w:sdtPr>
                    <w:tag w:val="_PLD_0134dd2e045b42cda85a9b058cd37557"/>
                    <w:id w:val="-1707094124"/>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72B2472D" w14:textId="77777777" w:rsidR="00EC4BC3" w:rsidRDefault="00EC4BC3" w:rsidP="00B315C6">
                        <w:pPr>
                          <w:jc w:val="center"/>
                          <w:rPr>
                            <w:b/>
                          </w:rPr>
                        </w:pPr>
                        <w:r>
                          <w:rPr>
                            <w:rFonts w:hint="eastAsia"/>
                            <w:b/>
                          </w:rPr>
                          <w:t>调整数</w:t>
                        </w:r>
                      </w:p>
                    </w:tc>
                  </w:sdtContent>
                </w:sdt>
              </w:tr>
              <w:tr w:rsidR="00EC4BC3" w14:paraId="234CB46B" w14:textId="77777777" w:rsidTr="00B315C6">
                <w:sdt>
                  <w:sdtPr>
                    <w:tag w:val="_PLD_c00331e5ff15463593d195d97e3d1793"/>
                    <w:id w:val="-12338526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79D3E8" w14:textId="77777777" w:rsidR="00EC4BC3" w:rsidRDefault="00EC4BC3" w:rsidP="00B315C6">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6C32D12" w14:textId="77777777" w:rsidR="00EC4BC3" w:rsidRDefault="00EC4BC3" w:rsidP="00B315C6">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58A4D173" w14:textId="77777777" w:rsidR="00EC4BC3" w:rsidRDefault="00EC4BC3" w:rsidP="00B315C6">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46040550" w14:textId="77777777" w:rsidR="00EC4BC3" w:rsidRDefault="00EC4BC3" w:rsidP="00B315C6">
                    <w:pPr>
                      <w:jc w:val="center"/>
                      <w:rPr>
                        <w:b/>
                      </w:rPr>
                    </w:pPr>
                  </w:p>
                </w:tc>
              </w:tr>
              <w:tr w:rsidR="00EC4BC3" w14:paraId="5758AF3C" w14:textId="77777777" w:rsidTr="00B315C6">
                <w:sdt>
                  <w:sdtPr>
                    <w:tag w:val="_PLD_e3c93454edcb4205adb841846aeb948d"/>
                    <w:id w:val="-14986470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B224FE" w14:textId="77777777" w:rsidR="00EC4BC3" w:rsidRDefault="00EC4BC3" w:rsidP="00B315C6">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14:paraId="5D41FFFC" w14:textId="77777777" w:rsidR="00EC4BC3" w:rsidRDefault="00EC4BC3" w:rsidP="00B315C6">
                    <w:pPr>
                      <w:jc w:val="right"/>
                      <w:rPr>
                        <w:szCs w:val="21"/>
                      </w:rPr>
                    </w:pPr>
                    <w:r>
                      <w:t>549,287,202.58</w:t>
                    </w:r>
                  </w:p>
                </w:tc>
                <w:tc>
                  <w:tcPr>
                    <w:tcW w:w="1045" w:type="pct"/>
                    <w:tcBorders>
                      <w:top w:val="outset" w:sz="4" w:space="0" w:color="auto"/>
                      <w:left w:val="outset" w:sz="4" w:space="0" w:color="auto"/>
                      <w:bottom w:val="outset" w:sz="4" w:space="0" w:color="auto"/>
                      <w:right w:val="outset" w:sz="4" w:space="0" w:color="auto"/>
                    </w:tcBorders>
                  </w:tcPr>
                  <w:p w14:paraId="48064CF9" w14:textId="77777777" w:rsidR="00EC4BC3" w:rsidRDefault="00EC4BC3" w:rsidP="00B315C6">
                    <w:pPr>
                      <w:jc w:val="right"/>
                      <w:rPr>
                        <w:szCs w:val="21"/>
                      </w:rPr>
                    </w:pPr>
                    <w:r>
                      <w:t>549,287,202.58</w:t>
                    </w:r>
                  </w:p>
                </w:tc>
                <w:tc>
                  <w:tcPr>
                    <w:tcW w:w="1062" w:type="pct"/>
                    <w:tcBorders>
                      <w:top w:val="outset" w:sz="4" w:space="0" w:color="auto"/>
                      <w:left w:val="outset" w:sz="4" w:space="0" w:color="auto"/>
                      <w:bottom w:val="outset" w:sz="4" w:space="0" w:color="auto"/>
                      <w:right w:val="outset" w:sz="4" w:space="0" w:color="auto"/>
                    </w:tcBorders>
                  </w:tcPr>
                  <w:p w14:paraId="34C3D1E9" w14:textId="77777777" w:rsidR="00EC4BC3" w:rsidRDefault="00EC4BC3" w:rsidP="00B315C6">
                    <w:pPr>
                      <w:jc w:val="right"/>
                      <w:rPr>
                        <w:szCs w:val="21"/>
                      </w:rPr>
                    </w:pPr>
                  </w:p>
                </w:tc>
              </w:tr>
              <w:tr w:rsidR="00EC4BC3" w14:paraId="014364C8" w14:textId="77777777" w:rsidTr="00B315C6">
                <w:sdt>
                  <w:sdtPr>
                    <w:tag w:val="_PLD_2fe8ebd778da40898ac7337f6c14210c"/>
                    <w:id w:val="-18388401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47779A" w14:textId="77777777" w:rsidR="00EC4BC3" w:rsidRDefault="00EC4BC3" w:rsidP="00B315C6">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50C40A83"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BD42CF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5CCEA3F" w14:textId="77777777" w:rsidR="00EC4BC3" w:rsidRDefault="00EC4BC3" w:rsidP="00B315C6">
                    <w:pPr>
                      <w:jc w:val="right"/>
                      <w:rPr>
                        <w:szCs w:val="21"/>
                      </w:rPr>
                    </w:pPr>
                  </w:p>
                </w:tc>
              </w:tr>
              <w:tr w:rsidR="00EC4BC3" w14:paraId="3CE0F862" w14:textId="77777777" w:rsidTr="00B315C6">
                <w:sdt>
                  <w:sdtPr>
                    <w:tag w:val="_PLD_7f15b33703c348e5894743d3a4893c6b"/>
                    <w:id w:val="2778399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7E03BB" w14:textId="77777777" w:rsidR="00EC4BC3" w:rsidRDefault="00EC4BC3" w:rsidP="00B315C6">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2A61E3D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86DA7D4"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1CC1225" w14:textId="77777777" w:rsidR="00EC4BC3" w:rsidRDefault="00EC4BC3" w:rsidP="00B315C6">
                    <w:pPr>
                      <w:jc w:val="right"/>
                      <w:rPr>
                        <w:szCs w:val="21"/>
                      </w:rPr>
                    </w:pPr>
                  </w:p>
                </w:tc>
              </w:tr>
              <w:tr w:rsidR="00EC4BC3" w14:paraId="3ABF3EB8"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1189648294"/>
                      <w:lock w:val="sdtLocked"/>
                    </w:sdtPr>
                    <w:sdtEndPr/>
                    <w:sdtContent>
                      <w:p w14:paraId="1DA5AF3B" w14:textId="77777777" w:rsidR="00EC4BC3" w:rsidRDefault="00EC4BC3" w:rsidP="00B315C6">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784025EC"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FFBD77A"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B865032" w14:textId="77777777" w:rsidR="00EC4BC3" w:rsidRDefault="00EC4BC3" w:rsidP="00B315C6">
                    <w:pPr>
                      <w:jc w:val="right"/>
                      <w:rPr>
                        <w:szCs w:val="21"/>
                      </w:rPr>
                    </w:pPr>
                  </w:p>
                </w:tc>
              </w:tr>
              <w:tr w:rsidR="00EC4BC3" w14:paraId="6E83F87B" w14:textId="77777777" w:rsidTr="00B315C6">
                <w:sdt>
                  <w:sdtPr>
                    <w:tag w:val="_PLD_e00ff697b63f40b2bb6bb0774e6bf6ea"/>
                    <w:id w:val="5540580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D5E74B" w14:textId="77777777" w:rsidR="00EC4BC3" w:rsidRDefault="00EC4BC3" w:rsidP="00B315C6">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0A1708E8"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0BD6BE6"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DE11232" w14:textId="77777777" w:rsidR="00EC4BC3" w:rsidRDefault="00EC4BC3" w:rsidP="00B315C6">
                    <w:pPr>
                      <w:jc w:val="right"/>
                      <w:rPr>
                        <w:szCs w:val="21"/>
                      </w:rPr>
                    </w:pPr>
                  </w:p>
                </w:tc>
              </w:tr>
              <w:tr w:rsidR="00EC4BC3" w14:paraId="46DE7B6F" w14:textId="77777777" w:rsidTr="00B315C6">
                <w:sdt>
                  <w:sdtPr>
                    <w:tag w:val="_PLD_0bf3c3a3b91344e8b5c0de882e4d5907"/>
                    <w:id w:val="-16630009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7E06B50" w14:textId="77777777" w:rsidR="00EC4BC3" w:rsidRDefault="00EC4BC3" w:rsidP="00B315C6">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5781B3CD" w14:textId="77777777" w:rsidR="00EC4BC3" w:rsidRDefault="00EC4BC3" w:rsidP="00B315C6">
                    <w:pPr>
                      <w:jc w:val="right"/>
                      <w:rPr>
                        <w:szCs w:val="21"/>
                      </w:rPr>
                    </w:pPr>
                    <w:r>
                      <w:t>300,000.00</w:t>
                    </w:r>
                  </w:p>
                </w:tc>
                <w:tc>
                  <w:tcPr>
                    <w:tcW w:w="1045" w:type="pct"/>
                    <w:tcBorders>
                      <w:top w:val="outset" w:sz="4" w:space="0" w:color="auto"/>
                      <w:left w:val="outset" w:sz="4" w:space="0" w:color="auto"/>
                      <w:bottom w:val="outset" w:sz="4" w:space="0" w:color="auto"/>
                      <w:right w:val="outset" w:sz="4" w:space="0" w:color="auto"/>
                    </w:tcBorders>
                  </w:tcPr>
                  <w:p w14:paraId="25DBB436" w14:textId="77777777" w:rsidR="00EC4BC3" w:rsidRDefault="00EC4BC3" w:rsidP="00B315C6">
                    <w:pPr>
                      <w:jc w:val="right"/>
                      <w:rPr>
                        <w:szCs w:val="21"/>
                      </w:rPr>
                    </w:pPr>
                    <w:r>
                      <w:t>300,000.00</w:t>
                    </w:r>
                  </w:p>
                </w:tc>
                <w:tc>
                  <w:tcPr>
                    <w:tcW w:w="1062" w:type="pct"/>
                    <w:tcBorders>
                      <w:top w:val="outset" w:sz="4" w:space="0" w:color="auto"/>
                      <w:left w:val="outset" w:sz="4" w:space="0" w:color="auto"/>
                      <w:bottom w:val="outset" w:sz="4" w:space="0" w:color="auto"/>
                      <w:right w:val="outset" w:sz="4" w:space="0" w:color="auto"/>
                    </w:tcBorders>
                  </w:tcPr>
                  <w:p w14:paraId="789D554E" w14:textId="77777777" w:rsidR="00EC4BC3" w:rsidRDefault="00EC4BC3" w:rsidP="00B315C6">
                    <w:pPr>
                      <w:jc w:val="right"/>
                      <w:rPr>
                        <w:szCs w:val="21"/>
                      </w:rPr>
                    </w:pPr>
                  </w:p>
                </w:tc>
              </w:tr>
              <w:tr w:rsidR="00EC4BC3" w14:paraId="743EFBD3" w14:textId="77777777" w:rsidTr="00B315C6">
                <w:sdt>
                  <w:sdtPr>
                    <w:tag w:val="_PLD_25e1f33c58a847d4bdefe6bbd88bd1ad"/>
                    <w:id w:val="-15369617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3232F4" w14:textId="77777777" w:rsidR="00EC4BC3" w:rsidRDefault="00EC4BC3" w:rsidP="00B315C6">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14:paraId="00D9AE7C" w14:textId="77777777" w:rsidR="00EC4BC3" w:rsidRDefault="00EC4BC3" w:rsidP="00B315C6">
                    <w:pPr>
                      <w:jc w:val="right"/>
                      <w:rPr>
                        <w:szCs w:val="21"/>
                      </w:rPr>
                    </w:pPr>
                    <w:r>
                      <w:t>115,556,221.27</w:t>
                    </w:r>
                  </w:p>
                </w:tc>
                <w:tc>
                  <w:tcPr>
                    <w:tcW w:w="1045" w:type="pct"/>
                    <w:tcBorders>
                      <w:top w:val="outset" w:sz="4" w:space="0" w:color="auto"/>
                      <w:left w:val="outset" w:sz="4" w:space="0" w:color="auto"/>
                      <w:bottom w:val="outset" w:sz="4" w:space="0" w:color="auto"/>
                      <w:right w:val="outset" w:sz="4" w:space="0" w:color="auto"/>
                    </w:tcBorders>
                  </w:tcPr>
                  <w:p w14:paraId="3A07777B" w14:textId="77777777" w:rsidR="00EC4BC3" w:rsidRDefault="00EC4BC3" w:rsidP="00B315C6">
                    <w:pPr>
                      <w:jc w:val="right"/>
                      <w:rPr>
                        <w:szCs w:val="21"/>
                      </w:rPr>
                    </w:pPr>
                    <w:r>
                      <w:t>115,556,221.27</w:t>
                    </w:r>
                  </w:p>
                </w:tc>
                <w:tc>
                  <w:tcPr>
                    <w:tcW w:w="1062" w:type="pct"/>
                    <w:tcBorders>
                      <w:top w:val="outset" w:sz="4" w:space="0" w:color="auto"/>
                      <w:left w:val="outset" w:sz="4" w:space="0" w:color="auto"/>
                      <w:bottom w:val="outset" w:sz="4" w:space="0" w:color="auto"/>
                      <w:right w:val="outset" w:sz="4" w:space="0" w:color="auto"/>
                    </w:tcBorders>
                  </w:tcPr>
                  <w:p w14:paraId="4B7F7882" w14:textId="77777777" w:rsidR="00EC4BC3" w:rsidRDefault="00EC4BC3" w:rsidP="00B315C6">
                    <w:pPr>
                      <w:jc w:val="right"/>
                      <w:rPr>
                        <w:szCs w:val="21"/>
                      </w:rPr>
                    </w:pPr>
                  </w:p>
                </w:tc>
              </w:tr>
              <w:tr w:rsidR="00EC4BC3" w14:paraId="5E41B697"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343017601"/>
                      <w:lock w:val="sdtLocked"/>
                    </w:sdtPr>
                    <w:sdtEndPr/>
                    <w:sdtContent>
                      <w:p w14:paraId="2F4FBD5F" w14:textId="77777777" w:rsidR="00EC4BC3" w:rsidRDefault="00EC4BC3" w:rsidP="00B315C6">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14:paraId="2120B8C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F5CBCBF"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3C1D629" w14:textId="77777777" w:rsidR="00EC4BC3" w:rsidRDefault="00EC4BC3" w:rsidP="00B315C6">
                    <w:pPr>
                      <w:jc w:val="right"/>
                      <w:rPr>
                        <w:szCs w:val="21"/>
                      </w:rPr>
                    </w:pPr>
                  </w:p>
                </w:tc>
              </w:tr>
              <w:tr w:rsidR="00EC4BC3" w14:paraId="39D850B9" w14:textId="77777777" w:rsidTr="00B315C6">
                <w:sdt>
                  <w:sdtPr>
                    <w:tag w:val="_PLD_24b8ccf9f3bc405981d0ab9848ea78e4"/>
                    <w:id w:val="7126222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069493" w14:textId="77777777" w:rsidR="00EC4BC3" w:rsidRDefault="00EC4BC3" w:rsidP="00B315C6">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14:paraId="097E9D74" w14:textId="77777777" w:rsidR="00EC4BC3" w:rsidRDefault="00EC4BC3" w:rsidP="00B315C6">
                    <w:pPr>
                      <w:jc w:val="right"/>
                      <w:rPr>
                        <w:szCs w:val="21"/>
                      </w:rPr>
                    </w:pPr>
                    <w:r>
                      <w:t>63,617,364.06</w:t>
                    </w:r>
                  </w:p>
                </w:tc>
                <w:tc>
                  <w:tcPr>
                    <w:tcW w:w="1045" w:type="pct"/>
                    <w:tcBorders>
                      <w:top w:val="outset" w:sz="4" w:space="0" w:color="auto"/>
                      <w:left w:val="outset" w:sz="4" w:space="0" w:color="auto"/>
                      <w:bottom w:val="outset" w:sz="4" w:space="0" w:color="auto"/>
                      <w:right w:val="outset" w:sz="4" w:space="0" w:color="auto"/>
                    </w:tcBorders>
                  </w:tcPr>
                  <w:p w14:paraId="596B1AA5" w14:textId="77777777" w:rsidR="00EC4BC3" w:rsidRDefault="00EC4BC3" w:rsidP="00B315C6">
                    <w:pPr>
                      <w:jc w:val="right"/>
                      <w:rPr>
                        <w:szCs w:val="21"/>
                      </w:rPr>
                    </w:pPr>
                    <w:r>
                      <w:t>63,617,364.06</w:t>
                    </w:r>
                  </w:p>
                </w:tc>
                <w:tc>
                  <w:tcPr>
                    <w:tcW w:w="1062" w:type="pct"/>
                    <w:tcBorders>
                      <w:top w:val="outset" w:sz="4" w:space="0" w:color="auto"/>
                      <w:left w:val="outset" w:sz="4" w:space="0" w:color="auto"/>
                      <w:bottom w:val="outset" w:sz="4" w:space="0" w:color="auto"/>
                      <w:right w:val="outset" w:sz="4" w:space="0" w:color="auto"/>
                    </w:tcBorders>
                  </w:tcPr>
                  <w:p w14:paraId="7CEA0BEC" w14:textId="77777777" w:rsidR="00EC4BC3" w:rsidRDefault="00EC4BC3" w:rsidP="00B315C6">
                    <w:pPr>
                      <w:jc w:val="right"/>
                      <w:rPr>
                        <w:szCs w:val="21"/>
                      </w:rPr>
                    </w:pPr>
                  </w:p>
                </w:tc>
              </w:tr>
              <w:tr w:rsidR="00EC4BC3" w14:paraId="50EDA571" w14:textId="77777777" w:rsidTr="00B315C6">
                <w:sdt>
                  <w:sdtPr>
                    <w:tag w:val="_PLD_1fbe2db90f51475c932450e84a3fd26e"/>
                    <w:id w:val="-5566992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9DA9F1" w14:textId="77777777" w:rsidR="00EC4BC3" w:rsidRDefault="00EC4BC3" w:rsidP="00B315C6">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4D8D492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03B7B3D"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4F39D7D" w14:textId="77777777" w:rsidR="00EC4BC3" w:rsidRDefault="00EC4BC3" w:rsidP="00B315C6">
                    <w:pPr>
                      <w:jc w:val="right"/>
                      <w:rPr>
                        <w:szCs w:val="21"/>
                      </w:rPr>
                    </w:pPr>
                  </w:p>
                </w:tc>
              </w:tr>
              <w:tr w:rsidR="00EC4BC3" w14:paraId="3F678D46" w14:textId="77777777" w:rsidTr="00B315C6">
                <w:sdt>
                  <w:sdtPr>
                    <w:tag w:val="_PLD_3e522f64a5e7459b99d65f5cc8a5c8d2"/>
                    <w:id w:val="-6361875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F0C282" w14:textId="77777777" w:rsidR="00EC4BC3" w:rsidRDefault="00EC4BC3" w:rsidP="00B315C6">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7A62C2A0"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9D16651"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14F045F" w14:textId="77777777" w:rsidR="00EC4BC3" w:rsidRDefault="00EC4BC3" w:rsidP="00B315C6">
                    <w:pPr>
                      <w:jc w:val="right"/>
                      <w:rPr>
                        <w:szCs w:val="21"/>
                      </w:rPr>
                    </w:pPr>
                  </w:p>
                </w:tc>
              </w:tr>
              <w:tr w:rsidR="00EC4BC3" w14:paraId="0803CBFA" w14:textId="77777777" w:rsidTr="00B315C6">
                <w:sdt>
                  <w:sdtPr>
                    <w:tag w:val="_PLD_aa7f6c76e0c94b3e9d5674390643ee4a"/>
                    <w:id w:val="-4352803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A38B54" w14:textId="77777777" w:rsidR="00EC4BC3" w:rsidRDefault="00EC4BC3" w:rsidP="00B315C6">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5724C146"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8177745"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7475E91" w14:textId="77777777" w:rsidR="00EC4BC3" w:rsidRDefault="00EC4BC3" w:rsidP="00B315C6">
                    <w:pPr>
                      <w:jc w:val="right"/>
                      <w:rPr>
                        <w:szCs w:val="21"/>
                      </w:rPr>
                    </w:pPr>
                  </w:p>
                </w:tc>
              </w:tr>
              <w:tr w:rsidR="00EC4BC3" w14:paraId="34965648" w14:textId="77777777" w:rsidTr="00B315C6">
                <w:sdt>
                  <w:sdtPr>
                    <w:tag w:val="_PLD_9e951bc39e6247f2b98fd9712dfbb415"/>
                    <w:id w:val="-12294479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B4ED7F" w14:textId="77777777" w:rsidR="00EC4BC3" w:rsidRDefault="00EC4BC3" w:rsidP="00B315C6">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14:paraId="7C07D309" w14:textId="77777777" w:rsidR="00EC4BC3" w:rsidRDefault="00EC4BC3" w:rsidP="00B315C6">
                    <w:pPr>
                      <w:jc w:val="right"/>
                      <w:rPr>
                        <w:szCs w:val="21"/>
                      </w:rPr>
                    </w:pPr>
                    <w:r>
                      <w:t>28,010,031.72</w:t>
                    </w:r>
                  </w:p>
                </w:tc>
                <w:tc>
                  <w:tcPr>
                    <w:tcW w:w="1045" w:type="pct"/>
                    <w:tcBorders>
                      <w:top w:val="outset" w:sz="4" w:space="0" w:color="auto"/>
                      <w:left w:val="outset" w:sz="4" w:space="0" w:color="auto"/>
                      <w:bottom w:val="outset" w:sz="4" w:space="0" w:color="auto"/>
                      <w:right w:val="outset" w:sz="4" w:space="0" w:color="auto"/>
                    </w:tcBorders>
                  </w:tcPr>
                  <w:p w14:paraId="5337FF6C" w14:textId="77777777" w:rsidR="00EC4BC3" w:rsidRDefault="00EC4BC3" w:rsidP="00B315C6">
                    <w:pPr>
                      <w:jc w:val="right"/>
                      <w:rPr>
                        <w:szCs w:val="21"/>
                      </w:rPr>
                    </w:pPr>
                    <w:r>
                      <w:t>28,010,031.72</w:t>
                    </w:r>
                  </w:p>
                </w:tc>
                <w:tc>
                  <w:tcPr>
                    <w:tcW w:w="1062" w:type="pct"/>
                    <w:tcBorders>
                      <w:top w:val="outset" w:sz="4" w:space="0" w:color="auto"/>
                      <w:left w:val="outset" w:sz="4" w:space="0" w:color="auto"/>
                      <w:bottom w:val="outset" w:sz="4" w:space="0" w:color="auto"/>
                      <w:right w:val="outset" w:sz="4" w:space="0" w:color="auto"/>
                    </w:tcBorders>
                  </w:tcPr>
                  <w:p w14:paraId="264EB584" w14:textId="77777777" w:rsidR="00EC4BC3" w:rsidRDefault="00EC4BC3" w:rsidP="00B315C6">
                    <w:pPr>
                      <w:jc w:val="right"/>
                      <w:rPr>
                        <w:szCs w:val="21"/>
                      </w:rPr>
                    </w:pPr>
                  </w:p>
                </w:tc>
              </w:tr>
              <w:tr w:rsidR="00EC4BC3" w14:paraId="7366D98F" w14:textId="77777777" w:rsidTr="00B315C6">
                <w:sdt>
                  <w:sdtPr>
                    <w:tag w:val="_PLD_64fb332343e3426790a6dbd98f9f94d8"/>
                    <w:id w:val="-16473487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78CD05" w14:textId="77777777" w:rsidR="00EC4BC3" w:rsidRDefault="00EC4BC3" w:rsidP="00B315C6">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14:paraId="635DE985"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4D46FB4"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4CE24CF" w14:textId="77777777" w:rsidR="00EC4BC3" w:rsidRDefault="00EC4BC3" w:rsidP="00B315C6">
                    <w:pPr>
                      <w:jc w:val="right"/>
                      <w:rPr>
                        <w:szCs w:val="21"/>
                      </w:rPr>
                    </w:pPr>
                  </w:p>
                </w:tc>
              </w:tr>
              <w:tr w:rsidR="00EC4BC3" w14:paraId="67BA118D" w14:textId="77777777" w:rsidTr="00B315C6">
                <w:sdt>
                  <w:sdtPr>
                    <w:tag w:val="_PLD_44b2ebe4d55948a08d64922012fde5f3"/>
                    <w:id w:val="9341022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B54446" w14:textId="77777777" w:rsidR="00EC4BC3" w:rsidRDefault="00EC4BC3" w:rsidP="00B315C6">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04091F0E" w14:textId="468BA1D5" w:rsidR="00EC4BC3" w:rsidRDefault="004507EA" w:rsidP="00B315C6">
                    <w:pPr>
                      <w:jc w:val="right"/>
                      <w:rPr>
                        <w:szCs w:val="21"/>
                      </w:rPr>
                    </w:pPr>
                    <w:r>
                      <w:rPr>
                        <w:szCs w:val="21"/>
                      </w:rPr>
                      <w:t>1,960,000.00</w:t>
                    </w:r>
                  </w:p>
                </w:tc>
                <w:tc>
                  <w:tcPr>
                    <w:tcW w:w="1045" w:type="pct"/>
                    <w:tcBorders>
                      <w:top w:val="outset" w:sz="4" w:space="0" w:color="auto"/>
                      <w:left w:val="outset" w:sz="4" w:space="0" w:color="auto"/>
                      <w:bottom w:val="outset" w:sz="4" w:space="0" w:color="auto"/>
                      <w:right w:val="outset" w:sz="4" w:space="0" w:color="auto"/>
                    </w:tcBorders>
                  </w:tcPr>
                  <w:p w14:paraId="6CF90598" w14:textId="3A05ACDB" w:rsidR="00EC4BC3" w:rsidRDefault="004507EA" w:rsidP="00B315C6">
                    <w:pPr>
                      <w:jc w:val="right"/>
                      <w:rPr>
                        <w:szCs w:val="21"/>
                      </w:rPr>
                    </w:pPr>
                    <w:r>
                      <w:rPr>
                        <w:szCs w:val="21"/>
                      </w:rPr>
                      <w:t>1,960,000.00</w:t>
                    </w:r>
                  </w:p>
                </w:tc>
                <w:tc>
                  <w:tcPr>
                    <w:tcW w:w="1062" w:type="pct"/>
                    <w:tcBorders>
                      <w:top w:val="outset" w:sz="4" w:space="0" w:color="auto"/>
                      <w:left w:val="outset" w:sz="4" w:space="0" w:color="auto"/>
                      <w:bottom w:val="outset" w:sz="4" w:space="0" w:color="auto"/>
                      <w:right w:val="outset" w:sz="4" w:space="0" w:color="auto"/>
                    </w:tcBorders>
                  </w:tcPr>
                  <w:p w14:paraId="28588A30" w14:textId="77777777" w:rsidR="00EC4BC3" w:rsidRDefault="00EC4BC3" w:rsidP="00B315C6">
                    <w:pPr>
                      <w:jc w:val="right"/>
                      <w:rPr>
                        <w:szCs w:val="21"/>
                      </w:rPr>
                    </w:pPr>
                  </w:p>
                </w:tc>
              </w:tr>
              <w:tr w:rsidR="00EC4BC3" w14:paraId="476D505A" w14:textId="77777777" w:rsidTr="00B315C6">
                <w:sdt>
                  <w:sdtPr>
                    <w:tag w:val="_PLD_b787fcf06eed4025ab4ef9d35326b803"/>
                    <w:id w:val="6268922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403E50" w14:textId="77777777" w:rsidR="00EC4BC3" w:rsidRDefault="00EC4BC3" w:rsidP="00B315C6">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03A37914"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168AAF7"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7739023" w14:textId="77777777" w:rsidR="00EC4BC3" w:rsidRDefault="00EC4BC3" w:rsidP="00B315C6">
                    <w:pPr>
                      <w:jc w:val="right"/>
                      <w:rPr>
                        <w:szCs w:val="21"/>
                      </w:rPr>
                    </w:pPr>
                  </w:p>
                </w:tc>
              </w:tr>
              <w:tr w:rsidR="00EC4BC3" w14:paraId="1BEB9DB0" w14:textId="77777777" w:rsidTr="00B315C6">
                <w:sdt>
                  <w:sdtPr>
                    <w:tag w:val="_PLD_53f6fac6aa914bf482f7355ee1e40af4"/>
                    <w:id w:val="14553689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B06B08" w14:textId="77777777" w:rsidR="00EC4BC3" w:rsidRDefault="00EC4BC3" w:rsidP="00B315C6">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14:paraId="5606DFAE" w14:textId="77777777" w:rsidR="00EC4BC3" w:rsidRDefault="00EC4BC3" w:rsidP="00B315C6">
                    <w:pPr>
                      <w:jc w:val="right"/>
                      <w:rPr>
                        <w:szCs w:val="21"/>
                      </w:rPr>
                    </w:pPr>
                    <w:r>
                      <w:t>557,815,229.25</w:t>
                    </w:r>
                  </w:p>
                </w:tc>
                <w:tc>
                  <w:tcPr>
                    <w:tcW w:w="1045" w:type="pct"/>
                    <w:tcBorders>
                      <w:top w:val="outset" w:sz="4" w:space="0" w:color="auto"/>
                      <w:left w:val="outset" w:sz="4" w:space="0" w:color="auto"/>
                      <w:bottom w:val="outset" w:sz="4" w:space="0" w:color="auto"/>
                      <w:right w:val="outset" w:sz="4" w:space="0" w:color="auto"/>
                    </w:tcBorders>
                  </w:tcPr>
                  <w:p w14:paraId="60C004E1" w14:textId="77777777" w:rsidR="00EC4BC3" w:rsidRDefault="00EC4BC3" w:rsidP="00B315C6">
                    <w:pPr>
                      <w:jc w:val="right"/>
                      <w:rPr>
                        <w:szCs w:val="21"/>
                      </w:rPr>
                    </w:pPr>
                    <w:r>
                      <w:t>557,815,229.25</w:t>
                    </w:r>
                  </w:p>
                </w:tc>
                <w:tc>
                  <w:tcPr>
                    <w:tcW w:w="1062" w:type="pct"/>
                    <w:tcBorders>
                      <w:top w:val="outset" w:sz="4" w:space="0" w:color="auto"/>
                      <w:left w:val="outset" w:sz="4" w:space="0" w:color="auto"/>
                      <w:bottom w:val="outset" w:sz="4" w:space="0" w:color="auto"/>
                      <w:right w:val="outset" w:sz="4" w:space="0" w:color="auto"/>
                    </w:tcBorders>
                  </w:tcPr>
                  <w:p w14:paraId="41881071" w14:textId="77777777" w:rsidR="00EC4BC3" w:rsidRDefault="00EC4BC3" w:rsidP="00B315C6">
                    <w:pPr>
                      <w:jc w:val="right"/>
                      <w:rPr>
                        <w:szCs w:val="21"/>
                      </w:rPr>
                    </w:pPr>
                  </w:p>
                </w:tc>
              </w:tr>
              <w:tr w:rsidR="00EC4BC3" w14:paraId="2348AA2C"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687366846"/>
                      <w:lock w:val="sdtLocked"/>
                    </w:sdtPr>
                    <w:sdtEndPr/>
                    <w:sdtContent>
                      <w:p w14:paraId="390D2C39" w14:textId="77777777" w:rsidR="00EC4BC3" w:rsidRDefault="00EC4BC3" w:rsidP="00B315C6">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14:paraId="496664E4" w14:textId="77777777" w:rsidR="00EC4BC3" w:rsidRDefault="00EC4BC3" w:rsidP="00B315C6">
                    <w:pPr>
                      <w:jc w:val="right"/>
                      <w:rPr>
                        <w:szCs w:val="21"/>
                      </w:rPr>
                    </w:pPr>
                    <w:r>
                      <w:t>56,957.25</w:t>
                    </w:r>
                  </w:p>
                </w:tc>
                <w:tc>
                  <w:tcPr>
                    <w:tcW w:w="1045" w:type="pct"/>
                    <w:tcBorders>
                      <w:top w:val="outset" w:sz="4" w:space="0" w:color="auto"/>
                      <w:left w:val="outset" w:sz="4" w:space="0" w:color="auto"/>
                      <w:bottom w:val="outset" w:sz="4" w:space="0" w:color="auto"/>
                      <w:right w:val="outset" w:sz="4" w:space="0" w:color="auto"/>
                    </w:tcBorders>
                  </w:tcPr>
                  <w:p w14:paraId="78396507" w14:textId="77777777" w:rsidR="00EC4BC3" w:rsidRDefault="00EC4BC3" w:rsidP="00B315C6">
                    <w:pPr>
                      <w:jc w:val="right"/>
                      <w:rPr>
                        <w:szCs w:val="21"/>
                      </w:rPr>
                    </w:pPr>
                    <w:r>
                      <w:t>56,957.25</w:t>
                    </w:r>
                  </w:p>
                </w:tc>
                <w:tc>
                  <w:tcPr>
                    <w:tcW w:w="1062" w:type="pct"/>
                    <w:tcBorders>
                      <w:top w:val="outset" w:sz="4" w:space="0" w:color="auto"/>
                      <w:left w:val="outset" w:sz="4" w:space="0" w:color="auto"/>
                      <w:bottom w:val="outset" w:sz="4" w:space="0" w:color="auto"/>
                      <w:right w:val="outset" w:sz="4" w:space="0" w:color="auto"/>
                    </w:tcBorders>
                  </w:tcPr>
                  <w:p w14:paraId="4CE5B474" w14:textId="77777777" w:rsidR="00EC4BC3" w:rsidRDefault="00EC4BC3" w:rsidP="00B315C6">
                    <w:pPr>
                      <w:jc w:val="right"/>
                      <w:rPr>
                        <w:szCs w:val="21"/>
                      </w:rPr>
                    </w:pPr>
                  </w:p>
                </w:tc>
              </w:tr>
              <w:tr w:rsidR="00EC4BC3" w14:paraId="4B01FB27" w14:textId="77777777" w:rsidTr="00B315C6">
                <w:sdt>
                  <w:sdtPr>
                    <w:tag w:val="_PLD_c05522fcfe9b45c38867d98f9dcd61b5"/>
                    <w:id w:val="16220400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B52045" w14:textId="77777777" w:rsidR="00EC4BC3" w:rsidRDefault="00EC4BC3" w:rsidP="00B315C6">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00A3B915"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4000F15"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14F51CD" w14:textId="77777777" w:rsidR="00EC4BC3" w:rsidRDefault="00EC4BC3" w:rsidP="00B315C6">
                    <w:pPr>
                      <w:jc w:val="right"/>
                      <w:rPr>
                        <w:szCs w:val="21"/>
                      </w:rPr>
                    </w:pPr>
                  </w:p>
                </w:tc>
              </w:tr>
              <w:tr w:rsidR="00EC4BC3" w14:paraId="2D8EB8DD" w14:textId="77777777" w:rsidTr="00B315C6">
                <w:sdt>
                  <w:sdtPr>
                    <w:tag w:val="_PLD_75c73b09ab464ee8804860b7c9963623"/>
                    <w:id w:val="-6388818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0CE8EA" w14:textId="77777777" w:rsidR="00EC4BC3" w:rsidRDefault="00EC4BC3" w:rsidP="00B315C6">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58501DCA"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493C4D9"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3F372FB" w14:textId="77777777" w:rsidR="00EC4BC3" w:rsidRDefault="00EC4BC3" w:rsidP="00B315C6">
                    <w:pPr>
                      <w:jc w:val="right"/>
                      <w:rPr>
                        <w:szCs w:val="21"/>
                      </w:rPr>
                    </w:pPr>
                  </w:p>
                </w:tc>
              </w:tr>
              <w:tr w:rsidR="00EC4BC3" w14:paraId="59DA99B5" w14:textId="77777777" w:rsidTr="00B315C6">
                <w:sdt>
                  <w:sdtPr>
                    <w:tag w:val="_PLD_6c03b926806745cb869ee6af5217ddb1"/>
                    <w:id w:val="-1509126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756BA2B" w14:textId="77777777" w:rsidR="00EC4BC3" w:rsidRDefault="00EC4BC3" w:rsidP="00B315C6">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14:paraId="3530F331" w14:textId="77777777" w:rsidR="00EC4BC3" w:rsidRDefault="00EC4BC3" w:rsidP="00B315C6">
                    <w:pPr>
                      <w:jc w:val="right"/>
                      <w:rPr>
                        <w:szCs w:val="21"/>
                      </w:rPr>
                    </w:pPr>
                    <w:r>
                      <w:t>38,293,366.57</w:t>
                    </w:r>
                  </w:p>
                </w:tc>
                <w:tc>
                  <w:tcPr>
                    <w:tcW w:w="1045" w:type="pct"/>
                    <w:tcBorders>
                      <w:top w:val="outset" w:sz="4" w:space="0" w:color="auto"/>
                      <w:left w:val="outset" w:sz="4" w:space="0" w:color="auto"/>
                      <w:bottom w:val="outset" w:sz="4" w:space="0" w:color="auto"/>
                      <w:right w:val="outset" w:sz="4" w:space="0" w:color="auto"/>
                    </w:tcBorders>
                  </w:tcPr>
                  <w:p w14:paraId="31EE6409" w14:textId="77777777" w:rsidR="00EC4BC3" w:rsidRDefault="00EC4BC3" w:rsidP="00B315C6">
                    <w:pPr>
                      <w:jc w:val="right"/>
                      <w:rPr>
                        <w:szCs w:val="21"/>
                      </w:rPr>
                    </w:pPr>
                    <w:r>
                      <w:t>38,293,366.57</w:t>
                    </w:r>
                  </w:p>
                </w:tc>
                <w:tc>
                  <w:tcPr>
                    <w:tcW w:w="1062" w:type="pct"/>
                    <w:tcBorders>
                      <w:top w:val="outset" w:sz="4" w:space="0" w:color="auto"/>
                      <w:left w:val="outset" w:sz="4" w:space="0" w:color="auto"/>
                      <w:bottom w:val="outset" w:sz="4" w:space="0" w:color="auto"/>
                      <w:right w:val="outset" w:sz="4" w:space="0" w:color="auto"/>
                    </w:tcBorders>
                  </w:tcPr>
                  <w:p w14:paraId="218080D1" w14:textId="77777777" w:rsidR="00EC4BC3" w:rsidRDefault="00EC4BC3" w:rsidP="00B315C6">
                    <w:pPr>
                      <w:jc w:val="right"/>
                      <w:rPr>
                        <w:szCs w:val="21"/>
                      </w:rPr>
                    </w:pPr>
                  </w:p>
                </w:tc>
              </w:tr>
              <w:tr w:rsidR="00EC4BC3" w14:paraId="7DE6CCDF" w14:textId="77777777" w:rsidTr="00B315C6">
                <w:sdt>
                  <w:sdtPr>
                    <w:tag w:val="_PLD_41027109ab224dc28d433668fbcf40d0"/>
                    <w:id w:val="-19067543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478F0B" w14:textId="77777777" w:rsidR="00EC4BC3" w:rsidRDefault="00EC4BC3" w:rsidP="00B315C6">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7E476E1C" w14:textId="77777777" w:rsidR="00EC4BC3" w:rsidRDefault="00EC4BC3" w:rsidP="00B315C6">
                    <w:pPr>
                      <w:jc w:val="right"/>
                      <w:rPr>
                        <w:szCs w:val="21"/>
                      </w:rPr>
                    </w:pPr>
                    <w:r>
                      <w:t>1,352,936,372.70</w:t>
                    </w:r>
                  </w:p>
                </w:tc>
                <w:tc>
                  <w:tcPr>
                    <w:tcW w:w="1045" w:type="pct"/>
                    <w:tcBorders>
                      <w:top w:val="outset" w:sz="4" w:space="0" w:color="auto"/>
                      <w:left w:val="outset" w:sz="4" w:space="0" w:color="auto"/>
                      <w:bottom w:val="outset" w:sz="4" w:space="0" w:color="auto"/>
                      <w:right w:val="outset" w:sz="4" w:space="0" w:color="auto"/>
                    </w:tcBorders>
                  </w:tcPr>
                  <w:p w14:paraId="15583591" w14:textId="77777777" w:rsidR="00EC4BC3" w:rsidRDefault="00EC4BC3" w:rsidP="00B315C6">
                    <w:pPr>
                      <w:jc w:val="right"/>
                      <w:rPr>
                        <w:szCs w:val="21"/>
                      </w:rPr>
                    </w:pPr>
                    <w:r>
                      <w:t>1,352,936,372.70</w:t>
                    </w:r>
                  </w:p>
                </w:tc>
                <w:tc>
                  <w:tcPr>
                    <w:tcW w:w="1062" w:type="pct"/>
                    <w:tcBorders>
                      <w:top w:val="outset" w:sz="4" w:space="0" w:color="auto"/>
                      <w:left w:val="outset" w:sz="4" w:space="0" w:color="auto"/>
                      <w:bottom w:val="outset" w:sz="4" w:space="0" w:color="auto"/>
                      <w:right w:val="outset" w:sz="4" w:space="0" w:color="auto"/>
                    </w:tcBorders>
                  </w:tcPr>
                  <w:p w14:paraId="740BA5DC" w14:textId="77777777" w:rsidR="00EC4BC3" w:rsidRDefault="00EC4BC3" w:rsidP="00B315C6">
                    <w:pPr>
                      <w:jc w:val="right"/>
                      <w:rPr>
                        <w:szCs w:val="21"/>
                      </w:rPr>
                    </w:pPr>
                  </w:p>
                </w:tc>
              </w:tr>
              <w:tr w:rsidR="00EC4BC3" w14:paraId="53720609" w14:textId="77777777" w:rsidTr="00B315C6">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1881309993"/>
                      <w:lock w:val="sdtLocked"/>
                    </w:sdtPr>
                    <w:sdtEndPr/>
                    <w:sdtContent>
                      <w:p w14:paraId="1A4E9335" w14:textId="77777777" w:rsidR="00EC4BC3" w:rsidRDefault="00EC4BC3" w:rsidP="00B315C6">
                        <w:pPr>
                          <w:rPr>
                            <w:szCs w:val="21"/>
                          </w:rPr>
                        </w:pPr>
                        <w:r>
                          <w:rPr>
                            <w:rFonts w:hint="eastAsia"/>
                            <w:b/>
                          </w:rPr>
                          <w:t>非流动资产：</w:t>
                        </w:r>
                      </w:p>
                    </w:sdtContent>
                  </w:sdt>
                </w:tc>
              </w:tr>
              <w:tr w:rsidR="00EC4BC3" w14:paraId="544C483C" w14:textId="77777777" w:rsidTr="00B315C6">
                <w:sdt>
                  <w:sdtPr>
                    <w:tag w:val="_PLD_bd992633429a43af89322fbb06167a6f"/>
                    <w:id w:val="-14752957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5E606F" w14:textId="77777777" w:rsidR="00EC4BC3" w:rsidRDefault="00EC4BC3" w:rsidP="00B315C6">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37A6620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50ABED9"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8482F53" w14:textId="77777777" w:rsidR="00EC4BC3" w:rsidRDefault="00EC4BC3" w:rsidP="00B315C6">
                    <w:pPr>
                      <w:jc w:val="right"/>
                      <w:rPr>
                        <w:szCs w:val="21"/>
                      </w:rPr>
                    </w:pPr>
                  </w:p>
                </w:tc>
              </w:tr>
              <w:tr w:rsidR="00EC4BC3" w14:paraId="58590EF0"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048340990"/>
                      <w:lock w:val="sdtLocked"/>
                    </w:sdtPr>
                    <w:sdtEndPr/>
                    <w:sdtContent>
                      <w:p w14:paraId="0D7C11C6" w14:textId="77777777" w:rsidR="00EC4BC3" w:rsidRDefault="00EC4BC3" w:rsidP="00B315C6">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6BC28296"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018B466"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ECD62ED" w14:textId="77777777" w:rsidR="00EC4BC3" w:rsidRDefault="00EC4BC3" w:rsidP="00B315C6">
                    <w:pPr>
                      <w:jc w:val="right"/>
                      <w:rPr>
                        <w:szCs w:val="21"/>
                      </w:rPr>
                    </w:pPr>
                  </w:p>
                </w:tc>
              </w:tr>
              <w:tr w:rsidR="00EC4BC3" w14:paraId="2F5E7D24"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2003506237"/>
                      <w:lock w:val="sdtLocked"/>
                    </w:sdtPr>
                    <w:sdtEndPr/>
                    <w:sdtContent>
                      <w:p w14:paraId="6B9EFC4E" w14:textId="77777777" w:rsidR="00EC4BC3" w:rsidRDefault="00EC4BC3" w:rsidP="00B315C6">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4D42247C"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D7E9577"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C38F00F" w14:textId="77777777" w:rsidR="00EC4BC3" w:rsidRDefault="00EC4BC3" w:rsidP="00B315C6">
                    <w:pPr>
                      <w:jc w:val="right"/>
                      <w:rPr>
                        <w:szCs w:val="21"/>
                      </w:rPr>
                    </w:pPr>
                  </w:p>
                </w:tc>
              </w:tr>
              <w:tr w:rsidR="00EC4BC3" w14:paraId="4AD1D923" w14:textId="77777777" w:rsidTr="00B315C6">
                <w:sdt>
                  <w:sdtPr>
                    <w:tag w:val="_PLD_6381d0c4bd8b4f50ae3cdec2ce058a7b"/>
                    <w:id w:val="2862393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F39423" w14:textId="77777777" w:rsidR="00EC4BC3" w:rsidRDefault="00EC4BC3" w:rsidP="00B315C6">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5986D62F"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4D3B041"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81D65A8" w14:textId="77777777" w:rsidR="00EC4BC3" w:rsidRDefault="00EC4BC3" w:rsidP="00B315C6">
                    <w:pPr>
                      <w:jc w:val="right"/>
                      <w:rPr>
                        <w:szCs w:val="21"/>
                      </w:rPr>
                    </w:pPr>
                  </w:p>
                </w:tc>
              </w:tr>
              <w:tr w:rsidR="00EC4BC3" w14:paraId="3CBF66CE" w14:textId="77777777" w:rsidTr="00B315C6">
                <w:sdt>
                  <w:sdtPr>
                    <w:tag w:val="_PLD_47d0a167deef4379b33163ba5f77eec3"/>
                    <w:id w:val="-3086348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83FE43" w14:textId="77777777" w:rsidR="00EC4BC3" w:rsidRDefault="00EC4BC3" w:rsidP="00B315C6">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14:paraId="35BE356B" w14:textId="77777777" w:rsidR="00EC4BC3" w:rsidRDefault="00EC4BC3" w:rsidP="00B315C6">
                    <w:pPr>
                      <w:jc w:val="right"/>
                      <w:rPr>
                        <w:szCs w:val="21"/>
                      </w:rPr>
                    </w:pPr>
                    <w:r>
                      <w:t>543,824,110.71</w:t>
                    </w:r>
                  </w:p>
                </w:tc>
                <w:tc>
                  <w:tcPr>
                    <w:tcW w:w="1045" w:type="pct"/>
                    <w:tcBorders>
                      <w:top w:val="outset" w:sz="4" w:space="0" w:color="auto"/>
                      <w:left w:val="outset" w:sz="4" w:space="0" w:color="auto"/>
                      <w:bottom w:val="outset" w:sz="4" w:space="0" w:color="auto"/>
                      <w:right w:val="outset" w:sz="4" w:space="0" w:color="auto"/>
                    </w:tcBorders>
                  </w:tcPr>
                  <w:p w14:paraId="5D14250F" w14:textId="77777777" w:rsidR="00EC4BC3" w:rsidRDefault="00EC4BC3" w:rsidP="00B315C6">
                    <w:pPr>
                      <w:jc w:val="right"/>
                      <w:rPr>
                        <w:szCs w:val="21"/>
                      </w:rPr>
                    </w:pPr>
                    <w:r>
                      <w:t>543,824,110.71</w:t>
                    </w:r>
                  </w:p>
                </w:tc>
                <w:tc>
                  <w:tcPr>
                    <w:tcW w:w="1062" w:type="pct"/>
                    <w:tcBorders>
                      <w:top w:val="outset" w:sz="4" w:space="0" w:color="auto"/>
                      <w:left w:val="outset" w:sz="4" w:space="0" w:color="auto"/>
                      <w:bottom w:val="outset" w:sz="4" w:space="0" w:color="auto"/>
                      <w:right w:val="outset" w:sz="4" w:space="0" w:color="auto"/>
                    </w:tcBorders>
                  </w:tcPr>
                  <w:p w14:paraId="68DE8C76" w14:textId="77777777" w:rsidR="00EC4BC3" w:rsidRDefault="00EC4BC3" w:rsidP="00B315C6">
                    <w:pPr>
                      <w:jc w:val="right"/>
                      <w:rPr>
                        <w:szCs w:val="21"/>
                      </w:rPr>
                    </w:pPr>
                  </w:p>
                </w:tc>
              </w:tr>
              <w:tr w:rsidR="00EC4BC3" w14:paraId="7BB66DF3"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356742841"/>
                      <w:lock w:val="sdtLocked"/>
                    </w:sdtPr>
                    <w:sdtEndPr/>
                    <w:sdtContent>
                      <w:p w14:paraId="15D7C1CF" w14:textId="77777777" w:rsidR="00EC4BC3" w:rsidRDefault="00EC4BC3" w:rsidP="00B315C6">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14:paraId="1132D4EE" w14:textId="77777777" w:rsidR="00EC4BC3" w:rsidRDefault="00EC4BC3" w:rsidP="00B315C6">
                    <w:pPr>
                      <w:jc w:val="right"/>
                      <w:rPr>
                        <w:szCs w:val="21"/>
                      </w:rPr>
                    </w:pPr>
                    <w:r>
                      <w:t>129,527,155.41</w:t>
                    </w:r>
                  </w:p>
                </w:tc>
                <w:tc>
                  <w:tcPr>
                    <w:tcW w:w="1045" w:type="pct"/>
                    <w:tcBorders>
                      <w:top w:val="outset" w:sz="4" w:space="0" w:color="auto"/>
                      <w:left w:val="outset" w:sz="4" w:space="0" w:color="auto"/>
                      <w:bottom w:val="outset" w:sz="4" w:space="0" w:color="auto"/>
                      <w:right w:val="outset" w:sz="4" w:space="0" w:color="auto"/>
                    </w:tcBorders>
                  </w:tcPr>
                  <w:p w14:paraId="661F60D0" w14:textId="77777777" w:rsidR="00EC4BC3" w:rsidRDefault="00EC4BC3" w:rsidP="00B315C6">
                    <w:pPr>
                      <w:jc w:val="right"/>
                      <w:rPr>
                        <w:szCs w:val="21"/>
                      </w:rPr>
                    </w:pPr>
                    <w:r>
                      <w:t>129,527,155.41</w:t>
                    </w:r>
                  </w:p>
                </w:tc>
                <w:tc>
                  <w:tcPr>
                    <w:tcW w:w="1062" w:type="pct"/>
                    <w:tcBorders>
                      <w:top w:val="outset" w:sz="4" w:space="0" w:color="auto"/>
                      <w:left w:val="outset" w:sz="4" w:space="0" w:color="auto"/>
                      <w:bottom w:val="outset" w:sz="4" w:space="0" w:color="auto"/>
                      <w:right w:val="outset" w:sz="4" w:space="0" w:color="auto"/>
                    </w:tcBorders>
                  </w:tcPr>
                  <w:p w14:paraId="5CD1E7CC" w14:textId="77777777" w:rsidR="00EC4BC3" w:rsidRDefault="00EC4BC3" w:rsidP="00B315C6">
                    <w:pPr>
                      <w:jc w:val="right"/>
                      <w:rPr>
                        <w:szCs w:val="21"/>
                      </w:rPr>
                    </w:pPr>
                  </w:p>
                </w:tc>
              </w:tr>
              <w:tr w:rsidR="00EC4BC3" w14:paraId="6F1D7472"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688143278"/>
                      <w:lock w:val="sdtLocked"/>
                    </w:sdtPr>
                    <w:sdtEndPr/>
                    <w:sdtContent>
                      <w:p w14:paraId="20A4F240" w14:textId="77777777" w:rsidR="00EC4BC3" w:rsidRDefault="00EC4BC3" w:rsidP="00B315C6">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72EE352C"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77AD478"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E35C041" w14:textId="77777777" w:rsidR="00EC4BC3" w:rsidRDefault="00EC4BC3" w:rsidP="00B315C6">
                    <w:pPr>
                      <w:jc w:val="right"/>
                      <w:rPr>
                        <w:szCs w:val="21"/>
                      </w:rPr>
                    </w:pPr>
                  </w:p>
                </w:tc>
              </w:tr>
              <w:tr w:rsidR="00EC4BC3" w14:paraId="2FC1FEDF" w14:textId="77777777" w:rsidTr="00B315C6">
                <w:sdt>
                  <w:sdtPr>
                    <w:tag w:val="_PLD_98117c9b92434aacb0b11c63c4eda580"/>
                    <w:id w:val="-5762093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093CE9" w14:textId="77777777" w:rsidR="00EC4BC3" w:rsidRDefault="00EC4BC3" w:rsidP="00B315C6">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14:paraId="7572AE74" w14:textId="77777777" w:rsidR="00EC4BC3" w:rsidRDefault="00EC4BC3" w:rsidP="00B315C6">
                    <w:pPr>
                      <w:jc w:val="right"/>
                      <w:rPr>
                        <w:szCs w:val="21"/>
                      </w:rPr>
                    </w:pPr>
                    <w:r>
                      <w:t>7,952,101.44</w:t>
                    </w:r>
                  </w:p>
                </w:tc>
                <w:tc>
                  <w:tcPr>
                    <w:tcW w:w="1045" w:type="pct"/>
                    <w:tcBorders>
                      <w:top w:val="outset" w:sz="4" w:space="0" w:color="auto"/>
                      <w:left w:val="outset" w:sz="4" w:space="0" w:color="auto"/>
                      <w:bottom w:val="outset" w:sz="4" w:space="0" w:color="auto"/>
                      <w:right w:val="outset" w:sz="4" w:space="0" w:color="auto"/>
                    </w:tcBorders>
                  </w:tcPr>
                  <w:p w14:paraId="4B9B82FD" w14:textId="77777777" w:rsidR="00EC4BC3" w:rsidRDefault="00EC4BC3" w:rsidP="00B315C6">
                    <w:pPr>
                      <w:jc w:val="right"/>
                      <w:rPr>
                        <w:szCs w:val="21"/>
                      </w:rPr>
                    </w:pPr>
                    <w:r>
                      <w:t>7,952,101.44</w:t>
                    </w:r>
                  </w:p>
                </w:tc>
                <w:tc>
                  <w:tcPr>
                    <w:tcW w:w="1062" w:type="pct"/>
                    <w:tcBorders>
                      <w:top w:val="outset" w:sz="4" w:space="0" w:color="auto"/>
                      <w:left w:val="outset" w:sz="4" w:space="0" w:color="auto"/>
                      <w:bottom w:val="outset" w:sz="4" w:space="0" w:color="auto"/>
                      <w:right w:val="outset" w:sz="4" w:space="0" w:color="auto"/>
                    </w:tcBorders>
                  </w:tcPr>
                  <w:p w14:paraId="27FCFEA6" w14:textId="77777777" w:rsidR="00EC4BC3" w:rsidRDefault="00EC4BC3" w:rsidP="00B315C6">
                    <w:pPr>
                      <w:jc w:val="right"/>
                      <w:rPr>
                        <w:szCs w:val="21"/>
                      </w:rPr>
                    </w:pPr>
                  </w:p>
                </w:tc>
              </w:tr>
              <w:tr w:rsidR="00EC4BC3" w14:paraId="3B6CD200" w14:textId="77777777" w:rsidTr="00B315C6">
                <w:sdt>
                  <w:sdtPr>
                    <w:tag w:val="_PLD_0cd06c9295414c85b22152b09a7f069f"/>
                    <w:id w:val="1774770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5B7F50" w14:textId="77777777" w:rsidR="00EC4BC3" w:rsidRDefault="00EC4BC3" w:rsidP="00B315C6">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14:paraId="112FF2C9" w14:textId="77777777" w:rsidR="00EC4BC3" w:rsidRDefault="00EC4BC3" w:rsidP="00B315C6">
                    <w:pPr>
                      <w:jc w:val="right"/>
                      <w:rPr>
                        <w:szCs w:val="21"/>
                      </w:rPr>
                    </w:pPr>
                    <w:r>
                      <w:t>2,698,023,205.41</w:t>
                    </w:r>
                  </w:p>
                </w:tc>
                <w:tc>
                  <w:tcPr>
                    <w:tcW w:w="1045" w:type="pct"/>
                    <w:tcBorders>
                      <w:top w:val="outset" w:sz="4" w:space="0" w:color="auto"/>
                      <w:left w:val="outset" w:sz="4" w:space="0" w:color="auto"/>
                      <w:bottom w:val="outset" w:sz="4" w:space="0" w:color="auto"/>
                      <w:right w:val="outset" w:sz="4" w:space="0" w:color="auto"/>
                    </w:tcBorders>
                  </w:tcPr>
                  <w:p w14:paraId="7781D0DF" w14:textId="77777777" w:rsidR="00EC4BC3" w:rsidRDefault="00EC4BC3" w:rsidP="00B315C6">
                    <w:pPr>
                      <w:jc w:val="right"/>
                      <w:rPr>
                        <w:szCs w:val="21"/>
                      </w:rPr>
                    </w:pPr>
                    <w:r>
                      <w:t>2,698,023,205.41</w:t>
                    </w:r>
                  </w:p>
                </w:tc>
                <w:tc>
                  <w:tcPr>
                    <w:tcW w:w="1062" w:type="pct"/>
                    <w:tcBorders>
                      <w:top w:val="outset" w:sz="4" w:space="0" w:color="auto"/>
                      <w:left w:val="outset" w:sz="4" w:space="0" w:color="auto"/>
                      <w:bottom w:val="outset" w:sz="4" w:space="0" w:color="auto"/>
                      <w:right w:val="outset" w:sz="4" w:space="0" w:color="auto"/>
                    </w:tcBorders>
                  </w:tcPr>
                  <w:p w14:paraId="4A3702A2" w14:textId="77777777" w:rsidR="00EC4BC3" w:rsidRDefault="00EC4BC3" w:rsidP="00B315C6">
                    <w:pPr>
                      <w:jc w:val="right"/>
                      <w:rPr>
                        <w:szCs w:val="21"/>
                      </w:rPr>
                    </w:pPr>
                  </w:p>
                </w:tc>
              </w:tr>
              <w:tr w:rsidR="00EC4BC3" w14:paraId="18B42CBA" w14:textId="77777777" w:rsidTr="00B315C6">
                <w:sdt>
                  <w:sdtPr>
                    <w:tag w:val="_PLD_5f71ae8a3416443da96e15a8372e15d7"/>
                    <w:id w:val="-6758904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C118F9" w14:textId="77777777" w:rsidR="00EC4BC3" w:rsidRDefault="00EC4BC3" w:rsidP="00B315C6">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14:paraId="02E7F389" w14:textId="77777777" w:rsidR="00EC4BC3" w:rsidRDefault="00EC4BC3" w:rsidP="00B315C6">
                    <w:pPr>
                      <w:jc w:val="right"/>
                      <w:rPr>
                        <w:szCs w:val="21"/>
                      </w:rPr>
                    </w:pPr>
                    <w:r>
                      <w:t>441,222,801.06</w:t>
                    </w:r>
                  </w:p>
                </w:tc>
                <w:tc>
                  <w:tcPr>
                    <w:tcW w:w="1045" w:type="pct"/>
                    <w:tcBorders>
                      <w:top w:val="outset" w:sz="4" w:space="0" w:color="auto"/>
                      <w:left w:val="outset" w:sz="4" w:space="0" w:color="auto"/>
                      <w:bottom w:val="outset" w:sz="4" w:space="0" w:color="auto"/>
                      <w:right w:val="outset" w:sz="4" w:space="0" w:color="auto"/>
                    </w:tcBorders>
                  </w:tcPr>
                  <w:p w14:paraId="1776718A" w14:textId="77777777" w:rsidR="00EC4BC3" w:rsidRDefault="00EC4BC3" w:rsidP="00B315C6">
                    <w:pPr>
                      <w:jc w:val="right"/>
                      <w:rPr>
                        <w:szCs w:val="21"/>
                      </w:rPr>
                    </w:pPr>
                    <w:r>
                      <w:t>441,222,801.06</w:t>
                    </w:r>
                  </w:p>
                </w:tc>
                <w:tc>
                  <w:tcPr>
                    <w:tcW w:w="1062" w:type="pct"/>
                    <w:tcBorders>
                      <w:top w:val="outset" w:sz="4" w:space="0" w:color="auto"/>
                      <w:left w:val="outset" w:sz="4" w:space="0" w:color="auto"/>
                      <w:bottom w:val="outset" w:sz="4" w:space="0" w:color="auto"/>
                      <w:right w:val="outset" w:sz="4" w:space="0" w:color="auto"/>
                    </w:tcBorders>
                  </w:tcPr>
                  <w:p w14:paraId="35EE7967" w14:textId="77777777" w:rsidR="00EC4BC3" w:rsidRDefault="00EC4BC3" w:rsidP="00B315C6">
                    <w:pPr>
                      <w:jc w:val="right"/>
                      <w:rPr>
                        <w:szCs w:val="21"/>
                      </w:rPr>
                    </w:pPr>
                  </w:p>
                </w:tc>
              </w:tr>
              <w:tr w:rsidR="00EC4BC3" w14:paraId="7F54E7FF" w14:textId="77777777" w:rsidTr="00B315C6">
                <w:sdt>
                  <w:sdtPr>
                    <w:tag w:val="_PLD_3f3937ece06048bc9adbdb07ab0bd3fa"/>
                    <w:id w:val="-1233130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2499E9" w14:textId="77777777" w:rsidR="00EC4BC3" w:rsidRDefault="00EC4BC3" w:rsidP="00B315C6">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3E315E48"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6FAB37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AC2D43C" w14:textId="77777777" w:rsidR="00EC4BC3" w:rsidRDefault="00EC4BC3" w:rsidP="00B315C6">
                    <w:pPr>
                      <w:jc w:val="right"/>
                      <w:rPr>
                        <w:szCs w:val="21"/>
                      </w:rPr>
                    </w:pPr>
                  </w:p>
                </w:tc>
              </w:tr>
              <w:tr w:rsidR="00EC4BC3" w14:paraId="577CD890" w14:textId="77777777" w:rsidTr="00B315C6">
                <w:sdt>
                  <w:sdtPr>
                    <w:tag w:val="_PLD_baa3e3e31902427c8015669efa7a178c"/>
                    <w:id w:val="-13540251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55188B" w14:textId="77777777" w:rsidR="00EC4BC3" w:rsidRDefault="00EC4BC3" w:rsidP="00B315C6">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169B96E4"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9F86F2F"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ACE4D6A" w14:textId="77777777" w:rsidR="00EC4BC3" w:rsidRDefault="00EC4BC3" w:rsidP="00B315C6">
                    <w:pPr>
                      <w:jc w:val="right"/>
                      <w:rPr>
                        <w:szCs w:val="21"/>
                      </w:rPr>
                    </w:pPr>
                  </w:p>
                </w:tc>
              </w:tr>
              <w:tr w:rsidR="00EC4BC3" w14:paraId="3EDAE1CC"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249000023"/>
                      <w:lock w:val="sdtLocked"/>
                    </w:sdtPr>
                    <w:sdtEndPr/>
                    <w:sdtContent>
                      <w:p w14:paraId="6B8CEC4B" w14:textId="77777777" w:rsidR="00EC4BC3" w:rsidRDefault="00EC4BC3" w:rsidP="00B315C6">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14:paraId="1851ED3D"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A06F788" w14:textId="77777777" w:rsidR="00EC4BC3" w:rsidRDefault="00EC4BC3" w:rsidP="00B315C6">
                    <w:pPr>
                      <w:jc w:val="right"/>
                      <w:rPr>
                        <w:szCs w:val="21"/>
                      </w:rPr>
                    </w:pPr>
                    <w:r>
                      <w:t>5,106,542.30</w:t>
                    </w:r>
                  </w:p>
                </w:tc>
                <w:tc>
                  <w:tcPr>
                    <w:tcW w:w="1062" w:type="pct"/>
                    <w:tcBorders>
                      <w:top w:val="outset" w:sz="4" w:space="0" w:color="auto"/>
                      <w:left w:val="outset" w:sz="4" w:space="0" w:color="auto"/>
                      <w:bottom w:val="outset" w:sz="4" w:space="0" w:color="auto"/>
                      <w:right w:val="outset" w:sz="4" w:space="0" w:color="auto"/>
                    </w:tcBorders>
                  </w:tcPr>
                  <w:p w14:paraId="1852E2FE" w14:textId="77777777" w:rsidR="00EC4BC3" w:rsidRDefault="00EC4BC3" w:rsidP="00B315C6">
                    <w:pPr>
                      <w:jc w:val="right"/>
                      <w:rPr>
                        <w:szCs w:val="21"/>
                      </w:rPr>
                    </w:pPr>
                    <w:r>
                      <w:t>5,106,542.30</w:t>
                    </w:r>
                  </w:p>
                </w:tc>
              </w:tr>
              <w:tr w:rsidR="00EC4BC3" w14:paraId="752CC697" w14:textId="77777777" w:rsidTr="00B315C6">
                <w:sdt>
                  <w:sdtPr>
                    <w:tag w:val="_PLD_21d32a9dce6a40c5b804c2d279c66ddd"/>
                    <w:id w:val="20874876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151970" w14:textId="77777777" w:rsidR="00EC4BC3" w:rsidRDefault="00EC4BC3" w:rsidP="00B315C6">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14:paraId="3A7DBEB8" w14:textId="77777777" w:rsidR="00EC4BC3" w:rsidRDefault="00EC4BC3" w:rsidP="00B315C6">
                    <w:pPr>
                      <w:jc w:val="right"/>
                      <w:rPr>
                        <w:szCs w:val="21"/>
                      </w:rPr>
                    </w:pPr>
                    <w:r>
                      <w:t>511,933,200.67</w:t>
                    </w:r>
                  </w:p>
                </w:tc>
                <w:tc>
                  <w:tcPr>
                    <w:tcW w:w="1045" w:type="pct"/>
                    <w:tcBorders>
                      <w:top w:val="outset" w:sz="4" w:space="0" w:color="auto"/>
                      <w:left w:val="outset" w:sz="4" w:space="0" w:color="auto"/>
                      <w:bottom w:val="outset" w:sz="4" w:space="0" w:color="auto"/>
                      <w:right w:val="outset" w:sz="4" w:space="0" w:color="auto"/>
                    </w:tcBorders>
                  </w:tcPr>
                  <w:p w14:paraId="050A7B61" w14:textId="77777777" w:rsidR="00EC4BC3" w:rsidRDefault="00EC4BC3" w:rsidP="00B315C6">
                    <w:pPr>
                      <w:jc w:val="right"/>
                      <w:rPr>
                        <w:szCs w:val="21"/>
                      </w:rPr>
                    </w:pPr>
                    <w:r>
                      <w:t>511,933,200.67</w:t>
                    </w:r>
                  </w:p>
                </w:tc>
                <w:tc>
                  <w:tcPr>
                    <w:tcW w:w="1062" w:type="pct"/>
                    <w:tcBorders>
                      <w:top w:val="outset" w:sz="4" w:space="0" w:color="auto"/>
                      <w:left w:val="outset" w:sz="4" w:space="0" w:color="auto"/>
                      <w:bottom w:val="outset" w:sz="4" w:space="0" w:color="auto"/>
                      <w:right w:val="outset" w:sz="4" w:space="0" w:color="auto"/>
                    </w:tcBorders>
                  </w:tcPr>
                  <w:p w14:paraId="7E2BE63E" w14:textId="77777777" w:rsidR="00EC4BC3" w:rsidRDefault="00EC4BC3" w:rsidP="00B315C6">
                    <w:pPr>
                      <w:jc w:val="right"/>
                      <w:rPr>
                        <w:szCs w:val="21"/>
                      </w:rPr>
                    </w:pPr>
                  </w:p>
                </w:tc>
              </w:tr>
              <w:tr w:rsidR="00EC4BC3" w14:paraId="68B71969" w14:textId="77777777" w:rsidTr="00B315C6">
                <w:sdt>
                  <w:sdtPr>
                    <w:tag w:val="_PLD_f9bf4023e9b949c3bda932b05cfc622d"/>
                    <w:id w:val="-8569632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CB889D" w14:textId="77777777" w:rsidR="00EC4BC3" w:rsidRDefault="00EC4BC3" w:rsidP="00B315C6">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14:paraId="0844CF5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D23FED"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6EB3758" w14:textId="77777777" w:rsidR="00EC4BC3" w:rsidRDefault="00EC4BC3" w:rsidP="00B315C6">
                    <w:pPr>
                      <w:jc w:val="right"/>
                      <w:rPr>
                        <w:szCs w:val="21"/>
                      </w:rPr>
                    </w:pPr>
                  </w:p>
                </w:tc>
              </w:tr>
              <w:tr w:rsidR="00EC4BC3" w14:paraId="4FDF4BE9" w14:textId="77777777" w:rsidTr="00B315C6">
                <w:sdt>
                  <w:sdtPr>
                    <w:tag w:val="_PLD_8a3c0b0106194af9b86498f0aef2ded0"/>
                    <w:id w:val="-6843590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56C74E" w14:textId="77777777" w:rsidR="00EC4BC3" w:rsidRDefault="00EC4BC3" w:rsidP="00B315C6">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4328E655"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3193368"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8D5DF2B" w14:textId="77777777" w:rsidR="00EC4BC3" w:rsidRDefault="00EC4BC3" w:rsidP="00B315C6">
                    <w:pPr>
                      <w:jc w:val="right"/>
                      <w:rPr>
                        <w:szCs w:val="21"/>
                      </w:rPr>
                    </w:pPr>
                  </w:p>
                </w:tc>
              </w:tr>
              <w:tr w:rsidR="00EC4BC3" w14:paraId="79555D6D" w14:textId="77777777" w:rsidTr="00B315C6">
                <w:sdt>
                  <w:sdtPr>
                    <w:tag w:val="_PLD_610f4ebe9b56481fab326fc575ccb31e"/>
                    <w:id w:val="5244454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701AF0" w14:textId="77777777" w:rsidR="00EC4BC3" w:rsidRDefault="00EC4BC3" w:rsidP="00B315C6">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14:paraId="1BC6353E" w14:textId="77777777" w:rsidR="00EC4BC3" w:rsidRDefault="00EC4BC3" w:rsidP="00B315C6">
                    <w:pPr>
                      <w:jc w:val="right"/>
                      <w:rPr>
                        <w:szCs w:val="21"/>
                      </w:rPr>
                    </w:pPr>
                    <w:r>
                      <w:t>17,380,119.76</w:t>
                    </w:r>
                  </w:p>
                </w:tc>
                <w:tc>
                  <w:tcPr>
                    <w:tcW w:w="1045" w:type="pct"/>
                    <w:tcBorders>
                      <w:top w:val="outset" w:sz="4" w:space="0" w:color="auto"/>
                      <w:left w:val="outset" w:sz="4" w:space="0" w:color="auto"/>
                      <w:bottom w:val="outset" w:sz="4" w:space="0" w:color="auto"/>
                      <w:right w:val="outset" w:sz="4" w:space="0" w:color="auto"/>
                    </w:tcBorders>
                  </w:tcPr>
                  <w:p w14:paraId="1DF54D03" w14:textId="77777777" w:rsidR="00EC4BC3" w:rsidRDefault="00EC4BC3" w:rsidP="00B315C6">
                    <w:pPr>
                      <w:jc w:val="right"/>
                      <w:rPr>
                        <w:szCs w:val="21"/>
                      </w:rPr>
                    </w:pPr>
                    <w:r>
                      <w:t>17,380,119.76</w:t>
                    </w:r>
                  </w:p>
                </w:tc>
                <w:tc>
                  <w:tcPr>
                    <w:tcW w:w="1062" w:type="pct"/>
                    <w:tcBorders>
                      <w:top w:val="outset" w:sz="4" w:space="0" w:color="auto"/>
                      <w:left w:val="outset" w:sz="4" w:space="0" w:color="auto"/>
                      <w:bottom w:val="outset" w:sz="4" w:space="0" w:color="auto"/>
                      <w:right w:val="outset" w:sz="4" w:space="0" w:color="auto"/>
                    </w:tcBorders>
                  </w:tcPr>
                  <w:p w14:paraId="66983C7C" w14:textId="77777777" w:rsidR="00EC4BC3" w:rsidRDefault="00EC4BC3" w:rsidP="00B315C6">
                    <w:pPr>
                      <w:jc w:val="right"/>
                      <w:rPr>
                        <w:szCs w:val="21"/>
                      </w:rPr>
                    </w:pPr>
                  </w:p>
                </w:tc>
              </w:tr>
              <w:tr w:rsidR="00EC4BC3" w14:paraId="5544B8F8" w14:textId="77777777" w:rsidTr="00B315C6">
                <w:sdt>
                  <w:sdtPr>
                    <w:tag w:val="_PLD_768099fc5ae14e3493b86c2d6b90a3a6"/>
                    <w:id w:val="-15874544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EE0C84" w14:textId="77777777" w:rsidR="00EC4BC3" w:rsidRDefault="00EC4BC3" w:rsidP="00B315C6">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14:paraId="79630FC6" w14:textId="77777777" w:rsidR="00EC4BC3" w:rsidRDefault="00EC4BC3" w:rsidP="00B315C6">
                    <w:pPr>
                      <w:jc w:val="right"/>
                      <w:rPr>
                        <w:szCs w:val="21"/>
                      </w:rPr>
                    </w:pPr>
                    <w:r>
                      <w:t>52,069,788.41</w:t>
                    </w:r>
                  </w:p>
                </w:tc>
                <w:tc>
                  <w:tcPr>
                    <w:tcW w:w="1045" w:type="pct"/>
                    <w:tcBorders>
                      <w:top w:val="outset" w:sz="4" w:space="0" w:color="auto"/>
                      <w:left w:val="outset" w:sz="4" w:space="0" w:color="auto"/>
                      <w:bottom w:val="outset" w:sz="4" w:space="0" w:color="auto"/>
                      <w:right w:val="outset" w:sz="4" w:space="0" w:color="auto"/>
                    </w:tcBorders>
                  </w:tcPr>
                  <w:p w14:paraId="68610761" w14:textId="77777777" w:rsidR="00EC4BC3" w:rsidRDefault="00EC4BC3" w:rsidP="00B315C6">
                    <w:pPr>
                      <w:jc w:val="right"/>
                      <w:rPr>
                        <w:szCs w:val="21"/>
                      </w:rPr>
                    </w:pPr>
                    <w:r>
                      <w:t>52,069,788.41</w:t>
                    </w:r>
                  </w:p>
                </w:tc>
                <w:tc>
                  <w:tcPr>
                    <w:tcW w:w="1062" w:type="pct"/>
                    <w:tcBorders>
                      <w:top w:val="outset" w:sz="4" w:space="0" w:color="auto"/>
                      <w:left w:val="outset" w:sz="4" w:space="0" w:color="auto"/>
                      <w:bottom w:val="outset" w:sz="4" w:space="0" w:color="auto"/>
                      <w:right w:val="outset" w:sz="4" w:space="0" w:color="auto"/>
                    </w:tcBorders>
                  </w:tcPr>
                  <w:p w14:paraId="6D64F62B" w14:textId="77777777" w:rsidR="00EC4BC3" w:rsidRDefault="00EC4BC3" w:rsidP="00B315C6">
                    <w:pPr>
                      <w:jc w:val="right"/>
                      <w:rPr>
                        <w:szCs w:val="21"/>
                      </w:rPr>
                    </w:pPr>
                  </w:p>
                </w:tc>
              </w:tr>
              <w:tr w:rsidR="00EC4BC3" w14:paraId="7685479D" w14:textId="77777777" w:rsidTr="00B315C6">
                <w:sdt>
                  <w:sdtPr>
                    <w:tag w:val="_PLD_c8dba0d380a543298d05d0f5c8685248"/>
                    <w:id w:val="11971165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78EAEB" w14:textId="77777777" w:rsidR="00EC4BC3" w:rsidRDefault="00EC4BC3" w:rsidP="00B315C6">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61D917A1" w14:textId="77777777" w:rsidR="00EC4BC3" w:rsidRDefault="00EC4BC3" w:rsidP="00B315C6">
                    <w:pPr>
                      <w:jc w:val="right"/>
                      <w:rPr>
                        <w:szCs w:val="21"/>
                      </w:rPr>
                    </w:pPr>
                    <w:r>
                      <w:t>979,266.00</w:t>
                    </w:r>
                  </w:p>
                </w:tc>
                <w:tc>
                  <w:tcPr>
                    <w:tcW w:w="1045" w:type="pct"/>
                    <w:tcBorders>
                      <w:top w:val="outset" w:sz="4" w:space="0" w:color="auto"/>
                      <w:left w:val="outset" w:sz="4" w:space="0" w:color="auto"/>
                      <w:bottom w:val="outset" w:sz="4" w:space="0" w:color="auto"/>
                      <w:right w:val="outset" w:sz="4" w:space="0" w:color="auto"/>
                    </w:tcBorders>
                  </w:tcPr>
                  <w:p w14:paraId="606C68A8" w14:textId="77777777" w:rsidR="00EC4BC3" w:rsidRDefault="00EC4BC3" w:rsidP="00B315C6">
                    <w:pPr>
                      <w:jc w:val="right"/>
                      <w:rPr>
                        <w:szCs w:val="21"/>
                      </w:rPr>
                    </w:pPr>
                    <w:r>
                      <w:t>979,266.00</w:t>
                    </w:r>
                  </w:p>
                </w:tc>
                <w:tc>
                  <w:tcPr>
                    <w:tcW w:w="1062" w:type="pct"/>
                    <w:tcBorders>
                      <w:top w:val="outset" w:sz="4" w:space="0" w:color="auto"/>
                      <w:left w:val="outset" w:sz="4" w:space="0" w:color="auto"/>
                      <w:bottom w:val="outset" w:sz="4" w:space="0" w:color="auto"/>
                      <w:right w:val="outset" w:sz="4" w:space="0" w:color="auto"/>
                    </w:tcBorders>
                  </w:tcPr>
                  <w:p w14:paraId="39F7E7D2" w14:textId="77777777" w:rsidR="00EC4BC3" w:rsidRDefault="00EC4BC3" w:rsidP="00B315C6">
                    <w:pPr>
                      <w:jc w:val="right"/>
                      <w:rPr>
                        <w:szCs w:val="21"/>
                      </w:rPr>
                    </w:pPr>
                  </w:p>
                </w:tc>
              </w:tr>
              <w:tr w:rsidR="00EC4BC3" w14:paraId="69D369E7" w14:textId="77777777" w:rsidTr="00B315C6">
                <w:sdt>
                  <w:sdtPr>
                    <w:tag w:val="_PLD_839b0898699346db835d60c6de1cb639"/>
                    <w:id w:val="20966612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195A8D" w14:textId="77777777" w:rsidR="00EC4BC3" w:rsidRDefault="00EC4BC3" w:rsidP="00B315C6">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51B3D1A0" w14:textId="77777777" w:rsidR="00EC4BC3" w:rsidRDefault="00EC4BC3" w:rsidP="00B315C6">
                    <w:pPr>
                      <w:jc w:val="right"/>
                      <w:rPr>
                        <w:szCs w:val="21"/>
                      </w:rPr>
                    </w:pPr>
                    <w:r>
                      <w:t>4,402,911,748.87</w:t>
                    </w:r>
                  </w:p>
                </w:tc>
                <w:tc>
                  <w:tcPr>
                    <w:tcW w:w="1045" w:type="pct"/>
                    <w:tcBorders>
                      <w:top w:val="outset" w:sz="4" w:space="0" w:color="auto"/>
                      <w:left w:val="outset" w:sz="4" w:space="0" w:color="auto"/>
                      <w:bottom w:val="outset" w:sz="4" w:space="0" w:color="auto"/>
                      <w:right w:val="outset" w:sz="4" w:space="0" w:color="auto"/>
                    </w:tcBorders>
                  </w:tcPr>
                  <w:p w14:paraId="7A7DD172" w14:textId="77777777" w:rsidR="00EC4BC3" w:rsidRDefault="00EC4BC3" w:rsidP="00B315C6">
                    <w:pPr>
                      <w:jc w:val="right"/>
                      <w:rPr>
                        <w:szCs w:val="21"/>
                      </w:rPr>
                    </w:pPr>
                    <w:r>
                      <w:t>4,408,018,291.17</w:t>
                    </w:r>
                  </w:p>
                </w:tc>
                <w:tc>
                  <w:tcPr>
                    <w:tcW w:w="1062" w:type="pct"/>
                    <w:tcBorders>
                      <w:top w:val="outset" w:sz="4" w:space="0" w:color="auto"/>
                      <w:left w:val="outset" w:sz="4" w:space="0" w:color="auto"/>
                      <w:bottom w:val="outset" w:sz="4" w:space="0" w:color="auto"/>
                      <w:right w:val="outset" w:sz="4" w:space="0" w:color="auto"/>
                    </w:tcBorders>
                  </w:tcPr>
                  <w:p w14:paraId="47D8F8F3" w14:textId="77777777" w:rsidR="00EC4BC3" w:rsidRDefault="00EC4BC3" w:rsidP="00B315C6">
                    <w:pPr>
                      <w:jc w:val="right"/>
                      <w:rPr>
                        <w:szCs w:val="21"/>
                      </w:rPr>
                    </w:pPr>
                    <w:r>
                      <w:t>5,106,542.30</w:t>
                    </w:r>
                  </w:p>
                </w:tc>
              </w:tr>
              <w:tr w:rsidR="00EC4BC3" w14:paraId="3FD8C574" w14:textId="77777777" w:rsidTr="00B315C6">
                <w:sdt>
                  <w:sdtPr>
                    <w:tag w:val="_PLD_8a9643500cab4badbd5e7d6e31b13d92"/>
                    <w:id w:val="-1503500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92A4C6" w14:textId="77777777" w:rsidR="00EC4BC3" w:rsidRDefault="00EC4BC3" w:rsidP="00B315C6">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14:paraId="0AC82250" w14:textId="77777777" w:rsidR="00EC4BC3" w:rsidRDefault="00EC4BC3" w:rsidP="00B315C6">
                    <w:pPr>
                      <w:jc w:val="right"/>
                      <w:rPr>
                        <w:szCs w:val="21"/>
                      </w:rPr>
                    </w:pPr>
                    <w:r>
                      <w:t>5,755,848,121.57</w:t>
                    </w:r>
                  </w:p>
                </w:tc>
                <w:tc>
                  <w:tcPr>
                    <w:tcW w:w="1045" w:type="pct"/>
                    <w:tcBorders>
                      <w:top w:val="outset" w:sz="4" w:space="0" w:color="auto"/>
                      <w:left w:val="outset" w:sz="4" w:space="0" w:color="auto"/>
                      <w:bottom w:val="outset" w:sz="4" w:space="0" w:color="auto"/>
                      <w:right w:val="outset" w:sz="4" w:space="0" w:color="auto"/>
                    </w:tcBorders>
                  </w:tcPr>
                  <w:p w14:paraId="3AD91D92" w14:textId="77777777" w:rsidR="00EC4BC3" w:rsidRDefault="00EC4BC3" w:rsidP="00B315C6">
                    <w:pPr>
                      <w:jc w:val="right"/>
                      <w:rPr>
                        <w:szCs w:val="21"/>
                      </w:rPr>
                    </w:pPr>
                    <w:r>
                      <w:t>5,760,954,663.87</w:t>
                    </w:r>
                  </w:p>
                </w:tc>
                <w:tc>
                  <w:tcPr>
                    <w:tcW w:w="1062" w:type="pct"/>
                    <w:tcBorders>
                      <w:top w:val="outset" w:sz="4" w:space="0" w:color="auto"/>
                      <w:left w:val="outset" w:sz="4" w:space="0" w:color="auto"/>
                      <w:bottom w:val="outset" w:sz="4" w:space="0" w:color="auto"/>
                      <w:right w:val="outset" w:sz="4" w:space="0" w:color="auto"/>
                    </w:tcBorders>
                  </w:tcPr>
                  <w:p w14:paraId="365040F5" w14:textId="77777777" w:rsidR="00EC4BC3" w:rsidRDefault="00EC4BC3" w:rsidP="00B315C6">
                    <w:pPr>
                      <w:jc w:val="right"/>
                      <w:rPr>
                        <w:szCs w:val="21"/>
                      </w:rPr>
                    </w:pPr>
                    <w:r>
                      <w:t>5,106,542.30</w:t>
                    </w:r>
                  </w:p>
                </w:tc>
              </w:tr>
              <w:tr w:rsidR="00EC4BC3" w14:paraId="18991F17" w14:textId="77777777" w:rsidTr="00B315C6">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056469836"/>
                      <w:lock w:val="sdtLocked"/>
                    </w:sdtPr>
                    <w:sdtEndPr/>
                    <w:sdtContent>
                      <w:p w14:paraId="7A1BD3CB" w14:textId="77777777" w:rsidR="00EC4BC3" w:rsidRDefault="00EC4BC3" w:rsidP="00B315C6">
                        <w:pPr>
                          <w:rPr>
                            <w:szCs w:val="21"/>
                          </w:rPr>
                        </w:pPr>
                        <w:r>
                          <w:rPr>
                            <w:rFonts w:hint="eastAsia"/>
                            <w:b/>
                          </w:rPr>
                          <w:t>流动负债：</w:t>
                        </w:r>
                      </w:p>
                    </w:sdtContent>
                  </w:sdt>
                </w:tc>
              </w:tr>
              <w:tr w:rsidR="00EC4BC3" w14:paraId="787E2254" w14:textId="77777777" w:rsidTr="00B315C6">
                <w:sdt>
                  <w:sdtPr>
                    <w:tag w:val="_PLD_e9e9f04542544eb894b2e17f62363dcd"/>
                    <w:id w:val="9693967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4A7113" w14:textId="77777777" w:rsidR="00EC4BC3" w:rsidRDefault="00EC4BC3" w:rsidP="00B315C6">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14:paraId="53E0B6D3" w14:textId="77777777" w:rsidR="00EC4BC3" w:rsidRDefault="00EC4BC3" w:rsidP="00B315C6">
                    <w:pPr>
                      <w:jc w:val="right"/>
                      <w:rPr>
                        <w:szCs w:val="21"/>
                      </w:rPr>
                    </w:pPr>
                    <w:r>
                      <w:t>538,615,722.22</w:t>
                    </w:r>
                  </w:p>
                </w:tc>
                <w:tc>
                  <w:tcPr>
                    <w:tcW w:w="1045" w:type="pct"/>
                    <w:tcBorders>
                      <w:top w:val="outset" w:sz="4" w:space="0" w:color="auto"/>
                      <w:left w:val="outset" w:sz="4" w:space="0" w:color="auto"/>
                      <w:bottom w:val="outset" w:sz="4" w:space="0" w:color="auto"/>
                      <w:right w:val="outset" w:sz="4" w:space="0" w:color="auto"/>
                    </w:tcBorders>
                  </w:tcPr>
                  <w:p w14:paraId="6ED29D15" w14:textId="77777777" w:rsidR="00EC4BC3" w:rsidRDefault="00EC4BC3" w:rsidP="00B315C6">
                    <w:pPr>
                      <w:jc w:val="right"/>
                      <w:rPr>
                        <w:szCs w:val="21"/>
                      </w:rPr>
                    </w:pPr>
                    <w:r>
                      <w:t>538,615,722.22</w:t>
                    </w:r>
                  </w:p>
                </w:tc>
                <w:tc>
                  <w:tcPr>
                    <w:tcW w:w="1062" w:type="pct"/>
                    <w:tcBorders>
                      <w:top w:val="outset" w:sz="4" w:space="0" w:color="auto"/>
                      <w:left w:val="outset" w:sz="4" w:space="0" w:color="auto"/>
                      <w:bottom w:val="outset" w:sz="4" w:space="0" w:color="auto"/>
                      <w:right w:val="outset" w:sz="4" w:space="0" w:color="auto"/>
                    </w:tcBorders>
                  </w:tcPr>
                  <w:p w14:paraId="20E12611" w14:textId="77777777" w:rsidR="00EC4BC3" w:rsidRDefault="00EC4BC3" w:rsidP="00B315C6">
                    <w:pPr>
                      <w:jc w:val="right"/>
                      <w:rPr>
                        <w:szCs w:val="21"/>
                      </w:rPr>
                    </w:pPr>
                  </w:p>
                </w:tc>
              </w:tr>
              <w:tr w:rsidR="00EC4BC3" w14:paraId="3F6FFF32" w14:textId="77777777" w:rsidTr="00B315C6">
                <w:sdt>
                  <w:sdtPr>
                    <w:tag w:val="_PLD_00fdb3ce50254f7785869c1189f5acab"/>
                    <w:id w:val="-8715315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F7EDA6" w14:textId="77777777" w:rsidR="00EC4BC3" w:rsidRDefault="00EC4BC3" w:rsidP="00B315C6">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5764B9F7"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E3F2F91"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910AAA9" w14:textId="77777777" w:rsidR="00EC4BC3" w:rsidRDefault="00EC4BC3" w:rsidP="00B315C6">
                    <w:pPr>
                      <w:jc w:val="right"/>
                      <w:rPr>
                        <w:szCs w:val="21"/>
                      </w:rPr>
                    </w:pPr>
                  </w:p>
                </w:tc>
              </w:tr>
              <w:tr w:rsidR="00EC4BC3" w14:paraId="5F8A2A9F" w14:textId="77777777" w:rsidTr="00B315C6">
                <w:sdt>
                  <w:sdtPr>
                    <w:tag w:val="_PLD_874745e3fcff475888c888e4cbfb55a5"/>
                    <w:id w:val="-5410523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9DE6EC" w14:textId="77777777" w:rsidR="00EC4BC3" w:rsidRDefault="00EC4BC3" w:rsidP="00B315C6">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32B0C9B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33682F6"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D4AF448" w14:textId="77777777" w:rsidR="00EC4BC3" w:rsidRDefault="00EC4BC3" w:rsidP="00B315C6">
                    <w:pPr>
                      <w:jc w:val="right"/>
                      <w:rPr>
                        <w:szCs w:val="21"/>
                      </w:rPr>
                    </w:pPr>
                  </w:p>
                </w:tc>
              </w:tr>
              <w:tr w:rsidR="00EC4BC3" w14:paraId="2EFB6CD5"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977593141"/>
                      <w:lock w:val="sdtLocked"/>
                    </w:sdtPr>
                    <w:sdtEndPr/>
                    <w:sdtContent>
                      <w:p w14:paraId="52920601" w14:textId="77777777" w:rsidR="00EC4BC3" w:rsidRDefault="00EC4BC3" w:rsidP="00B315C6">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46FD31F3"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A720C18"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446E63D" w14:textId="77777777" w:rsidR="00EC4BC3" w:rsidRDefault="00EC4BC3" w:rsidP="00B315C6">
                    <w:pPr>
                      <w:jc w:val="right"/>
                      <w:rPr>
                        <w:szCs w:val="21"/>
                      </w:rPr>
                    </w:pPr>
                  </w:p>
                </w:tc>
              </w:tr>
              <w:tr w:rsidR="00EC4BC3" w14:paraId="072641D2" w14:textId="77777777" w:rsidTr="00B315C6">
                <w:sdt>
                  <w:sdtPr>
                    <w:tag w:val="_PLD_80057a2492fc4766b096c3fce66ee6eb"/>
                    <w:id w:val="-21250728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8AE378" w14:textId="77777777" w:rsidR="00EC4BC3" w:rsidRDefault="00EC4BC3" w:rsidP="00B315C6">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3145665C"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E74A353"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BAA8110" w14:textId="77777777" w:rsidR="00EC4BC3" w:rsidRDefault="00EC4BC3" w:rsidP="00B315C6">
                    <w:pPr>
                      <w:jc w:val="right"/>
                      <w:rPr>
                        <w:szCs w:val="21"/>
                      </w:rPr>
                    </w:pPr>
                  </w:p>
                </w:tc>
              </w:tr>
              <w:tr w:rsidR="00EC4BC3" w14:paraId="25F39893"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790178385"/>
                      <w:lock w:val="sdtLocked"/>
                    </w:sdtPr>
                    <w:sdtEndPr/>
                    <w:sdtContent>
                      <w:p w14:paraId="61B7C444" w14:textId="77777777" w:rsidR="00EC4BC3" w:rsidRDefault="00EC4BC3" w:rsidP="00B315C6">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14:paraId="61F160A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4151154"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7467B43" w14:textId="77777777" w:rsidR="00EC4BC3" w:rsidRDefault="00EC4BC3" w:rsidP="00B315C6">
                    <w:pPr>
                      <w:jc w:val="right"/>
                      <w:rPr>
                        <w:szCs w:val="21"/>
                      </w:rPr>
                    </w:pPr>
                  </w:p>
                </w:tc>
              </w:tr>
              <w:tr w:rsidR="00EC4BC3" w14:paraId="73F7CFDA"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092007742"/>
                      <w:lock w:val="sdtLocked"/>
                    </w:sdtPr>
                    <w:sdtEndPr/>
                    <w:sdtContent>
                      <w:p w14:paraId="0D311413" w14:textId="77777777" w:rsidR="00EC4BC3" w:rsidRDefault="00EC4BC3" w:rsidP="00B315C6">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14:paraId="2EDBDA1F" w14:textId="77777777" w:rsidR="00EC4BC3" w:rsidRDefault="00EC4BC3" w:rsidP="00B315C6">
                    <w:pPr>
                      <w:jc w:val="right"/>
                      <w:rPr>
                        <w:szCs w:val="21"/>
                      </w:rPr>
                    </w:pPr>
                    <w:r>
                      <w:t>209,512,045.00</w:t>
                    </w:r>
                  </w:p>
                </w:tc>
                <w:tc>
                  <w:tcPr>
                    <w:tcW w:w="1045" w:type="pct"/>
                    <w:tcBorders>
                      <w:top w:val="outset" w:sz="4" w:space="0" w:color="auto"/>
                      <w:left w:val="outset" w:sz="4" w:space="0" w:color="auto"/>
                      <w:bottom w:val="outset" w:sz="4" w:space="0" w:color="auto"/>
                      <w:right w:val="outset" w:sz="4" w:space="0" w:color="auto"/>
                    </w:tcBorders>
                  </w:tcPr>
                  <w:p w14:paraId="434B9A19" w14:textId="77777777" w:rsidR="00EC4BC3" w:rsidRDefault="00EC4BC3" w:rsidP="00B315C6">
                    <w:pPr>
                      <w:jc w:val="right"/>
                      <w:rPr>
                        <w:szCs w:val="21"/>
                      </w:rPr>
                    </w:pPr>
                    <w:r>
                      <w:t>209,512,045.00</w:t>
                    </w:r>
                  </w:p>
                </w:tc>
                <w:tc>
                  <w:tcPr>
                    <w:tcW w:w="1062" w:type="pct"/>
                    <w:tcBorders>
                      <w:top w:val="outset" w:sz="4" w:space="0" w:color="auto"/>
                      <w:left w:val="outset" w:sz="4" w:space="0" w:color="auto"/>
                      <w:bottom w:val="outset" w:sz="4" w:space="0" w:color="auto"/>
                      <w:right w:val="outset" w:sz="4" w:space="0" w:color="auto"/>
                    </w:tcBorders>
                  </w:tcPr>
                  <w:p w14:paraId="46638BD2" w14:textId="77777777" w:rsidR="00EC4BC3" w:rsidRDefault="00EC4BC3" w:rsidP="00B315C6">
                    <w:pPr>
                      <w:jc w:val="right"/>
                      <w:rPr>
                        <w:szCs w:val="21"/>
                      </w:rPr>
                    </w:pPr>
                  </w:p>
                </w:tc>
              </w:tr>
              <w:tr w:rsidR="00EC4BC3" w14:paraId="714CAB59" w14:textId="77777777" w:rsidTr="00B315C6">
                <w:sdt>
                  <w:sdtPr>
                    <w:tag w:val="_PLD_fb5d261371224914872bce141fbb972e"/>
                    <w:id w:val="-18399243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EDD2DD" w14:textId="77777777" w:rsidR="00EC4BC3" w:rsidRDefault="00EC4BC3" w:rsidP="00B315C6">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14:paraId="32BF14B8" w14:textId="77777777" w:rsidR="00EC4BC3" w:rsidRDefault="00EC4BC3" w:rsidP="00B315C6">
                    <w:pPr>
                      <w:jc w:val="right"/>
                      <w:rPr>
                        <w:szCs w:val="21"/>
                      </w:rPr>
                    </w:pPr>
                    <w:r>
                      <w:t>2,235,341.30</w:t>
                    </w:r>
                  </w:p>
                </w:tc>
                <w:tc>
                  <w:tcPr>
                    <w:tcW w:w="1045" w:type="pct"/>
                    <w:tcBorders>
                      <w:top w:val="outset" w:sz="4" w:space="0" w:color="auto"/>
                      <w:left w:val="outset" w:sz="4" w:space="0" w:color="auto"/>
                      <w:bottom w:val="outset" w:sz="4" w:space="0" w:color="auto"/>
                      <w:right w:val="outset" w:sz="4" w:space="0" w:color="auto"/>
                    </w:tcBorders>
                  </w:tcPr>
                  <w:p w14:paraId="678AA5AB" w14:textId="77777777" w:rsidR="00EC4BC3" w:rsidRDefault="00EC4BC3" w:rsidP="00B315C6">
                    <w:pPr>
                      <w:jc w:val="right"/>
                      <w:rPr>
                        <w:szCs w:val="21"/>
                      </w:rPr>
                    </w:pPr>
                    <w:r>
                      <w:t>2,235,341.30</w:t>
                    </w:r>
                  </w:p>
                </w:tc>
                <w:tc>
                  <w:tcPr>
                    <w:tcW w:w="1062" w:type="pct"/>
                    <w:tcBorders>
                      <w:top w:val="outset" w:sz="4" w:space="0" w:color="auto"/>
                      <w:left w:val="outset" w:sz="4" w:space="0" w:color="auto"/>
                      <w:bottom w:val="outset" w:sz="4" w:space="0" w:color="auto"/>
                      <w:right w:val="outset" w:sz="4" w:space="0" w:color="auto"/>
                    </w:tcBorders>
                  </w:tcPr>
                  <w:p w14:paraId="4D026E42" w14:textId="77777777" w:rsidR="00EC4BC3" w:rsidRDefault="00EC4BC3" w:rsidP="00B315C6">
                    <w:pPr>
                      <w:jc w:val="right"/>
                      <w:rPr>
                        <w:szCs w:val="21"/>
                      </w:rPr>
                    </w:pPr>
                  </w:p>
                </w:tc>
              </w:tr>
              <w:tr w:rsidR="00EC4BC3" w14:paraId="6CA2B144"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1187564337"/>
                      <w:lock w:val="sdtLocked"/>
                    </w:sdtPr>
                    <w:sdtEndPr/>
                    <w:sdtContent>
                      <w:p w14:paraId="25565937" w14:textId="77777777" w:rsidR="00EC4BC3" w:rsidRDefault="00EC4BC3" w:rsidP="00B315C6">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14:paraId="7CA94B66" w14:textId="77777777" w:rsidR="00EC4BC3" w:rsidRDefault="00EC4BC3" w:rsidP="00B315C6">
                    <w:pPr>
                      <w:jc w:val="right"/>
                      <w:rPr>
                        <w:szCs w:val="21"/>
                      </w:rPr>
                    </w:pPr>
                    <w:r>
                      <w:t>683,790,038.89</w:t>
                    </w:r>
                  </w:p>
                </w:tc>
                <w:tc>
                  <w:tcPr>
                    <w:tcW w:w="1045" w:type="pct"/>
                    <w:tcBorders>
                      <w:top w:val="outset" w:sz="4" w:space="0" w:color="auto"/>
                      <w:left w:val="outset" w:sz="4" w:space="0" w:color="auto"/>
                      <w:bottom w:val="outset" w:sz="4" w:space="0" w:color="auto"/>
                      <w:right w:val="outset" w:sz="4" w:space="0" w:color="auto"/>
                    </w:tcBorders>
                  </w:tcPr>
                  <w:p w14:paraId="05BE7FA5" w14:textId="77777777" w:rsidR="00EC4BC3" w:rsidRDefault="00EC4BC3" w:rsidP="00B315C6">
                    <w:pPr>
                      <w:jc w:val="right"/>
                      <w:rPr>
                        <w:szCs w:val="21"/>
                      </w:rPr>
                    </w:pPr>
                    <w:r>
                      <w:t>683,790,038.89</w:t>
                    </w:r>
                  </w:p>
                </w:tc>
                <w:tc>
                  <w:tcPr>
                    <w:tcW w:w="1062" w:type="pct"/>
                    <w:tcBorders>
                      <w:top w:val="outset" w:sz="4" w:space="0" w:color="auto"/>
                      <w:left w:val="outset" w:sz="4" w:space="0" w:color="auto"/>
                      <w:bottom w:val="outset" w:sz="4" w:space="0" w:color="auto"/>
                      <w:right w:val="outset" w:sz="4" w:space="0" w:color="auto"/>
                    </w:tcBorders>
                  </w:tcPr>
                  <w:p w14:paraId="78338C85" w14:textId="77777777" w:rsidR="00EC4BC3" w:rsidRDefault="00EC4BC3" w:rsidP="00B315C6">
                    <w:pPr>
                      <w:jc w:val="right"/>
                      <w:rPr>
                        <w:szCs w:val="21"/>
                      </w:rPr>
                    </w:pPr>
                  </w:p>
                </w:tc>
              </w:tr>
              <w:tr w:rsidR="00EC4BC3" w14:paraId="2A21099B" w14:textId="77777777" w:rsidTr="00B315C6">
                <w:sdt>
                  <w:sdtPr>
                    <w:tag w:val="_PLD_ee928abc303a4d829b3ae7712c64d1a8"/>
                    <w:id w:val="19391711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776DB9" w14:textId="77777777" w:rsidR="00EC4BC3" w:rsidRDefault="00EC4BC3" w:rsidP="00B315C6">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58B91AF6"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04C3784"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6FAAF3A" w14:textId="77777777" w:rsidR="00EC4BC3" w:rsidRDefault="00EC4BC3" w:rsidP="00B315C6">
                    <w:pPr>
                      <w:jc w:val="right"/>
                      <w:rPr>
                        <w:szCs w:val="21"/>
                      </w:rPr>
                    </w:pPr>
                  </w:p>
                </w:tc>
              </w:tr>
              <w:tr w:rsidR="00EC4BC3" w14:paraId="091BCDF1"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801306057"/>
                      <w:lock w:val="sdtLocked"/>
                    </w:sdtPr>
                    <w:sdtEndPr/>
                    <w:sdtContent>
                      <w:p w14:paraId="507A485D" w14:textId="77777777" w:rsidR="00EC4BC3" w:rsidRDefault="00EC4BC3" w:rsidP="00B315C6">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7E36F571"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D72F234"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DC27BFF" w14:textId="77777777" w:rsidR="00EC4BC3" w:rsidRDefault="00EC4BC3" w:rsidP="00B315C6">
                    <w:pPr>
                      <w:jc w:val="right"/>
                      <w:rPr>
                        <w:szCs w:val="21"/>
                      </w:rPr>
                    </w:pPr>
                  </w:p>
                </w:tc>
              </w:tr>
              <w:tr w:rsidR="00EC4BC3" w14:paraId="60AE41E4" w14:textId="77777777" w:rsidTr="00B315C6">
                <w:sdt>
                  <w:sdtPr>
                    <w:tag w:val="_PLD_7ad91a4bf2594b7796d1b9cbaf1d2d7c"/>
                    <w:id w:val="9232322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B84409" w14:textId="77777777" w:rsidR="00EC4BC3" w:rsidRDefault="00EC4BC3" w:rsidP="00B315C6">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5A16CA8F"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765C01E"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5881584" w14:textId="77777777" w:rsidR="00EC4BC3" w:rsidRDefault="00EC4BC3" w:rsidP="00B315C6">
                    <w:pPr>
                      <w:jc w:val="right"/>
                      <w:rPr>
                        <w:szCs w:val="21"/>
                      </w:rPr>
                    </w:pPr>
                  </w:p>
                </w:tc>
              </w:tr>
              <w:tr w:rsidR="00EC4BC3" w14:paraId="63EBBC0F" w14:textId="77777777" w:rsidTr="00B315C6">
                <w:sdt>
                  <w:sdtPr>
                    <w:tag w:val="_PLD_5994d48dc531427b87805503af11cbd5"/>
                    <w:id w:val="20418614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22B8F9" w14:textId="77777777" w:rsidR="00EC4BC3" w:rsidRDefault="00EC4BC3" w:rsidP="00B315C6">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071EE694"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7805F2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2CE6B01" w14:textId="77777777" w:rsidR="00EC4BC3" w:rsidRDefault="00EC4BC3" w:rsidP="00B315C6">
                    <w:pPr>
                      <w:jc w:val="right"/>
                      <w:rPr>
                        <w:szCs w:val="21"/>
                      </w:rPr>
                    </w:pPr>
                  </w:p>
                </w:tc>
              </w:tr>
              <w:tr w:rsidR="00EC4BC3" w14:paraId="5CA614F8" w14:textId="77777777" w:rsidTr="00B315C6">
                <w:sdt>
                  <w:sdtPr>
                    <w:tag w:val="_PLD_e814866029b84789b56219258bceefad"/>
                    <w:id w:val="15424064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59A7C37" w14:textId="77777777" w:rsidR="00EC4BC3" w:rsidRDefault="00EC4BC3" w:rsidP="00B315C6">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729C31FA" w14:textId="77777777" w:rsidR="00EC4BC3" w:rsidRDefault="00EC4BC3" w:rsidP="00B315C6">
                    <w:pPr>
                      <w:jc w:val="right"/>
                      <w:rPr>
                        <w:szCs w:val="21"/>
                      </w:rPr>
                    </w:pPr>
                    <w:r>
                      <w:t>42,772,460.42</w:t>
                    </w:r>
                  </w:p>
                </w:tc>
                <w:tc>
                  <w:tcPr>
                    <w:tcW w:w="1045" w:type="pct"/>
                    <w:tcBorders>
                      <w:top w:val="outset" w:sz="4" w:space="0" w:color="auto"/>
                      <w:left w:val="outset" w:sz="4" w:space="0" w:color="auto"/>
                      <w:bottom w:val="outset" w:sz="4" w:space="0" w:color="auto"/>
                      <w:right w:val="outset" w:sz="4" w:space="0" w:color="auto"/>
                    </w:tcBorders>
                  </w:tcPr>
                  <w:p w14:paraId="6D364884" w14:textId="77777777" w:rsidR="00EC4BC3" w:rsidRDefault="00EC4BC3" w:rsidP="00B315C6">
                    <w:pPr>
                      <w:jc w:val="right"/>
                      <w:rPr>
                        <w:szCs w:val="21"/>
                      </w:rPr>
                    </w:pPr>
                    <w:r>
                      <w:t>42,772,460.42</w:t>
                    </w:r>
                  </w:p>
                </w:tc>
                <w:tc>
                  <w:tcPr>
                    <w:tcW w:w="1062" w:type="pct"/>
                    <w:tcBorders>
                      <w:top w:val="outset" w:sz="4" w:space="0" w:color="auto"/>
                      <w:left w:val="outset" w:sz="4" w:space="0" w:color="auto"/>
                      <w:bottom w:val="outset" w:sz="4" w:space="0" w:color="auto"/>
                      <w:right w:val="outset" w:sz="4" w:space="0" w:color="auto"/>
                    </w:tcBorders>
                  </w:tcPr>
                  <w:p w14:paraId="5688E42A" w14:textId="77777777" w:rsidR="00EC4BC3" w:rsidRDefault="00EC4BC3" w:rsidP="00B315C6">
                    <w:pPr>
                      <w:jc w:val="right"/>
                      <w:rPr>
                        <w:szCs w:val="21"/>
                      </w:rPr>
                    </w:pPr>
                  </w:p>
                </w:tc>
              </w:tr>
              <w:tr w:rsidR="00EC4BC3" w14:paraId="62892658" w14:textId="77777777" w:rsidTr="00B315C6">
                <w:sdt>
                  <w:sdtPr>
                    <w:tag w:val="_PLD_3291b8677cc4485890723942f07a4fd0"/>
                    <w:id w:val="19576755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A7F55A4" w14:textId="77777777" w:rsidR="00EC4BC3" w:rsidRDefault="00EC4BC3" w:rsidP="00B315C6">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14:paraId="320575D5" w14:textId="77777777" w:rsidR="00EC4BC3" w:rsidRDefault="00EC4BC3" w:rsidP="00B315C6">
                    <w:pPr>
                      <w:jc w:val="right"/>
                      <w:rPr>
                        <w:szCs w:val="21"/>
                      </w:rPr>
                    </w:pPr>
                    <w:r>
                      <w:t>73,350,911.25</w:t>
                    </w:r>
                  </w:p>
                </w:tc>
                <w:tc>
                  <w:tcPr>
                    <w:tcW w:w="1045" w:type="pct"/>
                    <w:tcBorders>
                      <w:top w:val="outset" w:sz="4" w:space="0" w:color="auto"/>
                      <w:left w:val="outset" w:sz="4" w:space="0" w:color="auto"/>
                      <w:bottom w:val="outset" w:sz="4" w:space="0" w:color="auto"/>
                      <w:right w:val="outset" w:sz="4" w:space="0" w:color="auto"/>
                    </w:tcBorders>
                  </w:tcPr>
                  <w:p w14:paraId="16862C85" w14:textId="77777777" w:rsidR="00EC4BC3" w:rsidRDefault="00EC4BC3" w:rsidP="00B315C6">
                    <w:pPr>
                      <w:jc w:val="right"/>
                      <w:rPr>
                        <w:szCs w:val="21"/>
                      </w:rPr>
                    </w:pPr>
                    <w:r>
                      <w:t>73,350,911.25</w:t>
                    </w:r>
                  </w:p>
                </w:tc>
                <w:tc>
                  <w:tcPr>
                    <w:tcW w:w="1062" w:type="pct"/>
                    <w:tcBorders>
                      <w:top w:val="outset" w:sz="4" w:space="0" w:color="auto"/>
                      <w:left w:val="outset" w:sz="4" w:space="0" w:color="auto"/>
                      <w:bottom w:val="outset" w:sz="4" w:space="0" w:color="auto"/>
                      <w:right w:val="outset" w:sz="4" w:space="0" w:color="auto"/>
                    </w:tcBorders>
                  </w:tcPr>
                  <w:p w14:paraId="3466B060" w14:textId="77777777" w:rsidR="00EC4BC3" w:rsidRDefault="00EC4BC3" w:rsidP="00B315C6">
                    <w:pPr>
                      <w:jc w:val="right"/>
                      <w:rPr>
                        <w:szCs w:val="21"/>
                      </w:rPr>
                    </w:pPr>
                  </w:p>
                </w:tc>
              </w:tr>
              <w:tr w:rsidR="00EC4BC3" w14:paraId="249E8761" w14:textId="77777777" w:rsidTr="00B315C6">
                <w:sdt>
                  <w:sdtPr>
                    <w:tag w:val="_PLD_25909239d9af462d90d1ffd97c4792b7"/>
                    <w:id w:val="16228008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290E525" w14:textId="77777777" w:rsidR="00EC4BC3" w:rsidRDefault="00EC4BC3" w:rsidP="00B315C6">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14:paraId="4BB39ADA" w14:textId="77777777" w:rsidR="00EC4BC3" w:rsidRDefault="00EC4BC3" w:rsidP="00B315C6">
                    <w:pPr>
                      <w:jc w:val="right"/>
                      <w:rPr>
                        <w:szCs w:val="21"/>
                      </w:rPr>
                    </w:pPr>
                    <w:r>
                      <w:t>145,547,083.14</w:t>
                    </w:r>
                  </w:p>
                </w:tc>
                <w:tc>
                  <w:tcPr>
                    <w:tcW w:w="1045" w:type="pct"/>
                    <w:tcBorders>
                      <w:top w:val="outset" w:sz="4" w:space="0" w:color="auto"/>
                      <w:left w:val="outset" w:sz="4" w:space="0" w:color="auto"/>
                      <w:bottom w:val="outset" w:sz="4" w:space="0" w:color="auto"/>
                      <w:right w:val="outset" w:sz="4" w:space="0" w:color="auto"/>
                    </w:tcBorders>
                  </w:tcPr>
                  <w:p w14:paraId="444871F0" w14:textId="77777777" w:rsidR="00EC4BC3" w:rsidRDefault="00EC4BC3" w:rsidP="00B315C6">
                    <w:pPr>
                      <w:jc w:val="right"/>
                      <w:rPr>
                        <w:szCs w:val="21"/>
                      </w:rPr>
                    </w:pPr>
                    <w:r>
                      <w:t>145,547,083.14</w:t>
                    </w:r>
                  </w:p>
                </w:tc>
                <w:tc>
                  <w:tcPr>
                    <w:tcW w:w="1062" w:type="pct"/>
                    <w:tcBorders>
                      <w:top w:val="outset" w:sz="4" w:space="0" w:color="auto"/>
                      <w:left w:val="outset" w:sz="4" w:space="0" w:color="auto"/>
                      <w:bottom w:val="outset" w:sz="4" w:space="0" w:color="auto"/>
                      <w:right w:val="outset" w:sz="4" w:space="0" w:color="auto"/>
                    </w:tcBorders>
                  </w:tcPr>
                  <w:p w14:paraId="2A47EEBD" w14:textId="77777777" w:rsidR="00EC4BC3" w:rsidRDefault="00EC4BC3" w:rsidP="00B315C6">
                    <w:pPr>
                      <w:jc w:val="right"/>
                      <w:rPr>
                        <w:szCs w:val="21"/>
                      </w:rPr>
                    </w:pPr>
                  </w:p>
                </w:tc>
              </w:tr>
              <w:tr w:rsidR="00EC4BC3" w14:paraId="443A4A44" w14:textId="77777777" w:rsidTr="00B315C6">
                <w:sdt>
                  <w:sdtPr>
                    <w:tag w:val="_PLD_1367c3b76fef48ea9275eb8d13e9ea04"/>
                    <w:id w:val="-14525479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BC48FC" w14:textId="77777777" w:rsidR="00EC4BC3" w:rsidRDefault="00EC4BC3" w:rsidP="00B315C6">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14:paraId="0248E6F5"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1D0FEC6"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9CACD7F" w14:textId="77777777" w:rsidR="00EC4BC3" w:rsidRDefault="00EC4BC3" w:rsidP="00B315C6">
                    <w:pPr>
                      <w:jc w:val="right"/>
                      <w:rPr>
                        <w:szCs w:val="21"/>
                      </w:rPr>
                    </w:pPr>
                  </w:p>
                </w:tc>
              </w:tr>
              <w:tr w:rsidR="00EC4BC3" w14:paraId="21097E51" w14:textId="77777777" w:rsidTr="00B315C6">
                <w:sdt>
                  <w:sdtPr>
                    <w:tag w:val="_PLD_1807cddf3e824b42aceecfafe9cf94eb"/>
                    <w:id w:val="-3958910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3FF756" w14:textId="77777777" w:rsidR="00EC4BC3" w:rsidRDefault="00EC4BC3" w:rsidP="00B315C6">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30004F8C"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6F87545"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4B78F83" w14:textId="77777777" w:rsidR="00EC4BC3" w:rsidRDefault="00EC4BC3" w:rsidP="00B315C6">
                    <w:pPr>
                      <w:jc w:val="right"/>
                      <w:rPr>
                        <w:szCs w:val="21"/>
                      </w:rPr>
                    </w:pPr>
                  </w:p>
                </w:tc>
              </w:tr>
              <w:tr w:rsidR="00EC4BC3" w14:paraId="51A36101" w14:textId="77777777" w:rsidTr="00B315C6">
                <w:sdt>
                  <w:sdtPr>
                    <w:tag w:val="_PLD_19c238442762445dbcb6ba50e527bc34"/>
                    <w:id w:val="4482841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3FA838" w14:textId="77777777" w:rsidR="00EC4BC3" w:rsidRDefault="00EC4BC3" w:rsidP="00B315C6">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19252810"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17EBEBC"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66812BB" w14:textId="77777777" w:rsidR="00EC4BC3" w:rsidRDefault="00EC4BC3" w:rsidP="00B315C6">
                    <w:pPr>
                      <w:jc w:val="right"/>
                      <w:rPr>
                        <w:szCs w:val="21"/>
                      </w:rPr>
                    </w:pPr>
                  </w:p>
                </w:tc>
              </w:tr>
              <w:tr w:rsidR="00EC4BC3" w14:paraId="072C9521" w14:textId="77777777" w:rsidTr="00B315C6">
                <w:sdt>
                  <w:sdtPr>
                    <w:tag w:val="_PLD_1dcc5efc68a2491a87e5b4d55bb798fe"/>
                    <w:id w:val="-7217565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CD51BD" w14:textId="77777777" w:rsidR="00EC4BC3" w:rsidRDefault="00EC4BC3" w:rsidP="00B315C6">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76C56220"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D5254BF"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A89E540" w14:textId="77777777" w:rsidR="00EC4BC3" w:rsidRDefault="00EC4BC3" w:rsidP="00B315C6">
                    <w:pPr>
                      <w:jc w:val="right"/>
                      <w:rPr>
                        <w:szCs w:val="21"/>
                      </w:rPr>
                    </w:pPr>
                  </w:p>
                </w:tc>
              </w:tr>
              <w:tr w:rsidR="00EC4BC3" w14:paraId="5E3DB17B" w14:textId="77777777" w:rsidTr="00B315C6">
                <w:sdt>
                  <w:sdtPr>
                    <w:tag w:val="_PLD_12f62285bad344e6aa12c6f10221e28a"/>
                    <w:id w:val="9162163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61D466" w14:textId="77777777" w:rsidR="00EC4BC3" w:rsidRDefault="00EC4BC3" w:rsidP="00B315C6">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481E3CD9"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112AF8"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CAA59A3" w14:textId="77777777" w:rsidR="00EC4BC3" w:rsidRDefault="00EC4BC3" w:rsidP="00B315C6">
                    <w:pPr>
                      <w:jc w:val="right"/>
                      <w:rPr>
                        <w:szCs w:val="21"/>
                      </w:rPr>
                    </w:pPr>
                  </w:p>
                </w:tc>
              </w:tr>
              <w:tr w:rsidR="00EC4BC3" w14:paraId="63634C93" w14:textId="77777777" w:rsidTr="00B315C6">
                <w:sdt>
                  <w:sdtPr>
                    <w:tag w:val="_PLD_e7800829a90a4ae0bb0ab47282559135"/>
                    <w:id w:val="-7575118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CEB1D8" w14:textId="77777777" w:rsidR="00EC4BC3" w:rsidRDefault="00EC4BC3" w:rsidP="00B315C6">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37899678" w14:textId="77777777" w:rsidR="00EC4BC3" w:rsidRDefault="00EC4BC3" w:rsidP="00B315C6">
                    <w:pPr>
                      <w:jc w:val="right"/>
                      <w:rPr>
                        <w:szCs w:val="21"/>
                      </w:rPr>
                    </w:pPr>
                    <w:r>
                      <w:t>30,810,293.81</w:t>
                    </w:r>
                  </w:p>
                </w:tc>
                <w:tc>
                  <w:tcPr>
                    <w:tcW w:w="1045" w:type="pct"/>
                    <w:tcBorders>
                      <w:top w:val="outset" w:sz="4" w:space="0" w:color="auto"/>
                      <w:left w:val="outset" w:sz="4" w:space="0" w:color="auto"/>
                      <w:bottom w:val="outset" w:sz="4" w:space="0" w:color="auto"/>
                      <w:right w:val="outset" w:sz="4" w:space="0" w:color="auto"/>
                    </w:tcBorders>
                  </w:tcPr>
                  <w:p w14:paraId="345E3BC2" w14:textId="77777777" w:rsidR="00EC4BC3" w:rsidRDefault="00EC4BC3" w:rsidP="00B315C6">
                    <w:pPr>
                      <w:jc w:val="right"/>
                      <w:rPr>
                        <w:szCs w:val="21"/>
                      </w:rPr>
                    </w:pPr>
                    <w:r>
                      <w:t>30,810,293.81</w:t>
                    </w:r>
                  </w:p>
                </w:tc>
                <w:tc>
                  <w:tcPr>
                    <w:tcW w:w="1062" w:type="pct"/>
                    <w:tcBorders>
                      <w:top w:val="outset" w:sz="4" w:space="0" w:color="auto"/>
                      <w:left w:val="outset" w:sz="4" w:space="0" w:color="auto"/>
                      <w:bottom w:val="outset" w:sz="4" w:space="0" w:color="auto"/>
                      <w:right w:val="outset" w:sz="4" w:space="0" w:color="auto"/>
                    </w:tcBorders>
                  </w:tcPr>
                  <w:p w14:paraId="1E2743DE" w14:textId="77777777" w:rsidR="00EC4BC3" w:rsidRDefault="00EC4BC3" w:rsidP="00B315C6">
                    <w:pPr>
                      <w:jc w:val="right"/>
                      <w:rPr>
                        <w:szCs w:val="21"/>
                      </w:rPr>
                    </w:pPr>
                  </w:p>
                </w:tc>
              </w:tr>
              <w:tr w:rsidR="00EC4BC3" w14:paraId="06D93CB5" w14:textId="77777777" w:rsidTr="00B315C6">
                <w:sdt>
                  <w:sdtPr>
                    <w:tag w:val="_PLD_8c30ec75363a4e21860209ba3de8ec53"/>
                    <w:id w:val="9563034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7D94B1" w14:textId="77777777" w:rsidR="00EC4BC3" w:rsidRDefault="00EC4BC3" w:rsidP="00B315C6">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14:paraId="33BE3CB8" w14:textId="77777777" w:rsidR="00EC4BC3" w:rsidRDefault="00EC4BC3" w:rsidP="00B315C6">
                    <w:pPr>
                      <w:jc w:val="right"/>
                      <w:rPr>
                        <w:szCs w:val="21"/>
                      </w:rPr>
                    </w:pPr>
                    <w:r>
                      <w:t>5,160,424.92</w:t>
                    </w:r>
                  </w:p>
                </w:tc>
                <w:tc>
                  <w:tcPr>
                    <w:tcW w:w="1045" w:type="pct"/>
                    <w:tcBorders>
                      <w:top w:val="outset" w:sz="4" w:space="0" w:color="auto"/>
                      <w:left w:val="outset" w:sz="4" w:space="0" w:color="auto"/>
                      <w:bottom w:val="outset" w:sz="4" w:space="0" w:color="auto"/>
                      <w:right w:val="outset" w:sz="4" w:space="0" w:color="auto"/>
                    </w:tcBorders>
                  </w:tcPr>
                  <w:p w14:paraId="242C2068" w14:textId="77777777" w:rsidR="00EC4BC3" w:rsidRDefault="00EC4BC3" w:rsidP="00B315C6">
                    <w:pPr>
                      <w:jc w:val="right"/>
                      <w:rPr>
                        <w:szCs w:val="21"/>
                      </w:rPr>
                    </w:pPr>
                    <w:r>
                      <w:t>5,160,424.92</w:t>
                    </w:r>
                  </w:p>
                </w:tc>
                <w:tc>
                  <w:tcPr>
                    <w:tcW w:w="1062" w:type="pct"/>
                    <w:tcBorders>
                      <w:top w:val="outset" w:sz="4" w:space="0" w:color="auto"/>
                      <w:left w:val="outset" w:sz="4" w:space="0" w:color="auto"/>
                      <w:bottom w:val="outset" w:sz="4" w:space="0" w:color="auto"/>
                      <w:right w:val="outset" w:sz="4" w:space="0" w:color="auto"/>
                    </w:tcBorders>
                  </w:tcPr>
                  <w:p w14:paraId="4BE40D26" w14:textId="77777777" w:rsidR="00EC4BC3" w:rsidRDefault="00EC4BC3" w:rsidP="00B315C6">
                    <w:pPr>
                      <w:jc w:val="right"/>
                      <w:rPr>
                        <w:szCs w:val="21"/>
                      </w:rPr>
                    </w:pPr>
                  </w:p>
                </w:tc>
              </w:tr>
              <w:tr w:rsidR="00EC4BC3" w14:paraId="55B7F9AD" w14:textId="77777777" w:rsidTr="00B315C6">
                <w:sdt>
                  <w:sdtPr>
                    <w:tag w:val="_PLD_ee230ecdceb74703975dc51d2b3f027b"/>
                    <w:id w:val="-18275825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FA8D52" w14:textId="77777777" w:rsidR="00EC4BC3" w:rsidRDefault="00EC4BC3" w:rsidP="00B315C6">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650C6B03" w14:textId="77777777" w:rsidR="00EC4BC3" w:rsidRDefault="00EC4BC3" w:rsidP="00B315C6">
                    <w:pPr>
                      <w:jc w:val="right"/>
                      <w:rPr>
                        <w:szCs w:val="21"/>
                      </w:rPr>
                    </w:pPr>
                    <w:r>
                      <w:t>1,731,794,320.95</w:t>
                    </w:r>
                  </w:p>
                </w:tc>
                <w:tc>
                  <w:tcPr>
                    <w:tcW w:w="1045" w:type="pct"/>
                    <w:tcBorders>
                      <w:top w:val="outset" w:sz="4" w:space="0" w:color="auto"/>
                      <w:left w:val="outset" w:sz="4" w:space="0" w:color="auto"/>
                      <w:bottom w:val="outset" w:sz="4" w:space="0" w:color="auto"/>
                      <w:right w:val="outset" w:sz="4" w:space="0" w:color="auto"/>
                    </w:tcBorders>
                  </w:tcPr>
                  <w:p w14:paraId="28724555" w14:textId="77777777" w:rsidR="00EC4BC3" w:rsidRDefault="00EC4BC3" w:rsidP="00B315C6">
                    <w:pPr>
                      <w:jc w:val="right"/>
                      <w:rPr>
                        <w:szCs w:val="21"/>
                      </w:rPr>
                    </w:pPr>
                    <w:r>
                      <w:t>1,731,794,320.95</w:t>
                    </w:r>
                  </w:p>
                </w:tc>
                <w:tc>
                  <w:tcPr>
                    <w:tcW w:w="1062" w:type="pct"/>
                    <w:tcBorders>
                      <w:top w:val="outset" w:sz="4" w:space="0" w:color="auto"/>
                      <w:left w:val="outset" w:sz="4" w:space="0" w:color="auto"/>
                      <w:bottom w:val="outset" w:sz="4" w:space="0" w:color="auto"/>
                      <w:right w:val="outset" w:sz="4" w:space="0" w:color="auto"/>
                    </w:tcBorders>
                  </w:tcPr>
                  <w:p w14:paraId="42DA8F4B" w14:textId="77777777" w:rsidR="00EC4BC3" w:rsidRDefault="00EC4BC3" w:rsidP="00B315C6">
                    <w:pPr>
                      <w:jc w:val="right"/>
                      <w:rPr>
                        <w:szCs w:val="21"/>
                      </w:rPr>
                    </w:pPr>
                  </w:p>
                </w:tc>
              </w:tr>
              <w:tr w:rsidR="00EC4BC3" w14:paraId="20F42018" w14:textId="77777777" w:rsidTr="00B315C6">
                <w:sdt>
                  <w:sdtPr>
                    <w:tag w:val="_PLD_629eb0ecdef1457dbbb792073afa2e0e"/>
                    <w:id w:val="53693890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DF23BFD" w14:textId="77777777" w:rsidR="00EC4BC3" w:rsidRDefault="00EC4BC3" w:rsidP="00B315C6">
                        <w:pPr>
                          <w:rPr>
                            <w:color w:val="008000"/>
                            <w:szCs w:val="21"/>
                          </w:rPr>
                        </w:pPr>
                        <w:r>
                          <w:rPr>
                            <w:rFonts w:hint="eastAsia"/>
                            <w:b/>
                            <w:bCs/>
                            <w:szCs w:val="21"/>
                          </w:rPr>
                          <w:t>非流动负债：</w:t>
                        </w:r>
                      </w:p>
                    </w:tc>
                  </w:sdtContent>
                </w:sdt>
              </w:tr>
              <w:tr w:rsidR="00EC4BC3" w14:paraId="07BCDD0E" w14:textId="77777777" w:rsidTr="00B315C6">
                <w:sdt>
                  <w:sdtPr>
                    <w:tag w:val="_PLD_ff1391fbf2364d3bb410eabd8ed61a5b"/>
                    <w:id w:val="-15058170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8001A0" w14:textId="77777777" w:rsidR="00EC4BC3" w:rsidRDefault="00EC4BC3" w:rsidP="00B315C6">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59CB26D9"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19E36DC"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AB8292" w14:textId="77777777" w:rsidR="00EC4BC3" w:rsidRDefault="00EC4BC3" w:rsidP="00B315C6">
                    <w:pPr>
                      <w:jc w:val="right"/>
                      <w:rPr>
                        <w:szCs w:val="21"/>
                      </w:rPr>
                    </w:pPr>
                  </w:p>
                </w:tc>
              </w:tr>
              <w:tr w:rsidR="00EC4BC3" w14:paraId="5C4D32F2" w14:textId="77777777" w:rsidTr="00B315C6">
                <w:sdt>
                  <w:sdtPr>
                    <w:tag w:val="_PLD_a082c8d750f343789d05a70da8e9dc6d"/>
                    <w:id w:val="-15717209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791688" w14:textId="77777777" w:rsidR="00EC4BC3" w:rsidRDefault="00EC4BC3" w:rsidP="00B315C6">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0762654F" w14:textId="77777777" w:rsidR="00EC4BC3" w:rsidRDefault="00EC4BC3" w:rsidP="00B315C6">
                    <w:pPr>
                      <w:jc w:val="right"/>
                      <w:rPr>
                        <w:szCs w:val="21"/>
                      </w:rPr>
                    </w:pPr>
                    <w:r>
                      <w:t>775,104,638.80</w:t>
                    </w:r>
                  </w:p>
                </w:tc>
                <w:tc>
                  <w:tcPr>
                    <w:tcW w:w="1045" w:type="pct"/>
                    <w:tcBorders>
                      <w:top w:val="outset" w:sz="4" w:space="0" w:color="auto"/>
                      <w:left w:val="outset" w:sz="4" w:space="0" w:color="auto"/>
                      <w:bottom w:val="outset" w:sz="4" w:space="0" w:color="auto"/>
                      <w:right w:val="outset" w:sz="4" w:space="0" w:color="auto"/>
                    </w:tcBorders>
                  </w:tcPr>
                  <w:p w14:paraId="64D52B97" w14:textId="77777777" w:rsidR="00EC4BC3" w:rsidRDefault="00EC4BC3" w:rsidP="00B315C6">
                    <w:pPr>
                      <w:jc w:val="right"/>
                      <w:rPr>
                        <w:szCs w:val="21"/>
                      </w:rPr>
                    </w:pPr>
                    <w:r>
                      <w:t>775,104,638.80</w:t>
                    </w:r>
                  </w:p>
                </w:tc>
                <w:tc>
                  <w:tcPr>
                    <w:tcW w:w="1062" w:type="pct"/>
                    <w:tcBorders>
                      <w:top w:val="outset" w:sz="4" w:space="0" w:color="auto"/>
                      <w:left w:val="outset" w:sz="4" w:space="0" w:color="auto"/>
                      <w:bottom w:val="outset" w:sz="4" w:space="0" w:color="auto"/>
                      <w:right w:val="outset" w:sz="4" w:space="0" w:color="auto"/>
                    </w:tcBorders>
                  </w:tcPr>
                  <w:p w14:paraId="60F619EB" w14:textId="77777777" w:rsidR="00EC4BC3" w:rsidRDefault="00EC4BC3" w:rsidP="00B315C6">
                    <w:pPr>
                      <w:jc w:val="right"/>
                      <w:rPr>
                        <w:szCs w:val="21"/>
                      </w:rPr>
                    </w:pPr>
                  </w:p>
                </w:tc>
              </w:tr>
              <w:tr w:rsidR="00EC4BC3" w14:paraId="3B746B18" w14:textId="77777777" w:rsidTr="00B315C6">
                <w:sdt>
                  <w:sdtPr>
                    <w:tag w:val="_PLD_86a8ce2435b448959176b9206dd460e3"/>
                    <w:id w:val="15282115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A8614E" w14:textId="77777777" w:rsidR="00EC4BC3" w:rsidRDefault="00EC4BC3" w:rsidP="00B315C6">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0EA9BCB0"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0B86D21"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E3F3F83" w14:textId="77777777" w:rsidR="00EC4BC3" w:rsidRDefault="00EC4BC3" w:rsidP="00B315C6">
                    <w:pPr>
                      <w:jc w:val="right"/>
                      <w:rPr>
                        <w:szCs w:val="21"/>
                      </w:rPr>
                    </w:pPr>
                  </w:p>
                </w:tc>
              </w:tr>
              <w:tr w:rsidR="00EC4BC3" w14:paraId="224327D0" w14:textId="77777777" w:rsidTr="00B315C6">
                <w:sdt>
                  <w:sdtPr>
                    <w:tag w:val="_PLD_da2d9e38f6a944ef971f830cfb17034f"/>
                    <w:id w:val="18502207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3D3DC6" w14:textId="77777777" w:rsidR="00EC4BC3" w:rsidRDefault="00EC4BC3" w:rsidP="00B315C6">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5477CEC3"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343F62B"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147959B" w14:textId="77777777" w:rsidR="00EC4BC3" w:rsidRDefault="00EC4BC3" w:rsidP="00B315C6">
                    <w:pPr>
                      <w:jc w:val="right"/>
                      <w:rPr>
                        <w:szCs w:val="21"/>
                      </w:rPr>
                    </w:pPr>
                  </w:p>
                </w:tc>
              </w:tr>
              <w:tr w:rsidR="00EC4BC3" w14:paraId="5F558BD6" w14:textId="77777777" w:rsidTr="00B315C6">
                <w:sdt>
                  <w:sdtPr>
                    <w:tag w:val="_PLD_b971d4a904bb478c933860faedb5495b"/>
                    <w:id w:val="-18947316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5B1B80" w14:textId="77777777" w:rsidR="00EC4BC3" w:rsidRDefault="00EC4BC3" w:rsidP="00B315C6">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133AB52D"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E453140"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F7F3D0A" w14:textId="77777777" w:rsidR="00EC4BC3" w:rsidRDefault="00EC4BC3" w:rsidP="00B315C6">
                    <w:pPr>
                      <w:jc w:val="right"/>
                      <w:rPr>
                        <w:szCs w:val="21"/>
                      </w:rPr>
                    </w:pPr>
                  </w:p>
                </w:tc>
              </w:tr>
              <w:tr w:rsidR="00EC4BC3" w14:paraId="09101A1D" w14:textId="77777777" w:rsidTr="00B315C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876939648"/>
                      <w:lock w:val="sdtLocked"/>
                    </w:sdtPr>
                    <w:sdtEndPr/>
                    <w:sdtContent>
                      <w:p w14:paraId="6FE27D76" w14:textId="77777777" w:rsidR="00EC4BC3" w:rsidRDefault="00EC4BC3" w:rsidP="00B315C6">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5EF40736"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C57975" w14:textId="77777777" w:rsidR="00EC4BC3" w:rsidRDefault="00EC4BC3" w:rsidP="00B315C6">
                    <w:pPr>
                      <w:jc w:val="right"/>
                      <w:rPr>
                        <w:szCs w:val="21"/>
                      </w:rPr>
                    </w:pPr>
                    <w:r>
                      <w:t>6,038,859.86</w:t>
                    </w:r>
                  </w:p>
                </w:tc>
                <w:tc>
                  <w:tcPr>
                    <w:tcW w:w="1062" w:type="pct"/>
                    <w:tcBorders>
                      <w:top w:val="outset" w:sz="4" w:space="0" w:color="auto"/>
                      <w:left w:val="outset" w:sz="4" w:space="0" w:color="auto"/>
                      <w:bottom w:val="outset" w:sz="4" w:space="0" w:color="auto"/>
                      <w:right w:val="outset" w:sz="4" w:space="0" w:color="auto"/>
                    </w:tcBorders>
                  </w:tcPr>
                  <w:p w14:paraId="7CD16B58" w14:textId="77777777" w:rsidR="00EC4BC3" w:rsidRDefault="00EC4BC3" w:rsidP="00B315C6">
                    <w:pPr>
                      <w:jc w:val="right"/>
                      <w:rPr>
                        <w:szCs w:val="21"/>
                      </w:rPr>
                    </w:pPr>
                    <w:r>
                      <w:t>6,038,859.86</w:t>
                    </w:r>
                  </w:p>
                </w:tc>
              </w:tr>
              <w:tr w:rsidR="00EC4BC3" w14:paraId="59395099" w14:textId="77777777" w:rsidTr="00B315C6">
                <w:sdt>
                  <w:sdtPr>
                    <w:tag w:val="_PLD_1dde726500624aa894cdac2d919bd570"/>
                    <w:id w:val="-1910697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C689D9" w14:textId="77777777" w:rsidR="00EC4BC3" w:rsidRDefault="00EC4BC3" w:rsidP="00B315C6">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14:paraId="60A33654" w14:textId="77777777" w:rsidR="00EC4BC3" w:rsidRDefault="00EC4BC3" w:rsidP="00B315C6">
                    <w:pPr>
                      <w:jc w:val="right"/>
                      <w:rPr>
                        <w:szCs w:val="21"/>
                      </w:rPr>
                    </w:pPr>
                    <w:r>
                      <w:t>96,083,482.58</w:t>
                    </w:r>
                  </w:p>
                </w:tc>
                <w:tc>
                  <w:tcPr>
                    <w:tcW w:w="1045" w:type="pct"/>
                    <w:tcBorders>
                      <w:top w:val="outset" w:sz="4" w:space="0" w:color="auto"/>
                      <w:left w:val="outset" w:sz="4" w:space="0" w:color="auto"/>
                      <w:bottom w:val="outset" w:sz="4" w:space="0" w:color="auto"/>
                      <w:right w:val="outset" w:sz="4" w:space="0" w:color="auto"/>
                    </w:tcBorders>
                  </w:tcPr>
                  <w:p w14:paraId="70680EF4" w14:textId="77777777" w:rsidR="00EC4BC3" w:rsidRDefault="00EC4BC3" w:rsidP="00B315C6">
                    <w:pPr>
                      <w:jc w:val="right"/>
                      <w:rPr>
                        <w:szCs w:val="21"/>
                      </w:rPr>
                    </w:pPr>
                    <w:r>
                      <w:t>96,083,482.58</w:t>
                    </w:r>
                  </w:p>
                </w:tc>
                <w:tc>
                  <w:tcPr>
                    <w:tcW w:w="1062" w:type="pct"/>
                    <w:tcBorders>
                      <w:top w:val="outset" w:sz="4" w:space="0" w:color="auto"/>
                      <w:left w:val="outset" w:sz="4" w:space="0" w:color="auto"/>
                      <w:bottom w:val="outset" w:sz="4" w:space="0" w:color="auto"/>
                      <w:right w:val="outset" w:sz="4" w:space="0" w:color="auto"/>
                    </w:tcBorders>
                  </w:tcPr>
                  <w:p w14:paraId="631289B2" w14:textId="77777777" w:rsidR="00EC4BC3" w:rsidRDefault="00EC4BC3" w:rsidP="00B315C6">
                    <w:pPr>
                      <w:jc w:val="right"/>
                      <w:rPr>
                        <w:szCs w:val="21"/>
                      </w:rPr>
                    </w:pPr>
                  </w:p>
                </w:tc>
              </w:tr>
              <w:tr w:rsidR="00EC4BC3" w14:paraId="58B15D24" w14:textId="77777777" w:rsidTr="00B315C6">
                <w:sdt>
                  <w:sdtPr>
                    <w:tag w:val="_PLD_135b913995ad4828b3e554b1e72721f1"/>
                    <w:id w:val="-12851176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D5DCBF" w14:textId="77777777" w:rsidR="00EC4BC3" w:rsidRDefault="00EC4BC3" w:rsidP="00B315C6">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558232B9"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EE0CAE7"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0D50F1C" w14:textId="77777777" w:rsidR="00EC4BC3" w:rsidRDefault="00EC4BC3" w:rsidP="00B315C6">
                    <w:pPr>
                      <w:jc w:val="right"/>
                      <w:rPr>
                        <w:szCs w:val="21"/>
                      </w:rPr>
                    </w:pPr>
                  </w:p>
                </w:tc>
              </w:tr>
              <w:tr w:rsidR="00EC4BC3" w14:paraId="15709D13" w14:textId="77777777" w:rsidTr="00B315C6">
                <w:sdt>
                  <w:sdtPr>
                    <w:tag w:val="_PLD_0935494765224c1391b47ef8db86f030"/>
                    <w:id w:val="10582110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4F2238" w14:textId="77777777" w:rsidR="00EC4BC3" w:rsidRDefault="00EC4BC3" w:rsidP="00B315C6">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14:paraId="21E086A7"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D9A730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93AF25C" w14:textId="77777777" w:rsidR="00EC4BC3" w:rsidRDefault="00EC4BC3" w:rsidP="00B315C6">
                    <w:pPr>
                      <w:jc w:val="right"/>
                      <w:rPr>
                        <w:szCs w:val="21"/>
                      </w:rPr>
                    </w:pPr>
                  </w:p>
                </w:tc>
              </w:tr>
              <w:tr w:rsidR="00EC4BC3" w14:paraId="111F1572" w14:textId="77777777" w:rsidTr="00B315C6">
                <w:sdt>
                  <w:sdtPr>
                    <w:tag w:val="_PLD_4f0028a406084305a105e86c54fffa76"/>
                    <w:id w:val="-17898155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4699BA" w14:textId="77777777" w:rsidR="00EC4BC3" w:rsidRDefault="00EC4BC3" w:rsidP="00B315C6">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14:paraId="5B843468" w14:textId="77777777" w:rsidR="00EC4BC3" w:rsidRDefault="00EC4BC3" w:rsidP="00B315C6">
                    <w:pPr>
                      <w:jc w:val="right"/>
                      <w:rPr>
                        <w:szCs w:val="21"/>
                      </w:rPr>
                    </w:pPr>
                    <w:r>
                      <w:t>599,533,240.09</w:t>
                    </w:r>
                  </w:p>
                </w:tc>
                <w:tc>
                  <w:tcPr>
                    <w:tcW w:w="1045" w:type="pct"/>
                    <w:tcBorders>
                      <w:top w:val="outset" w:sz="4" w:space="0" w:color="auto"/>
                      <w:left w:val="outset" w:sz="4" w:space="0" w:color="auto"/>
                      <w:bottom w:val="outset" w:sz="4" w:space="0" w:color="auto"/>
                      <w:right w:val="outset" w:sz="4" w:space="0" w:color="auto"/>
                    </w:tcBorders>
                  </w:tcPr>
                  <w:p w14:paraId="79DB70B0" w14:textId="77777777" w:rsidR="00EC4BC3" w:rsidRDefault="00EC4BC3" w:rsidP="00B315C6">
                    <w:pPr>
                      <w:jc w:val="right"/>
                      <w:rPr>
                        <w:szCs w:val="21"/>
                      </w:rPr>
                    </w:pPr>
                    <w:r>
                      <w:t>599,533,240.09</w:t>
                    </w:r>
                  </w:p>
                </w:tc>
                <w:tc>
                  <w:tcPr>
                    <w:tcW w:w="1062" w:type="pct"/>
                    <w:tcBorders>
                      <w:top w:val="outset" w:sz="4" w:space="0" w:color="auto"/>
                      <w:left w:val="outset" w:sz="4" w:space="0" w:color="auto"/>
                      <w:bottom w:val="outset" w:sz="4" w:space="0" w:color="auto"/>
                      <w:right w:val="outset" w:sz="4" w:space="0" w:color="auto"/>
                    </w:tcBorders>
                  </w:tcPr>
                  <w:p w14:paraId="727F1A41" w14:textId="77777777" w:rsidR="00EC4BC3" w:rsidRDefault="00EC4BC3" w:rsidP="00B315C6">
                    <w:pPr>
                      <w:jc w:val="right"/>
                      <w:rPr>
                        <w:szCs w:val="21"/>
                      </w:rPr>
                    </w:pPr>
                  </w:p>
                </w:tc>
              </w:tr>
              <w:tr w:rsidR="00EC4BC3" w14:paraId="05FB4173" w14:textId="77777777" w:rsidTr="00B315C6">
                <w:sdt>
                  <w:sdtPr>
                    <w:tag w:val="_PLD_28cd812ec1c24a0eab10770dac69d020"/>
                    <w:id w:val="-7447948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866431" w14:textId="77777777" w:rsidR="00EC4BC3" w:rsidRDefault="00EC4BC3" w:rsidP="00B315C6">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14:paraId="6EBEAB54" w14:textId="77777777" w:rsidR="00EC4BC3" w:rsidRDefault="00EC4BC3" w:rsidP="00B315C6">
                    <w:pPr>
                      <w:jc w:val="right"/>
                      <w:rPr>
                        <w:szCs w:val="21"/>
                      </w:rPr>
                    </w:pPr>
                    <w:r>
                      <w:t>6,742,498.59</w:t>
                    </w:r>
                  </w:p>
                </w:tc>
                <w:tc>
                  <w:tcPr>
                    <w:tcW w:w="1045" w:type="pct"/>
                    <w:tcBorders>
                      <w:top w:val="outset" w:sz="4" w:space="0" w:color="auto"/>
                      <w:left w:val="outset" w:sz="4" w:space="0" w:color="auto"/>
                      <w:bottom w:val="outset" w:sz="4" w:space="0" w:color="auto"/>
                      <w:right w:val="outset" w:sz="4" w:space="0" w:color="auto"/>
                    </w:tcBorders>
                  </w:tcPr>
                  <w:p w14:paraId="23BF955A" w14:textId="77777777" w:rsidR="00EC4BC3" w:rsidRDefault="00EC4BC3" w:rsidP="00B315C6">
                    <w:pPr>
                      <w:jc w:val="right"/>
                      <w:rPr>
                        <w:szCs w:val="21"/>
                      </w:rPr>
                    </w:pPr>
                    <w:r>
                      <w:t>6,742,498.59</w:t>
                    </w:r>
                  </w:p>
                </w:tc>
                <w:tc>
                  <w:tcPr>
                    <w:tcW w:w="1062" w:type="pct"/>
                    <w:tcBorders>
                      <w:top w:val="outset" w:sz="4" w:space="0" w:color="auto"/>
                      <w:left w:val="outset" w:sz="4" w:space="0" w:color="auto"/>
                      <w:bottom w:val="outset" w:sz="4" w:space="0" w:color="auto"/>
                      <w:right w:val="outset" w:sz="4" w:space="0" w:color="auto"/>
                    </w:tcBorders>
                  </w:tcPr>
                  <w:p w14:paraId="07D15D77" w14:textId="77777777" w:rsidR="00EC4BC3" w:rsidRDefault="00EC4BC3" w:rsidP="00B315C6">
                    <w:pPr>
                      <w:jc w:val="right"/>
                      <w:rPr>
                        <w:szCs w:val="21"/>
                      </w:rPr>
                    </w:pPr>
                  </w:p>
                </w:tc>
              </w:tr>
              <w:tr w:rsidR="00EC4BC3" w14:paraId="165ECEE0" w14:textId="77777777" w:rsidTr="00B315C6">
                <w:sdt>
                  <w:sdtPr>
                    <w:tag w:val="_PLD_89f0b036afd84c0080cfa3b3258a4d51"/>
                    <w:id w:val="16816225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0A9A7E" w14:textId="77777777" w:rsidR="00EC4BC3" w:rsidRDefault="00EC4BC3" w:rsidP="00B315C6">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18D592B7"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46A402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B2B4766" w14:textId="77777777" w:rsidR="00EC4BC3" w:rsidRDefault="00EC4BC3" w:rsidP="00B315C6">
                    <w:pPr>
                      <w:jc w:val="right"/>
                      <w:rPr>
                        <w:szCs w:val="21"/>
                      </w:rPr>
                    </w:pPr>
                  </w:p>
                </w:tc>
              </w:tr>
              <w:tr w:rsidR="00EC4BC3" w14:paraId="0B382ABF" w14:textId="77777777" w:rsidTr="00B315C6">
                <w:sdt>
                  <w:sdtPr>
                    <w:tag w:val="_PLD_1e1dd69232f04d9d907649b8dfc76e1f"/>
                    <w:id w:val="-5988799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333167" w14:textId="77777777" w:rsidR="00EC4BC3" w:rsidRDefault="00EC4BC3" w:rsidP="00B315C6">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1CFB27F1" w14:textId="77777777" w:rsidR="00EC4BC3" w:rsidRDefault="00EC4BC3" w:rsidP="00B315C6">
                    <w:pPr>
                      <w:jc w:val="right"/>
                      <w:rPr>
                        <w:szCs w:val="21"/>
                      </w:rPr>
                    </w:pPr>
                    <w:r>
                      <w:t>1,477,463,860.06</w:t>
                    </w:r>
                  </w:p>
                </w:tc>
                <w:tc>
                  <w:tcPr>
                    <w:tcW w:w="1045" w:type="pct"/>
                    <w:tcBorders>
                      <w:top w:val="outset" w:sz="4" w:space="0" w:color="auto"/>
                      <w:left w:val="outset" w:sz="4" w:space="0" w:color="auto"/>
                      <w:bottom w:val="outset" w:sz="4" w:space="0" w:color="auto"/>
                      <w:right w:val="outset" w:sz="4" w:space="0" w:color="auto"/>
                    </w:tcBorders>
                  </w:tcPr>
                  <w:p w14:paraId="6A381520" w14:textId="77777777" w:rsidR="00EC4BC3" w:rsidRDefault="00EC4BC3" w:rsidP="00B315C6">
                    <w:pPr>
                      <w:jc w:val="right"/>
                      <w:rPr>
                        <w:szCs w:val="21"/>
                      </w:rPr>
                    </w:pPr>
                    <w:r>
                      <w:t>1,483,502,719.92</w:t>
                    </w:r>
                  </w:p>
                </w:tc>
                <w:tc>
                  <w:tcPr>
                    <w:tcW w:w="1062" w:type="pct"/>
                    <w:tcBorders>
                      <w:top w:val="outset" w:sz="4" w:space="0" w:color="auto"/>
                      <w:left w:val="outset" w:sz="4" w:space="0" w:color="auto"/>
                      <w:bottom w:val="outset" w:sz="4" w:space="0" w:color="auto"/>
                      <w:right w:val="outset" w:sz="4" w:space="0" w:color="auto"/>
                    </w:tcBorders>
                  </w:tcPr>
                  <w:p w14:paraId="048F5EE5" w14:textId="77777777" w:rsidR="00EC4BC3" w:rsidRDefault="00EC4BC3" w:rsidP="00B315C6">
                    <w:pPr>
                      <w:jc w:val="right"/>
                      <w:rPr>
                        <w:szCs w:val="21"/>
                      </w:rPr>
                    </w:pPr>
                    <w:r>
                      <w:t>6,038,859.86</w:t>
                    </w:r>
                  </w:p>
                </w:tc>
              </w:tr>
              <w:tr w:rsidR="00EC4BC3" w14:paraId="33514C39" w14:textId="77777777" w:rsidTr="00B315C6">
                <w:sdt>
                  <w:sdtPr>
                    <w:tag w:val="_PLD_62e5a735a3a74d9087374fee183a5b32"/>
                    <w:id w:val="20346869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CC93AB" w14:textId="77777777" w:rsidR="00EC4BC3" w:rsidRDefault="00EC4BC3" w:rsidP="00B315C6">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14:paraId="3749B607" w14:textId="77777777" w:rsidR="00EC4BC3" w:rsidRDefault="00EC4BC3" w:rsidP="00B315C6">
                    <w:pPr>
                      <w:jc w:val="right"/>
                      <w:rPr>
                        <w:szCs w:val="21"/>
                      </w:rPr>
                    </w:pPr>
                    <w:r>
                      <w:t>3,209,258,181.01</w:t>
                    </w:r>
                  </w:p>
                </w:tc>
                <w:tc>
                  <w:tcPr>
                    <w:tcW w:w="1045" w:type="pct"/>
                    <w:tcBorders>
                      <w:top w:val="outset" w:sz="4" w:space="0" w:color="auto"/>
                      <w:left w:val="outset" w:sz="4" w:space="0" w:color="auto"/>
                      <w:bottom w:val="outset" w:sz="4" w:space="0" w:color="auto"/>
                      <w:right w:val="outset" w:sz="4" w:space="0" w:color="auto"/>
                    </w:tcBorders>
                  </w:tcPr>
                  <w:p w14:paraId="21D8F925" w14:textId="77777777" w:rsidR="00EC4BC3" w:rsidRDefault="00EC4BC3" w:rsidP="00B315C6">
                    <w:pPr>
                      <w:jc w:val="right"/>
                      <w:rPr>
                        <w:szCs w:val="21"/>
                      </w:rPr>
                    </w:pPr>
                    <w:r>
                      <w:t>3,215,297,040.87</w:t>
                    </w:r>
                  </w:p>
                </w:tc>
                <w:tc>
                  <w:tcPr>
                    <w:tcW w:w="1062" w:type="pct"/>
                    <w:tcBorders>
                      <w:top w:val="outset" w:sz="4" w:space="0" w:color="auto"/>
                      <w:left w:val="outset" w:sz="4" w:space="0" w:color="auto"/>
                      <w:bottom w:val="outset" w:sz="4" w:space="0" w:color="auto"/>
                      <w:right w:val="outset" w:sz="4" w:space="0" w:color="auto"/>
                    </w:tcBorders>
                  </w:tcPr>
                  <w:p w14:paraId="1BDAC8AD" w14:textId="77777777" w:rsidR="00EC4BC3" w:rsidRDefault="00EC4BC3" w:rsidP="00B315C6">
                    <w:pPr>
                      <w:jc w:val="right"/>
                      <w:rPr>
                        <w:szCs w:val="21"/>
                      </w:rPr>
                    </w:pPr>
                    <w:r>
                      <w:t>6,038,859.86</w:t>
                    </w:r>
                  </w:p>
                </w:tc>
              </w:tr>
              <w:tr w:rsidR="00EC4BC3" w14:paraId="1E461F5C" w14:textId="77777777" w:rsidTr="00B315C6">
                <w:sdt>
                  <w:sdtPr>
                    <w:tag w:val="_PLD_db08e0d5a2384e518f0c846e472189cb"/>
                    <w:id w:val="11255742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0E5E319" w14:textId="77777777" w:rsidR="00EC4BC3" w:rsidRDefault="00EC4BC3" w:rsidP="00B315C6">
                        <w:pPr>
                          <w:rPr>
                            <w:szCs w:val="21"/>
                          </w:rPr>
                        </w:pPr>
                        <w:r>
                          <w:rPr>
                            <w:rFonts w:hint="eastAsia"/>
                            <w:b/>
                            <w:bCs/>
                            <w:szCs w:val="21"/>
                          </w:rPr>
                          <w:t>所有者权益（或股东权益）：</w:t>
                        </w:r>
                      </w:p>
                    </w:tc>
                  </w:sdtContent>
                </w:sdt>
              </w:tr>
              <w:tr w:rsidR="00EC4BC3" w14:paraId="5C0E5183" w14:textId="77777777" w:rsidTr="00B315C6">
                <w:sdt>
                  <w:sdtPr>
                    <w:tag w:val="_PLD_6413943b75b9424187c5a167d59dfa60"/>
                    <w:id w:val="-5572534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2DC7C5" w14:textId="77777777" w:rsidR="00EC4BC3" w:rsidRDefault="00EC4BC3" w:rsidP="00B315C6">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14:paraId="0E557EA7" w14:textId="77777777" w:rsidR="00EC4BC3" w:rsidRDefault="00EC4BC3" w:rsidP="00B315C6">
                    <w:pPr>
                      <w:jc w:val="right"/>
                      <w:rPr>
                        <w:szCs w:val="21"/>
                      </w:rPr>
                    </w:pPr>
                    <w:r>
                      <w:t>352,995,758.00</w:t>
                    </w:r>
                  </w:p>
                </w:tc>
                <w:tc>
                  <w:tcPr>
                    <w:tcW w:w="1045" w:type="pct"/>
                    <w:tcBorders>
                      <w:top w:val="outset" w:sz="4" w:space="0" w:color="auto"/>
                      <w:left w:val="outset" w:sz="4" w:space="0" w:color="auto"/>
                      <w:bottom w:val="outset" w:sz="4" w:space="0" w:color="auto"/>
                      <w:right w:val="outset" w:sz="4" w:space="0" w:color="auto"/>
                    </w:tcBorders>
                  </w:tcPr>
                  <w:p w14:paraId="00E874FC" w14:textId="77777777" w:rsidR="00EC4BC3" w:rsidRDefault="00EC4BC3" w:rsidP="00B315C6">
                    <w:pPr>
                      <w:jc w:val="right"/>
                      <w:rPr>
                        <w:szCs w:val="21"/>
                      </w:rPr>
                    </w:pPr>
                    <w:r>
                      <w:t>352,995,758.00</w:t>
                    </w:r>
                  </w:p>
                </w:tc>
                <w:tc>
                  <w:tcPr>
                    <w:tcW w:w="1062" w:type="pct"/>
                    <w:tcBorders>
                      <w:top w:val="outset" w:sz="4" w:space="0" w:color="auto"/>
                      <w:left w:val="outset" w:sz="4" w:space="0" w:color="auto"/>
                      <w:bottom w:val="outset" w:sz="4" w:space="0" w:color="auto"/>
                      <w:right w:val="outset" w:sz="4" w:space="0" w:color="auto"/>
                    </w:tcBorders>
                  </w:tcPr>
                  <w:p w14:paraId="70DCA762" w14:textId="77777777" w:rsidR="00EC4BC3" w:rsidRDefault="00EC4BC3" w:rsidP="00B315C6">
                    <w:pPr>
                      <w:jc w:val="right"/>
                      <w:rPr>
                        <w:szCs w:val="21"/>
                      </w:rPr>
                    </w:pPr>
                  </w:p>
                </w:tc>
              </w:tr>
              <w:tr w:rsidR="00EC4BC3" w14:paraId="19334B84" w14:textId="77777777" w:rsidTr="00B315C6">
                <w:sdt>
                  <w:sdtPr>
                    <w:tag w:val="_PLD_25a6742148784dd2aea7e6ce2bc119be"/>
                    <w:id w:val="3026706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59FE29" w14:textId="77777777" w:rsidR="00EC4BC3" w:rsidRDefault="00EC4BC3" w:rsidP="00B315C6">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14:paraId="1378302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4DB358A"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8A1908C" w14:textId="77777777" w:rsidR="00EC4BC3" w:rsidRDefault="00EC4BC3" w:rsidP="00B315C6">
                    <w:pPr>
                      <w:jc w:val="right"/>
                      <w:rPr>
                        <w:szCs w:val="21"/>
                      </w:rPr>
                    </w:pPr>
                  </w:p>
                </w:tc>
              </w:tr>
              <w:tr w:rsidR="00EC4BC3" w14:paraId="243DC442" w14:textId="77777777" w:rsidTr="00B315C6">
                <w:sdt>
                  <w:sdtPr>
                    <w:tag w:val="_PLD_ce6dcd8c403447b485bace347595331d"/>
                    <w:id w:val="-8354587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E4B5B5" w14:textId="77777777" w:rsidR="00EC4BC3" w:rsidRDefault="00EC4BC3" w:rsidP="00B315C6">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641BC7C7"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8CC1422"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82D12F9" w14:textId="77777777" w:rsidR="00EC4BC3" w:rsidRDefault="00EC4BC3" w:rsidP="00B315C6">
                    <w:pPr>
                      <w:jc w:val="right"/>
                      <w:rPr>
                        <w:szCs w:val="21"/>
                      </w:rPr>
                    </w:pPr>
                  </w:p>
                </w:tc>
              </w:tr>
              <w:tr w:rsidR="00EC4BC3" w14:paraId="2C2E2E38" w14:textId="77777777" w:rsidTr="00B315C6">
                <w:sdt>
                  <w:sdtPr>
                    <w:tag w:val="_PLD_6394d4895e61451ea045c1513840caa4"/>
                    <w:id w:val="-16289252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9EDDBB" w14:textId="77777777" w:rsidR="00EC4BC3" w:rsidRDefault="00EC4BC3" w:rsidP="00B315C6">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19AD5342"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95FDC6D"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D980615" w14:textId="77777777" w:rsidR="00EC4BC3" w:rsidRDefault="00EC4BC3" w:rsidP="00B315C6">
                    <w:pPr>
                      <w:jc w:val="right"/>
                      <w:rPr>
                        <w:szCs w:val="21"/>
                      </w:rPr>
                    </w:pPr>
                  </w:p>
                </w:tc>
              </w:tr>
              <w:tr w:rsidR="00EC4BC3" w14:paraId="64814276" w14:textId="77777777" w:rsidTr="00B315C6">
                <w:sdt>
                  <w:sdtPr>
                    <w:tag w:val="_PLD_7a8b7a98e4484e388a5bb7e926bbcbcd"/>
                    <w:id w:val="7628790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AFE4FA" w14:textId="77777777" w:rsidR="00EC4BC3" w:rsidRDefault="00EC4BC3" w:rsidP="00B315C6">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14:paraId="30EFFB00" w14:textId="77777777" w:rsidR="00EC4BC3" w:rsidRDefault="00EC4BC3" w:rsidP="00B315C6">
                    <w:pPr>
                      <w:jc w:val="right"/>
                      <w:rPr>
                        <w:szCs w:val="21"/>
                      </w:rPr>
                    </w:pPr>
                    <w:r>
                      <w:t>1,152,489,178.59</w:t>
                    </w:r>
                  </w:p>
                </w:tc>
                <w:tc>
                  <w:tcPr>
                    <w:tcW w:w="1045" w:type="pct"/>
                    <w:tcBorders>
                      <w:top w:val="outset" w:sz="4" w:space="0" w:color="auto"/>
                      <w:left w:val="outset" w:sz="4" w:space="0" w:color="auto"/>
                      <w:bottom w:val="outset" w:sz="4" w:space="0" w:color="auto"/>
                      <w:right w:val="outset" w:sz="4" w:space="0" w:color="auto"/>
                    </w:tcBorders>
                  </w:tcPr>
                  <w:p w14:paraId="017D00FA" w14:textId="77777777" w:rsidR="00EC4BC3" w:rsidRDefault="00EC4BC3" w:rsidP="00B315C6">
                    <w:pPr>
                      <w:jc w:val="right"/>
                      <w:rPr>
                        <w:szCs w:val="21"/>
                      </w:rPr>
                    </w:pPr>
                    <w:r>
                      <w:t>1,152,489,178.59</w:t>
                    </w:r>
                  </w:p>
                </w:tc>
                <w:tc>
                  <w:tcPr>
                    <w:tcW w:w="1062" w:type="pct"/>
                    <w:tcBorders>
                      <w:top w:val="outset" w:sz="4" w:space="0" w:color="auto"/>
                      <w:left w:val="outset" w:sz="4" w:space="0" w:color="auto"/>
                      <w:bottom w:val="outset" w:sz="4" w:space="0" w:color="auto"/>
                      <w:right w:val="outset" w:sz="4" w:space="0" w:color="auto"/>
                    </w:tcBorders>
                  </w:tcPr>
                  <w:p w14:paraId="339B365C" w14:textId="77777777" w:rsidR="00EC4BC3" w:rsidRDefault="00EC4BC3" w:rsidP="00B315C6">
                    <w:pPr>
                      <w:jc w:val="right"/>
                      <w:rPr>
                        <w:szCs w:val="21"/>
                      </w:rPr>
                    </w:pPr>
                  </w:p>
                </w:tc>
              </w:tr>
              <w:tr w:rsidR="00EC4BC3" w14:paraId="71ABBD92" w14:textId="77777777" w:rsidTr="00B315C6">
                <w:sdt>
                  <w:sdtPr>
                    <w:tag w:val="_PLD_117e27c9356a465aad56418d48de1dfa"/>
                    <w:id w:val="-18608779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DF8272" w14:textId="77777777" w:rsidR="00EC4BC3" w:rsidRDefault="00EC4BC3" w:rsidP="00B315C6">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14:paraId="129C1BD8"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9E4EB70"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E28E37B" w14:textId="77777777" w:rsidR="00EC4BC3" w:rsidRDefault="00EC4BC3" w:rsidP="00B315C6">
                    <w:pPr>
                      <w:jc w:val="right"/>
                      <w:rPr>
                        <w:szCs w:val="21"/>
                      </w:rPr>
                    </w:pPr>
                  </w:p>
                </w:tc>
              </w:tr>
              <w:tr w:rsidR="00EC4BC3" w14:paraId="12B3E07F" w14:textId="77777777" w:rsidTr="00B315C6">
                <w:sdt>
                  <w:sdtPr>
                    <w:tag w:val="_PLD_d994480c25c64d60a34713b686c8de94"/>
                    <w:id w:val="9859029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948CB6" w14:textId="77777777" w:rsidR="00EC4BC3" w:rsidRDefault="00EC4BC3" w:rsidP="00B315C6">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14:paraId="31E719EE" w14:textId="77777777" w:rsidR="00EC4BC3" w:rsidRDefault="00EC4BC3" w:rsidP="00B315C6">
                    <w:pPr>
                      <w:jc w:val="right"/>
                      <w:rPr>
                        <w:szCs w:val="21"/>
                      </w:rPr>
                    </w:pPr>
                    <w:r>
                      <w:t>-8,737,260.54</w:t>
                    </w:r>
                  </w:p>
                </w:tc>
                <w:tc>
                  <w:tcPr>
                    <w:tcW w:w="1045" w:type="pct"/>
                    <w:tcBorders>
                      <w:top w:val="outset" w:sz="4" w:space="0" w:color="auto"/>
                      <w:left w:val="outset" w:sz="4" w:space="0" w:color="auto"/>
                      <w:bottom w:val="outset" w:sz="4" w:space="0" w:color="auto"/>
                      <w:right w:val="outset" w:sz="4" w:space="0" w:color="auto"/>
                    </w:tcBorders>
                  </w:tcPr>
                  <w:p w14:paraId="09DA83F3" w14:textId="77777777" w:rsidR="00EC4BC3" w:rsidRDefault="00EC4BC3" w:rsidP="00B315C6">
                    <w:pPr>
                      <w:jc w:val="right"/>
                      <w:rPr>
                        <w:szCs w:val="21"/>
                      </w:rPr>
                    </w:pPr>
                    <w:r>
                      <w:t>-8,737,260.54</w:t>
                    </w:r>
                  </w:p>
                </w:tc>
                <w:tc>
                  <w:tcPr>
                    <w:tcW w:w="1062" w:type="pct"/>
                    <w:tcBorders>
                      <w:top w:val="outset" w:sz="4" w:space="0" w:color="auto"/>
                      <w:left w:val="outset" w:sz="4" w:space="0" w:color="auto"/>
                      <w:bottom w:val="outset" w:sz="4" w:space="0" w:color="auto"/>
                      <w:right w:val="outset" w:sz="4" w:space="0" w:color="auto"/>
                    </w:tcBorders>
                  </w:tcPr>
                  <w:p w14:paraId="1F04B581" w14:textId="77777777" w:rsidR="00EC4BC3" w:rsidRDefault="00EC4BC3" w:rsidP="00B315C6">
                    <w:pPr>
                      <w:jc w:val="right"/>
                      <w:rPr>
                        <w:szCs w:val="21"/>
                      </w:rPr>
                    </w:pPr>
                  </w:p>
                </w:tc>
              </w:tr>
              <w:tr w:rsidR="00EC4BC3" w14:paraId="093A00A4" w14:textId="77777777" w:rsidTr="00B315C6">
                <w:sdt>
                  <w:sdtPr>
                    <w:tag w:val="_PLD_2c50dda93b824694bbd20192d5a30e5b"/>
                    <w:id w:val="5678486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B81851" w14:textId="77777777" w:rsidR="00EC4BC3" w:rsidRDefault="00EC4BC3" w:rsidP="00B315C6">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14:paraId="4689AD66"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ACDF0F5"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9A1A4BF" w14:textId="77777777" w:rsidR="00EC4BC3" w:rsidRDefault="00EC4BC3" w:rsidP="00B315C6">
                    <w:pPr>
                      <w:jc w:val="right"/>
                      <w:rPr>
                        <w:szCs w:val="21"/>
                      </w:rPr>
                    </w:pPr>
                  </w:p>
                </w:tc>
              </w:tr>
              <w:tr w:rsidR="00EC4BC3" w14:paraId="3E20E36B" w14:textId="77777777" w:rsidTr="00B315C6">
                <w:sdt>
                  <w:sdtPr>
                    <w:tag w:val="_PLD_f4e677389a6b40ed8503a7f1b3dd24f9"/>
                    <w:id w:val="-12469537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375179" w14:textId="77777777" w:rsidR="00EC4BC3" w:rsidRDefault="00EC4BC3" w:rsidP="00B315C6">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14:paraId="123D43C9" w14:textId="77777777" w:rsidR="00EC4BC3" w:rsidRDefault="00EC4BC3" w:rsidP="00B315C6">
                    <w:pPr>
                      <w:jc w:val="right"/>
                      <w:rPr>
                        <w:szCs w:val="21"/>
                      </w:rPr>
                    </w:pPr>
                    <w:r>
                      <w:t>87,952,319.02</w:t>
                    </w:r>
                  </w:p>
                </w:tc>
                <w:tc>
                  <w:tcPr>
                    <w:tcW w:w="1045" w:type="pct"/>
                    <w:tcBorders>
                      <w:top w:val="outset" w:sz="4" w:space="0" w:color="auto"/>
                      <w:left w:val="outset" w:sz="4" w:space="0" w:color="auto"/>
                      <w:bottom w:val="outset" w:sz="4" w:space="0" w:color="auto"/>
                      <w:right w:val="outset" w:sz="4" w:space="0" w:color="auto"/>
                    </w:tcBorders>
                  </w:tcPr>
                  <w:p w14:paraId="535E2BAB" w14:textId="77777777" w:rsidR="00EC4BC3" w:rsidRDefault="00EC4BC3" w:rsidP="00B315C6">
                    <w:pPr>
                      <w:jc w:val="right"/>
                      <w:rPr>
                        <w:szCs w:val="21"/>
                      </w:rPr>
                    </w:pPr>
                    <w:r>
                      <w:t>87,952,319.02</w:t>
                    </w:r>
                  </w:p>
                </w:tc>
                <w:tc>
                  <w:tcPr>
                    <w:tcW w:w="1062" w:type="pct"/>
                    <w:tcBorders>
                      <w:top w:val="outset" w:sz="4" w:space="0" w:color="auto"/>
                      <w:left w:val="outset" w:sz="4" w:space="0" w:color="auto"/>
                      <w:bottom w:val="outset" w:sz="4" w:space="0" w:color="auto"/>
                      <w:right w:val="outset" w:sz="4" w:space="0" w:color="auto"/>
                    </w:tcBorders>
                  </w:tcPr>
                  <w:p w14:paraId="5EBE1B0E" w14:textId="77777777" w:rsidR="00EC4BC3" w:rsidRDefault="00EC4BC3" w:rsidP="00B315C6">
                    <w:pPr>
                      <w:jc w:val="right"/>
                      <w:rPr>
                        <w:szCs w:val="21"/>
                      </w:rPr>
                    </w:pPr>
                  </w:p>
                </w:tc>
              </w:tr>
              <w:tr w:rsidR="00EC4BC3" w14:paraId="56BE5C98" w14:textId="77777777" w:rsidTr="00B315C6">
                <w:sdt>
                  <w:sdtPr>
                    <w:tag w:val="_PLD_75f8c6b91eb34dd99e0003ba77f8c1ea"/>
                    <w:id w:val="17003530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C158F7" w14:textId="77777777" w:rsidR="00EC4BC3" w:rsidRDefault="00EC4BC3" w:rsidP="00B315C6">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14:paraId="2A7EAE15" w14:textId="77777777" w:rsidR="00EC4BC3" w:rsidRDefault="00EC4BC3" w:rsidP="00B315C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8E937DD" w14:textId="77777777" w:rsidR="00EC4BC3" w:rsidRDefault="00EC4BC3" w:rsidP="00B315C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6110A22" w14:textId="77777777" w:rsidR="00EC4BC3" w:rsidRDefault="00EC4BC3" w:rsidP="00B315C6">
                    <w:pPr>
                      <w:jc w:val="right"/>
                      <w:rPr>
                        <w:szCs w:val="21"/>
                      </w:rPr>
                    </w:pPr>
                  </w:p>
                </w:tc>
              </w:tr>
              <w:tr w:rsidR="00EC4BC3" w14:paraId="728735C9" w14:textId="77777777" w:rsidTr="00B315C6">
                <w:sdt>
                  <w:sdtPr>
                    <w:tag w:val="_PLD_35c5935a68b249199df623404f75034e"/>
                    <w:id w:val="-1271709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F30D6E" w14:textId="77777777" w:rsidR="00EC4BC3" w:rsidRDefault="00EC4BC3" w:rsidP="00B315C6">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14:paraId="0A57297A" w14:textId="77777777" w:rsidR="00EC4BC3" w:rsidRDefault="00EC4BC3" w:rsidP="00B315C6">
                    <w:pPr>
                      <w:jc w:val="right"/>
                      <w:rPr>
                        <w:szCs w:val="21"/>
                      </w:rPr>
                    </w:pPr>
                    <w:r>
                      <w:t>399,499,586.12</w:t>
                    </w:r>
                  </w:p>
                </w:tc>
                <w:tc>
                  <w:tcPr>
                    <w:tcW w:w="1045" w:type="pct"/>
                    <w:tcBorders>
                      <w:top w:val="outset" w:sz="4" w:space="0" w:color="auto"/>
                      <w:left w:val="outset" w:sz="4" w:space="0" w:color="auto"/>
                      <w:bottom w:val="outset" w:sz="4" w:space="0" w:color="auto"/>
                      <w:right w:val="outset" w:sz="4" w:space="0" w:color="auto"/>
                    </w:tcBorders>
                  </w:tcPr>
                  <w:p w14:paraId="4CDEF21B" w14:textId="77777777" w:rsidR="00EC4BC3" w:rsidRDefault="00EC4BC3" w:rsidP="00B315C6">
                    <w:pPr>
                      <w:jc w:val="right"/>
                      <w:rPr>
                        <w:szCs w:val="21"/>
                      </w:rPr>
                    </w:pPr>
                    <w:r>
                      <w:t>398,807,923.95</w:t>
                    </w:r>
                  </w:p>
                </w:tc>
                <w:tc>
                  <w:tcPr>
                    <w:tcW w:w="1062" w:type="pct"/>
                    <w:tcBorders>
                      <w:top w:val="outset" w:sz="4" w:space="0" w:color="auto"/>
                      <w:left w:val="outset" w:sz="4" w:space="0" w:color="auto"/>
                      <w:bottom w:val="outset" w:sz="4" w:space="0" w:color="auto"/>
                      <w:right w:val="outset" w:sz="4" w:space="0" w:color="auto"/>
                    </w:tcBorders>
                  </w:tcPr>
                  <w:p w14:paraId="1FFAC5E9" w14:textId="77777777" w:rsidR="00EC4BC3" w:rsidRDefault="00EC4BC3" w:rsidP="00B315C6">
                    <w:pPr>
                      <w:jc w:val="right"/>
                      <w:rPr>
                        <w:szCs w:val="21"/>
                      </w:rPr>
                    </w:pPr>
                    <w:r>
                      <w:t>-691,662.17</w:t>
                    </w:r>
                  </w:p>
                </w:tc>
              </w:tr>
              <w:tr w:rsidR="00EC4BC3" w14:paraId="4008EB95" w14:textId="77777777" w:rsidTr="00B315C6">
                <w:sdt>
                  <w:sdtPr>
                    <w:tag w:val="_PLD_4a4be4a37fe848eaa630615f9d2315bf"/>
                    <w:id w:val="13014114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275E6C" w14:textId="77777777" w:rsidR="00EC4BC3" w:rsidRDefault="00EC4BC3" w:rsidP="00B315C6">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295E3F8F" w14:textId="77777777" w:rsidR="00EC4BC3" w:rsidRDefault="00EC4BC3" w:rsidP="00B315C6">
                    <w:pPr>
                      <w:jc w:val="right"/>
                      <w:rPr>
                        <w:szCs w:val="21"/>
                      </w:rPr>
                    </w:pPr>
                    <w:r>
                      <w:t>1,984,199,581.19</w:t>
                    </w:r>
                  </w:p>
                </w:tc>
                <w:tc>
                  <w:tcPr>
                    <w:tcW w:w="1045" w:type="pct"/>
                    <w:tcBorders>
                      <w:top w:val="outset" w:sz="4" w:space="0" w:color="auto"/>
                      <w:left w:val="outset" w:sz="4" w:space="0" w:color="auto"/>
                      <w:bottom w:val="outset" w:sz="4" w:space="0" w:color="auto"/>
                      <w:right w:val="outset" w:sz="4" w:space="0" w:color="auto"/>
                    </w:tcBorders>
                  </w:tcPr>
                  <w:p w14:paraId="1FB92120" w14:textId="77777777" w:rsidR="00EC4BC3" w:rsidRDefault="00EC4BC3" w:rsidP="00B315C6">
                    <w:pPr>
                      <w:jc w:val="right"/>
                      <w:rPr>
                        <w:szCs w:val="21"/>
                      </w:rPr>
                    </w:pPr>
                    <w:r>
                      <w:t>1,983,507,919.02</w:t>
                    </w:r>
                  </w:p>
                </w:tc>
                <w:tc>
                  <w:tcPr>
                    <w:tcW w:w="1062" w:type="pct"/>
                    <w:tcBorders>
                      <w:top w:val="outset" w:sz="4" w:space="0" w:color="auto"/>
                      <w:left w:val="outset" w:sz="4" w:space="0" w:color="auto"/>
                      <w:bottom w:val="outset" w:sz="4" w:space="0" w:color="auto"/>
                      <w:right w:val="outset" w:sz="4" w:space="0" w:color="auto"/>
                    </w:tcBorders>
                  </w:tcPr>
                  <w:p w14:paraId="1C3889BD" w14:textId="77777777" w:rsidR="00EC4BC3" w:rsidRDefault="00EC4BC3" w:rsidP="00B315C6">
                    <w:pPr>
                      <w:jc w:val="right"/>
                      <w:rPr>
                        <w:szCs w:val="21"/>
                      </w:rPr>
                    </w:pPr>
                    <w:r>
                      <w:t>-691,662.17</w:t>
                    </w:r>
                  </w:p>
                </w:tc>
              </w:tr>
              <w:tr w:rsidR="00EC4BC3" w14:paraId="046EE2E6" w14:textId="77777777" w:rsidTr="00B315C6">
                <w:sdt>
                  <w:sdtPr>
                    <w:tag w:val="_PLD_3f8ab1aa9fc04f62b0fff3568cc169a4"/>
                    <w:id w:val="17986492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427764" w14:textId="77777777" w:rsidR="00EC4BC3" w:rsidRDefault="00EC4BC3" w:rsidP="00B315C6">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14:paraId="5DEAFD03" w14:textId="77777777" w:rsidR="00EC4BC3" w:rsidRDefault="00EC4BC3" w:rsidP="00B315C6">
                    <w:pPr>
                      <w:jc w:val="right"/>
                      <w:rPr>
                        <w:szCs w:val="21"/>
                      </w:rPr>
                    </w:pPr>
                    <w:r>
                      <w:t>562,390,359.37</w:t>
                    </w:r>
                  </w:p>
                </w:tc>
                <w:tc>
                  <w:tcPr>
                    <w:tcW w:w="1045" w:type="pct"/>
                    <w:tcBorders>
                      <w:top w:val="outset" w:sz="4" w:space="0" w:color="auto"/>
                      <w:left w:val="outset" w:sz="4" w:space="0" w:color="auto"/>
                      <w:bottom w:val="outset" w:sz="4" w:space="0" w:color="auto"/>
                      <w:right w:val="outset" w:sz="4" w:space="0" w:color="auto"/>
                    </w:tcBorders>
                  </w:tcPr>
                  <w:p w14:paraId="1AF93316" w14:textId="77777777" w:rsidR="00EC4BC3" w:rsidRDefault="00EC4BC3" w:rsidP="00B315C6">
                    <w:pPr>
                      <w:jc w:val="right"/>
                      <w:rPr>
                        <w:szCs w:val="21"/>
                      </w:rPr>
                    </w:pPr>
                    <w:r>
                      <w:t>562,149,703.98</w:t>
                    </w:r>
                  </w:p>
                </w:tc>
                <w:tc>
                  <w:tcPr>
                    <w:tcW w:w="1062" w:type="pct"/>
                    <w:tcBorders>
                      <w:top w:val="outset" w:sz="4" w:space="0" w:color="auto"/>
                      <w:left w:val="outset" w:sz="4" w:space="0" w:color="auto"/>
                      <w:bottom w:val="outset" w:sz="4" w:space="0" w:color="auto"/>
                      <w:right w:val="outset" w:sz="4" w:space="0" w:color="auto"/>
                    </w:tcBorders>
                  </w:tcPr>
                  <w:p w14:paraId="6529820C" w14:textId="77777777" w:rsidR="00EC4BC3" w:rsidRDefault="00EC4BC3" w:rsidP="00B315C6">
                    <w:pPr>
                      <w:jc w:val="right"/>
                      <w:rPr>
                        <w:szCs w:val="21"/>
                      </w:rPr>
                    </w:pPr>
                    <w:r>
                      <w:t>-240,655.39</w:t>
                    </w:r>
                  </w:p>
                </w:tc>
              </w:tr>
              <w:tr w:rsidR="00EC4BC3" w14:paraId="68B260D9" w14:textId="77777777" w:rsidTr="00B315C6">
                <w:sdt>
                  <w:sdtPr>
                    <w:tag w:val="_PLD_37ab168d358945d7b00a826fd6c2bd85"/>
                    <w:id w:val="19779507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D03518C" w14:textId="77777777" w:rsidR="00EC4BC3" w:rsidRDefault="00EC4BC3" w:rsidP="00EC4BC3">
                        <w:pPr>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735C1FFA" w14:textId="77777777" w:rsidR="00EC4BC3" w:rsidRDefault="00EC4BC3" w:rsidP="00B315C6">
                    <w:pPr>
                      <w:jc w:val="right"/>
                      <w:rPr>
                        <w:szCs w:val="21"/>
                      </w:rPr>
                    </w:pPr>
                    <w:r>
                      <w:t>2,546,589,940.56</w:t>
                    </w:r>
                  </w:p>
                </w:tc>
                <w:tc>
                  <w:tcPr>
                    <w:tcW w:w="1045" w:type="pct"/>
                    <w:tcBorders>
                      <w:top w:val="outset" w:sz="4" w:space="0" w:color="auto"/>
                      <w:left w:val="outset" w:sz="4" w:space="0" w:color="auto"/>
                      <w:bottom w:val="outset" w:sz="4" w:space="0" w:color="auto"/>
                      <w:right w:val="outset" w:sz="4" w:space="0" w:color="auto"/>
                    </w:tcBorders>
                  </w:tcPr>
                  <w:p w14:paraId="3043BBE6" w14:textId="77777777" w:rsidR="00EC4BC3" w:rsidRDefault="00EC4BC3" w:rsidP="00B315C6">
                    <w:pPr>
                      <w:jc w:val="right"/>
                      <w:rPr>
                        <w:szCs w:val="21"/>
                      </w:rPr>
                    </w:pPr>
                    <w:r>
                      <w:t>2,545,657,623.00</w:t>
                    </w:r>
                  </w:p>
                </w:tc>
                <w:tc>
                  <w:tcPr>
                    <w:tcW w:w="1062" w:type="pct"/>
                    <w:tcBorders>
                      <w:top w:val="outset" w:sz="4" w:space="0" w:color="auto"/>
                      <w:left w:val="outset" w:sz="4" w:space="0" w:color="auto"/>
                      <w:bottom w:val="outset" w:sz="4" w:space="0" w:color="auto"/>
                      <w:right w:val="outset" w:sz="4" w:space="0" w:color="auto"/>
                    </w:tcBorders>
                  </w:tcPr>
                  <w:p w14:paraId="318C269F" w14:textId="77777777" w:rsidR="00EC4BC3" w:rsidRDefault="00EC4BC3" w:rsidP="00B315C6">
                    <w:pPr>
                      <w:jc w:val="right"/>
                      <w:rPr>
                        <w:szCs w:val="21"/>
                      </w:rPr>
                    </w:pPr>
                    <w:r>
                      <w:t>-932,317.56</w:t>
                    </w:r>
                  </w:p>
                </w:tc>
              </w:tr>
              <w:tr w:rsidR="00EC4BC3" w14:paraId="036E2CFB" w14:textId="77777777" w:rsidTr="00B315C6">
                <w:sdt>
                  <w:sdtPr>
                    <w:tag w:val="_PLD_b77bec98641e4306b424393c85e6b9db"/>
                    <w:id w:val="-5614841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3A62CA" w14:textId="77777777" w:rsidR="00EC4BC3" w:rsidRDefault="00EC4BC3" w:rsidP="00EC4BC3">
                        <w:pPr>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14:paraId="40EC9FD2" w14:textId="77777777" w:rsidR="00EC4BC3" w:rsidRDefault="00EC4BC3" w:rsidP="00B315C6">
                    <w:pPr>
                      <w:jc w:val="right"/>
                      <w:rPr>
                        <w:szCs w:val="21"/>
                      </w:rPr>
                    </w:pPr>
                    <w:r>
                      <w:t>5,755,848,121.57</w:t>
                    </w:r>
                  </w:p>
                </w:tc>
                <w:tc>
                  <w:tcPr>
                    <w:tcW w:w="1045" w:type="pct"/>
                    <w:tcBorders>
                      <w:top w:val="outset" w:sz="4" w:space="0" w:color="auto"/>
                      <w:left w:val="outset" w:sz="4" w:space="0" w:color="auto"/>
                      <w:bottom w:val="outset" w:sz="4" w:space="0" w:color="auto"/>
                      <w:right w:val="outset" w:sz="4" w:space="0" w:color="auto"/>
                    </w:tcBorders>
                  </w:tcPr>
                  <w:p w14:paraId="50BC1D38" w14:textId="77777777" w:rsidR="00EC4BC3" w:rsidRDefault="00EC4BC3" w:rsidP="00B315C6">
                    <w:pPr>
                      <w:jc w:val="right"/>
                      <w:rPr>
                        <w:szCs w:val="21"/>
                      </w:rPr>
                    </w:pPr>
                    <w:r>
                      <w:t>5,760,954,663.87</w:t>
                    </w:r>
                  </w:p>
                </w:tc>
                <w:tc>
                  <w:tcPr>
                    <w:tcW w:w="1062" w:type="pct"/>
                    <w:tcBorders>
                      <w:top w:val="outset" w:sz="4" w:space="0" w:color="auto"/>
                      <w:left w:val="outset" w:sz="4" w:space="0" w:color="auto"/>
                      <w:bottom w:val="outset" w:sz="4" w:space="0" w:color="auto"/>
                      <w:right w:val="outset" w:sz="4" w:space="0" w:color="auto"/>
                    </w:tcBorders>
                  </w:tcPr>
                  <w:p w14:paraId="5BB9D6B1" w14:textId="77777777" w:rsidR="00EC4BC3" w:rsidRDefault="00EC4BC3" w:rsidP="00B315C6">
                    <w:pPr>
                      <w:jc w:val="right"/>
                      <w:rPr>
                        <w:szCs w:val="21"/>
                      </w:rPr>
                    </w:pPr>
                    <w:r>
                      <w:t>5,106,542.30</w:t>
                    </w:r>
                  </w:p>
                </w:tc>
              </w:tr>
            </w:tbl>
            <w:p w14:paraId="34C04325" w14:textId="77777777" w:rsidR="00EC4BC3" w:rsidRDefault="00EC4BC3"/>
            <w:p w14:paraId="081B6206" w14:textId="01BBE049" w:rsidR="00793F73" w:rsidRDefault="004C7E26">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EndPr/>
              <w:sdtContent>
                <w:p w14:paraId="1D8C4471" w14:textId="3C80D197" w:rsidR="00793F73" w:rsidRDefault="004C7E26">
                  <w:r>
                    <w:fldChar w:fldCharType="begin"/>
                  </w:r>
                  <w:r w:rsidR="00D05034">
                    <w:instrText xml:space="preserve"> MACROBUTTON  SnrToggleCheckbox √适用 </w:instrText>
                  </w:r>
                  <w:r>
                    <w:fldChar w:fldCharType="end"/>
                  </w:r>
                  <w:r>
                    <w:fldChar w:fldCharType="begin"/>
                  </w:r>
                  <w:r w:rsidR="00D05034">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placeholder>
                  <w:docPart w:val="GBC22222222222222222222222222222"/>
                </w:placeholder>
              </w:sdtPr>
              <w:sdtEndPr/>
              <w:sdtContent>
                <w:p w14:paraId="470BBE90" w14:textId="6EF4393D" w:rsidR="00A566D3" w:rsidRDefault="00A566D3" w:rsidP="00A566D3">
                  <w:r>
                    <w:t xml:space="preserve">    公司按照财政部2018年修订发布的《企业会计准则第21号：租赁》（以下简称“新租赁准则”）要求自2021年1月1日起执行新租赁准则，采用的衔接处理为：根据首次执行新租赁准则</w:t>
                  </w:r>
                  <w:r>
                    <w:lastRenderedPageBreak/>
                    <w:t>的累积影响数，调整首次执行新准则当年年初留存收益及财务报表其他相关项目金额，不调整可比期间信息。</w:t>
                  </w:r>
                  <w:r>
                    <w:tab/>
                  </w:r>
                  <w:r>
                    <w:tab/>
                  </w:r>
                  <w:r>
                    <w:tab/>
                  </w:r>
                  <w:r>
                    <w:tab/>
                  </w:r>
                  <w:r>
                    <w:tab/>
                  </w:r>
                  <w:r>
                    <w:tab/>
                  </w:r>
                  <w:r>
                    <w:tab/>
                  </w:r>
                  <w:r>
                    <w:tab/>
                  </w:r>
                </w:p>
                <w:p w14:paraId="289A7128" w14:textId="78DDC4D6" w:rsidR="00A566D3" w:rsidRDefault="00A566D3" w:rsidP="00A566D3">
                  <w:r>
                    <w:t xml:space="preserve">    公司首次执行新租赁准则的累积影响数为-93.23万元，分别调整未分配利润-69.17万元和少数股东权益-24.07万元，并于</w:t>
                  </w:r>
                  <w:r w:rsidR="004B2CBA">
                    <w:t>2021</w:t>
                  </w:r>
                  <w:r>
                    <w:t>年1月1日确认使用权资产510.65万元，确认租赁负债603.89万元。</w:t>
                  </w:r>
                  <w:r>
                    <w:tab/>
                  </w:r>
                  <w:r>
                    <w:tab/>
                  </w:r>
                  <w:r>
                    <w:tab/>
                  </w:r>
                  <w:r>
                    <w:tab/>
                  </w:r>
                  <w:r>
                    <w:tab/>
                  </w:r>
                  <w:r>
                    <w:tab/>
                  </w:r>
                  <w:r>
                    <w:tab/>
                  </w:r>
                  <w:r>
                    <w:tab/>
                  </w:r>
                </w:p>
                <w:p w14:paraId="292A68BC" w14:textId="47F3D303" w:rsidR="00793F73" w:rsidRDefault="00A566D3" w:rsidP="00A566D3">
                  <w:r>
                    <w:tab/>
                  </w:r>
                  <w:r>
                    <w:tab/>
                  </w:r>
                  <w:r>
                    <w:tab/>
                  </w:r>
                  <w:r>
                    <w:tab/>
                  </w:r>
                  <w:r>
                    <w:tab/>
                  </w:r>
                  <w:r>
                    <w:tab/>
                  </w:r>
                  <w:r>
                    <w:tab/>
                  </w:r>
                  <w:r>
                    <w:tab/>
                  </w:r>
                </w:p>
              </w:sdtContent>
            </w:sdt>
          </w:sdtContent>
        </w:sdt>
        <w:p w14:paraId="5B00CB4A" w14:textId="77777777" w:rsidR="00793F73" w:rsidRDefault="00793F73"/>
        <w:sdt>
          <w:sdtPr>
            <w:rPr>
              <w:rFonts w:hint="eastAsia"/>
            </w:rPr>
            <w:tag w:val="_SEC_1e3ccacff43845f3b75e366bf8528bc1"/>
            <w:id w:val="-1699693057"/>
            <w:lock w:val="sdtLocked"/>
            <w:placeholder>
              <w:docPart w:val="GBC22222222222222222222222222222"/>
            </w:placeholder>
          </w:sdtPr>
          <w:sdtEndPr>
            <w:rPr>
              <w:szCs w:val="21"/>
            </w:rPr>
          </w:sdtEndPr>
          <w:sdtContent>
            <w:p w14:paraId="3E1969AF" w14:textId="0BF5B940" w:rsidR="00E617D2" w:rsidRDefault="00E617D2">
              <w:pPr>
                <w:jc w:val="center"/>
              </w:pPr>
            </w:p>
            <w:p w14:paraId="4883AB4D" w14:textId="7E026CEB" w:rsidR="00793F73" w:rsidRDefault="004C7E26">
              <w:pPr>
                <w:jc w:val="center"/>
              </w:pPr>
              <w:r>
                <w:rPr>
                  <w:rFonts w:hint="eastAsia"/>
                </w:rPr>
                <w:t>母公司</w:t>
              </w:r>
              <w:r>
                <w:t>资产负债表</w:t>
              </w:r>
            </w:p>
            <w:p w14:paraId="7E4F8581" w14:textId="77777777" w:rsidR="00793F73" w:rsidRDefault="004C7E26">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3"/>
                <w:gridCol w:w="2286"/>
                <w:gridCol w:w="1897"/>
                <w:gridCol w:w="1783"/>
              </w:tblGrid>
              <w:tr w:rsidR="00C1711E" w14:paraId="05EC0A94" w14:textId="77777777" w:rsidTr="004E02C3">
                <w:trPr>
                  <w:cantSplit/>
                </w:trPr>
                <w:sdt>
                  <w:sdtPr>
                    <w:tag w:val="_PLD_9da44ce923724297aac637cf7617f154"/>
                    <w:id w:val="-163855795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DFF994C" w14:textId="77777777" w:rsidR="00C1711E" w:rsidRDefault="00C1711E" w:rsidP="004E02C3">
                        <w:pPr>
                          <w:jc w:val="center"/>
                          <w:rPr>
                            <w:b/>
                            <w:szCs w:val="21"/>
                          </w:rPr>
                        </w:pPr>
                        <w:r>
                          <w:rPr>
                            <w:b/>
                            <w:szCs w:val="21"/>
                          </w:rPr>
                          <w:t>项目</w:t>
                        </w:r>
                      </w:p>
                    </w:tc>
                  </w:sdtContent>
                </w:sdt>
                <w:sdt>
                  <w:sdtPr>
                    <w:tag w:val="_PLD_efca04889f594b6fb327f460762e5984"/>
                    <w:id w:val="2143695008"/>
                    <w:lock w:val="sdtLocked"/>
                  </w:sdtPr>
                  <w:sdtEndPr/>
                  <w:sdtContent>
                    <w:tc>
                      <w:tcPr>
                        <w:tcW w:w="1263" w:type="pct"/>
                        <w:tcBorders>
                          <w:top w:val="outset" w:sz="4" w:space="0" w:color="auto"/>
                          <w:left w:val="outset" w:sz="4" w:space="0" w:color="auto"/>
                          <w:bottom w:val="outset" w:sz="4" w:space="0" w:color="auto"/>
                          <w:right w:val="outset" w:sz="4" w:space="0" w:color="auto"/>
                        </w:tcBorders>
                        <w:vAlign w:val="center"/>
                      </w:tcPr>
                      <w:p w14:paraId="41A8D080" w14:textId="77777777" w:rsidR="00C1711E" w:rsidRDefault="00C1711E" w:rsidP="004E02C3">
                        <w:pPr>
                          <w:jc w:val="center"/>
                          <w:rPr>
                            <w:b/>
                            <w:szCs w:val="21"/>
                          </w:rPr>
                        </w:pPr>
                        <w:r>
                          <w:rPr>
                            <w:rFonts w:hint="eastAsia"/>
                            <w:b/>
                            <w:szCs w:val="21"/>
                          </w:rPr>
                          <w:t>2020年12月31日</w:t>
                        </w:r>
                      </w:p>
                    </w:tc>
                  </w:sdtContent>
                </w:sdt>
                <w:sdt>
                  <w:sdtPr>
                    <w:tag w:val="_PLD_2c5a97a8acae47f2aa3e594dc2eceefa"/>
                    <w:id w:val="-1320964582"/>
                    <w:lock w:val="sdtLocked"/>
                  </w:sdtPr>
                  <w:sdtEndPr/>
                  <w:sdtContent>
                    <w:tc>
                      <w:tcPr>
                        <w:tcW w:w="1048" w:type="pct"/>
                        <w:tcBorders>
                          <w:top w:val="outset" w:sz="4" w:space="0" w:color="auto"/>
                          <w:left w:val="outset" w:sz="4" w:space="0" w:color="auto"/>
                          <w:bottom w:val="outset" w:sz="4" w:space="0" w:color="auto"/>
                          <w:right w:val="outset" w:sz="4" w:space="0" w:color="auto"/>
                        </w:tcBorders>
                        <w:vAlign w:val="center"/>
                      </w:tcPr>
                      <w:p w14:paraId="04539AD1" w14:textId="77777777" w:rsidR="00C1711E" w:rsidRDefault="00C1711E" w:rsidP="004E02C3">
                        <w:pPr>
                          <w:jc w:val="center"/>
                          <w:rPr>
                            <w:b/>
                            <w:szCs w:val="21"/>
                          </w:rPr>
                        </w:pPr>
                        <w:r>
                          <w:rPr>
                            <w:rFonts w:hint="eastAsia"/>
                            <w:b/>
                            <w:szCs w:val="21"/>
                          </w:rPr>
                          <w:t>2021年1月1日</w:t>
                        </w:r>
                      </w:p>
                    </w:tc>
                  </w:sdtContent>
                </w:sdt>
                <w:sdt>
                  <w:sdtPr>
                    <w:tag w:val="_PLD_5ad3cb5c17634c628aaaa5eb11547eab"/>
                    <w:id w:val="-1999651363"/>
                    <w:lock w:val="sdtLocked"/>
                  </w:sdtPr>
                  <w:sdtEndPr/>
                  <w:sdtContent>
                    <w:tc>
                      <w:tcPr>
                        <w:tcW w:w="985" w:type="pct"/>
                        <w:tcBorders>
                          <w:top w:val="outset" w:sz="4" w:space="0" w:color="auto"/>
                          <w:left w:val="outset" w:sz="4" w:space="0" w:color="auto"/>
                          <w:bottom w:val="outset" w:sz="4" w:space="0" w:color="auto"/>
                          <w:right w:val="outset" w:sz="4" w:space="0" w:color="auto"/>
                        </w:tcBorders>
                        <w:vAlign w:val="center"/>
                      </w:tcPr>
                      <w:p w14:paraId="1666EF03" w14:textId="77777777" w:rsidR="00C1711E" w:rsidRDefault="00C1711E" w:rsidP="004E02C3">
                        <w:pPr>
                          <w:jc w:val="center"/>
                          <w:rPr>
                            <w:b/>
                          </w:rPr>
                        </w:pPr>
                        <w:r>
                          <w:rPr>
                            <w:rFonts w:hint="eastAsia"/>
                            <w:b/>
                          </w:rPr>
                          <w:t>调整数</w:t>
                        </w:r>
                      </w:p>
                    </w:tc>
                  </w:sdtContent>
                </w:sdt>
              </w:tr>
              <w:tr w:rsidR="00C1711E" w14:paraId="03FA71E8" w14:textId="77777777" w:rsidTr="004E02C3">
                <w:sdt>
                  <w:sdtPr>
                    <w:tag w:val="_PLD_1a21e3baf5874d2eb57b9bf3801a1090"/>
                    <w:id w:val="100178930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B5E83FE" w14:textId="77777777" w:rsidR="00C1711E" w:rsidRDefault="00C1711E" w:rsidP="004E02C3">
                        <w:pPr>
                          <w:rPr>
                            <w:szCs w:val="21"/>
                          </w:rPr>
                        </w:pPr>
                        <w:r>
                          <w:rPr>
                            <w:rFonts w:hint="eastAsia"/>
                            <w:b/>
                            <w:bCs/>
                            <w:szCs w:val="21"/>
                          </w:rPr>
                          <w:t>流动资产：</w:t>
                        </w:r>
                      </w:p>
                    </w:tc>
                  </w:sdtContent>
                </w:sdt>
              </w:tr>
              <w:tr w:rsidR="00C1711E" w14:paraId="38B5BAD8" w14:textId="77777777" w:rsidTr="004E02C3">
                <w:sdt>
                  <w:sdtPr>
                    <w:tag w:val="_PLD_f408c55ab16d47fc9662c69aad898883"/>
                    <w:id w:val="-210842625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9F08176" w14:textId="77777777" w:rsidR="00C1711E" w:rsidRDefault="00C1711E" w:rsidP="004E02C3">
                        <w:pPr>
                          <w:ind w:firstLineChars="100" w:firstLine="210"/>
                          <w:rPr>
                            <w:szCs w:val="21"/>
                          </w:rPr>
                        </w:pPr>
                        <w:r>
                          <w:rPr>
                            <w:rFonts w:hint="eastAsia"/>
                            <w:szCs w:val="21"/>
                          </w:rPr>
                          <w:t>货币资金</w:t>
                        </w:r>
                      </w:p>
                    </w:tc>
                  </w:sdtContent>
                </w:sdt>
                <w:tc>
                  <w:tcPr>
                    <w:tcW w:w="1263" w:type="pct"/>
                    <w:tcBorders>
                      <w:top w:val="outset" w:sz="4" w:space="0" w:color="auto"/>
                      <w:left w:val="outset" w:sz="4" w:space="0" w:color="auto"/>
                      <w:bottom w:val="outset" w:sz="4" w:space="0" w:color="auto"/>
                      <w:right w:val="outset" w:sz="4" w:space="0" w:color="auto"/>
                    </w:tcBorders>
                  </w:tcPr>
                  <w:p w14:paraId="5AA35DD6" w14:textId="77777777" w:rsidR="00C1711E" w:rsidRDefault="00C1711E" w:rsidP="004E02C3">
                    <w:pPr>
                      <w:jc w:val="right"/>
                      <w:rPr>
                        <w:szCs w:val="21"/>
                      </w:rPr>
                    </w:pPr>
                    <w:r>
                      <w:t>130,871,646.81</w:t>
                    </w:r>
                  </w:p>
                </w:tc>
                <w:tc>
                  <w:tcPr>
                    <w:tcW w:w="1048" w:type="pct"/>
                    <w:tcBorders>
                      <w:top w:val="outset" w:sz="4" w:space="0" w:color="auto"/>
                      <w:left w:val="outset" w:sz="4" w:space="0" w:color="auto"/>
                      <w:bottom w:val="outset" w:sz="4" w:space="0" w:color="auto"/>
                      <w:right w:val="outset" w:sz="4" w:space="0" w:color="auto"/>
                    </w:tcBorders>
                  </w:tcPr>
                  <w:p w14:paraId="4853D001" w14:textId="77777777" w:rsidR="00C1711E" w:rsidRDefault="00C1711E" w:rsidP="004E02C3">
                    <w:pPr>
                      <w:jc w:val="right"/>
                      <w:rPr>
                        <w:szCs w:val="21"/>
                      </w:rPr>
                    </w:pPr>
                    <w:r w:rsidRPr="00120BC2">
                      <w:t>130,871,646.81</w:t>
                    </w:r>
                  </w:p>
                </w:tc>
                <w:tc>
                  <w:tcPr>
                    <w:tcW w:w="985" w:type="pct"/>
                    <w:tcBorders>
                      <w:top w:val="outset" w:sz="4" w:space="0" w:color="auto"/>
                      <w:left w:val="outset" w:sz="4" w:space="0" w:color="auto"/>
                      <w:bottom w:val="outset" w:sz="4" w:space="0" w:color="auto"/>
                      <w:right w:val="outset" w:sz="4" w:space="0" w:color="auto"/>
                    </w:tcBorders>
                  </w:tcPr>
                  <w:p w14:paraId="525F9A77" w14:textId="77777777" w:rsidR="00C1711E" w:rsidRDefault="00C1711E" w:rsidP="004E02C3">
                    <w:pPr>
                      <w:jc w:val="right"/>
                      <w:rPr>
                        <w:szCs w:val="21"/>
                      </w:rPr>
                    </w:pPr>
                  </w:p>
                </w:tc>
              </w:tr>
              <w:tr w:rsidR="00C1711E" w14:paraId="1571327D"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444310831"/>
                      <w:lock w:val="sdtLocked"/>
                    </w:sdtPr>
                    <w:sdtEndPr/>
                    <w:sdtContent>
                      <w:p w14:paraId="2ECDD4B9" w14:textId="77777777" w:rsidR="00C1711E" w:rsidRDefault="00C1711E" w:rsidP="004E02C3">
                        <w:pPr>
                          <w:ind w:firstLineChars="100" w:firstLine="210"/>
                        </w:pPr>
                        <w:r>
                          <w:rPr>
                            <w:rFonts w:hint="eastAsia"/>
                          </w:rPr>
                          <w:t>交易性金融资产</w:t>
                        </w:r>
                      </w:p>
                    </w:sdtContent>
                  </w:sdt>
                </w:tc>
                <w:tc>
                  <w:tcPr>
                    <w:tcW w:w="1263" w:type="pct"/>
                    <w:tcBorders>
                      <w:top w:val="outset" w:sz="4" w:space="0" w:color="auto"/>
                      <w:left w:val="outset" w:sz="4" w:space="0" w:color="auto"/>
                      <w:bottom w:val="outset" w:sz="4" w:space="0" w:color="auto"/>
                      <w:right w:val="outset" w:sz="4" w:space="0" w:color="auto"/>
                    </w:tcBorders>
                  </w:tcPr>
                  <w:p w14:paraId="29669865"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FF136B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3CC7354" w14:textId="77777777" w:rsidR="00C1711E" w:rsidRDefault="00C1711E" w:rsidP="004E02C3">
                    <w:pPr>
                      <w:jc w:val="right"/>
                      <w:rPr>
                        <w:szCs w:val="21"/>
                      </w:rPr>
                    </w:pPr>
                  </w:p>
                </w:tc>
              </w:tr>
              <w:tr w:rsidR="00C1711E" w14:paraId="34B60B55" w14:textId="77777777" w:rsidTr="004E02C3">
                <w:sdt>
                  <w:sdtPr>
                    <w:tag w:val="_PLD_f7ee0eee36574f678d74523c2333b685"/>
                    <w:id w:val="127182391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2AA9823" w14:textId="77777777" w:rsidR="00C1711E" w:rsidRDefault="00C1711E" w:rsidP="004E02C3">
                        <w:pPr>
                          <w:ind w:firstLineChars="100" w:firstLine="210"/>
                          <w:rPr>
                            <w:szCs w:val="21"/>
                          </w:rPr>
                        </w:pPr>
                        <w:r>
                          <w:rPr>
                            <w:rFonts w:hint="eastAsia"/>
                            <w:szCs w:val="21"/>
                          </w:rPr>
                          <w:t>衍生金融资产</w:t>
                        </w:r>
                      </w:p>
                    </w:tc>
                  </w:sdtContent>
                </w:sdt>
                <w:tc>
                  <w:tcPr>
                    <w:tcW w:w="1263" w:type="pct"/>
                    <w:tcBorders>
                      <w:top w:val="outset" w:sz="4" w:space="0" w:color="auto"/>
                      <w:left w:val="outset" w:sz="4" w:space="0" w:color="auto"/>
                      <w:bottom w:val="outset" w:sz="4" w:space="0" w:color="auto"/>
                      <w:right w:val="outset" w:sz="4" w:space="0" w:color="auto"/>
                    </w:tcBorders>
                  </w:tcPr>
                  <w:p w14:paraId="559B4F6E"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42430B33"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21116E02" w14:textId="77777777" w:rsidR="00C1711E" w:rsidRDefault="00C1711E" w:rsidP="004E02C3">
                    <w:pPr>
                      <w:jc w:val="right"/>
                      <w:rPr>
                        <w:szCs w:val="21"/>
                      </w:rPr>
                    </w:pPr>
                  </w:p>
                </w:tc>
              </w:tr>
              <w:tr w:rsidR="00C1711E" w14:paraId="169CC6C4" w14:textId="77777777" w:rsidTr="004E02C3">
                <w:sdt>
                  <w:sdtPr>
                    <w:tag w:val="_PLD_b2b08ffe74d34657ae6024868d414e18"/>
                    <w:id w:val="204741398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6DD9618" w14:textId="77777777" w:rsidR="00C1711E" w:rsidRDefault="00C1711E" w:rsidP="004E02C3">
                        <w:pPr>
                          <w:ind w:firstLineChars="100" w:firstLine="210"/>
                          <w:rPr>
                            <w:szCs w:val="21"/>
                          </w:rPr>
                        </w:pPr>
                        <w:r>
                          <w:rPr>
                            <w:rFonts w:hint="eastAsia"/>
                            <w:szCs w:val="21"/>
                          </w:rPr>
                          <w:t>应收票据</w:t>
                        </w:r>
                      </w:p>
                    </w:tc>
                  </w:sdtContent>
                </w:sdt>
                <w:tc>
                  <w:tcPr>
                    <w:tcW w:w="1263" w:type="pct"/>
                    <w:tcBorders>
                      <w:top w:val="outset" w:sz="4" w:space="0" w:color="auto"/>
                      <w:left w:val="outset" w:sz="4" w:space="0" w:color="auto"/>
                      <w:bottom w:val="outset" w:sz="4" w:space="0" w:color="auto"/>
                      <w:right w:val="outset" w:sz="4" w:space="0" w:color="auto"/>
                    </w:tcBorders>
                  </w:tcPr>
                  <w:p w14:paraId="3DD3E4DF" w14:textId="77777777" w:rsidR="00C1711E" w:rsidRDefault="00C1711E" w:rsidP="004E02C3">
                    <w:pPr>
                      <w:jc w:val="right"/>
                      <w:rPr>
                        <w:szCs w:val="21"/>
                      </w:rPr>
                    </w:pPr>
                    <w:r>
                      <w:t>300,000.00</w:t>
                    </w:r>
                  </w:p>
                </w:tc>
                <w:tc>
                  <w:tcPr>
                    <w:tcW w:w="1048" w:type="pct"/>
                    <w:tcBorders>
                      <w:top w:val="outset" w:sz="4" w:space="0" w:color="auto"/>
                      <w:left w:val="outset" w:sz="4" w:space="0" w:color="auto"/>
                      <w:bottom w:val="outset" w:sz="4" w:space="0" w:color="auto"/>
                      <w:right w:val="outset" w:sz="4" w:space="0" w:color="auto"/>
                    </w:tcBorders>
                  </w:tcPr>
                  <w:p w14:paraId="050003CD" w14:textId="77777777" w:rsidR="00C1711E" w:rsidRDefault="00C1711E" w:rsidP="004E02C3">
                    <w:pPr>
                      <w:jc w:val="right"/>
                      <w:rPr>
                        <w:szCs w:val="21"/>
                      </w:rPr>
                    </w:pPr>
                    <w:r>
                      <w:t>300,000.00</w:t>
                    </w:r>
                  </w:p>
                </w:tc>
                <w:tc>
                  <w:tcPr>
                    <w:tcW w:w="985" w:type="pct"/>
                    <w:tcBorders>
                      <w:top w:val="outset" w:sz="4" w:space="0" w:color="auto"/>
                      <w:left w:val="outset" w:sz="4" w:space="0" w:color="auto"/>
                      <w:bottom w:val="outset" w:sz="4" w:space="0" w:color="auto"/>
                      <w:right w:val="outset" w:sz="4" w:space="0" w:color="auto"/>
                    </w:tcBorders>
                  </w:tcPr>
                  <w:p w14:paraId="6C9E7935" w14:textId="77777777" w:rsidR="00C1711E" w:rsidRDefault="00C1711E" w:rsidP="004E02C3">
                    <w:pPr>
                      <w:jc w:val="right"/>
                      <w:rPr>
                        <w:szCs w:val="21"/>
                      </w:rPr>
                    </w:pPr>
                  </w:p>
                </w:tc>
              </w:tr>
              <w:tr w:rsidR="00C1711E" w14:paraId="3D6B8DC5" w14:textId="77777777" w:rsidTr="004E02C3">
                <w:sdt>
                  <w:sdtPr>
                    <w:tag w:val="_PLD_996b5362494e43d8bf26fb6589fd4b10"/>
                    <w:id w:val="28393282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781FEE2" w14:textId="77777777" w:rsidR="00C1711E" w:rsidRDefault="00C1711E" w:rsidP="004E02C3">
                        <w:pPr>
                          <w:ind w:firstLineChars="100" w:firstLine="210"/>
                          <w:rPr>
                            <w:szCs w:val="21"/>
                          </w:rPr>
                        </w:pPr>
                        <w:r>
                          <w:rPr>
                            <w:rFonts w:hint="eastAsia"/>
                            <w:szCs w:val="21"/>
                          </w:rPr>
                          <w:t>应收账款</w:t>
                        </w:r>
                      </w:p>
                    </w:tc>
                  </w:sdtContent>
                </w:sdt>
                <w:tc>
                  <w:tcPr>
                    <w:tcW w:w="1263" w:type="pct"/>
                    <w:tcBorders>
                      <w:top w:val="outset" w:sz="4" w:space="0" w:color="auto"/>
                      <w:left w:val="outset" w:sz="4" w:space="0" w:color="auto"/>
                      <w:bottom w:val="outset" w:sz="4" w:space="0" w:color="auto"/>
                      <w:right w:val="outset" w:sz="4" w:space="0" w:color="auto"/>
                    </w:tcBorders>
                  </w:tcPr>
                  <w:p w14:paraId="711BE7FC" w14:textId="77777777" w:rsidR="00C1711E" w:rsidRDefault="00C1711E" w:rsidP="004E02C3">
                    <w:pPr>
                      <w:jc w:val="right"/>
                      <w:rPr>
                        <w:szCs w:val="21"/>
                      </w:rPr>
                    </w:pPr>
                    <w:r>
                      <w:t>34,606,958.68</w:t>
                    </w:r>
                  </w:p>
                </w:tc>
                <w:tc>
                  <w:tcPr>
                    <w:tcW w:w="1048" w:type="pct"/>
                    <w:tcBorders>
                      <w:top w:val="outset" w:sz="4" w:space="0" w:color="auto"/>
                      <w:left w:val="outset" w:sz="4" w:space="0" w:color="auto"/>
                      <w:bottom w:val="outset" w:sz="4" w:space="0" w:color="auto"/>
                      <w:right w:val="outset" w:sz="4" w:space="0" w:color="auto"/>
                    </w:tcBorders>
                  </w:tcPr>
                  <w:p w14:paraId="569F9E1D" w14:textId="77777777" w:rsidR="00C1711E" w:rsidRDefault="00C1711E" w:rsidP="004E02C3">
                    <w:pPr>
                      <w:jc w:val="right"/>
                      <w:rPr>
                        <w:szCs w:val="21"/>
                      </w:rPr>
                    </w:pPr>
                    <w:r>
                      <w:t>34,606,958.68</w:t>
                    </w:r>
                  </w:p>
                </w:tc>
                <w:tc>
                  <w:tcPr>
                    <w:tcW w:w="985" w:type="pct"/>
                    <w:tcBorders>
                      <w:top w:val="outset" w:sz="4" w:space="0" w:color="auto"/>
                      <w:left w:val="outset" w:sz="4" w:space="0" w:color="auto"/>
                      <w:bottom w:val="outset" w:sz="4" w:space="0" w:color="auto"/>
                      <w:right w:val="outset" w:sz="4" w:space="0" w:color="auto"/>
                    </w:tcBorders>
                  </w:tcPr>
                  <w:p w14:paraId="4481AA35" w14:textId="77777777" w:rsidR="00C1711E" w:rsidRDefault="00C1711E" w:rsidP="004E02C3">
                    <w:pPr>
                      <w:jc w:val="right"/>
                      <w:rPr>
                        <w:szCs w:val="21"/>
                      </w:rPr>
                    </w:pPr>
                  </w:p>
                </w:tc>
              </w:tr>
              <w:tr w:rsidR="00C1711E" w14:paraId="3F738E62"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2028520484"/>
                      <w:lock w:val="sdtLocked"/>
                    </w:sdtPr>
                    <w:sdtEndPr/>
                    <w:sdtContent>
                      <w:p w14:paraId="622A823A" w14:textId="77777777" w:rsidR="00C1711E" w:rsidRDefault="00C1711E" w:rsidP="004E02C3">
                        <w:pPr>
                          <w:ind w:firstLineChars="100" w:firstLine="210"/>
                        </w:pPr>
                        <w:r>
                          <w:rPr>
                            <w:rFonts w:hint="eastAsia"/>
                          </w:rPr>
                          <w:t>应收款项融资</w:t>
                        </w:r>
                      </w:p>
                    </w:sdtContent>
                  </w:sdt>
                </w:tc>
                <w:tc>
                  <w:tcPr>
                    <w:tcW w:w="1263" w:type="pct"/>
                    <w:tcBorders>
                      <w:top w:val="outset" w:sz="4" w:space="0" w:color="auto"/>
                      <w:left w:val="outset" w:sz="4" w:space="0" w:color="auto"/>
                      <w:bottom w:val="outset" w:sz="4" w:space="0" w:color="auto"/>
                      <w:right w:val="outset" w:sz="4" w:space="0" w:color="auto"/>
                    </w:tcBorders>
                  </w:tcPr>
                  <w:p w14:paraId="13D2C5BD"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17F88EE6"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358EB99D" w14:textId="77777777" w:rsidR="00C1711E" w:rsidRDefault="00C1711E" w:rsidP="004E02C3">
                    <w:pPr>
                      <w:jc w:val="right"/>
                      <w:rPr>
                        <w:szCs w:val="21"/>
                      </w:rPr>
                    </w:pPr>
                  </w:p>
                </w:tc>
              </w:tr>
              <w:tr w:rsidR="00C1711E" w14:paraId="73BC12BC" w14:textId="77777777" w:rsidTr="004E02C3">
                <w:sdt>
                  <w:sdtPr>
                    <w:tag w:val="_PLD_85a2da460fed4a7789fc828f9dcbf44b"/>
                    <w:id w:val="17709204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F2A10FB" w14:textId="77777777" w:rsidR="00C1711E" w:rsidRDefault="00C1711E" w:rsidP="004E02C3">
                        <w:pPr>
                          <w:ind w:firstLineChars="100" w:firstLine="210"/>
                          <w:rPr>
                            <w:szCs w:val="21"/>
                          </w:rPr>
                        </w:pPr>
                        <w:r>
                          <w:rPr>
                            <w:rFonts w:hint="eastAsia"/>
                            <w:szCs w:val="21"/>
                          </w:rPr>
                          <w:t>预付款项</w:t>
                        </w:r>
                      </w:p>
                    </w:tc>
                  </w:sdtContent>
                </w:sdt>
                <w:tc>
                  <w:tcPr>
                    <w:tcW w:w="1263" w:type="pct"/>
                    <w:tcBorders>
                      <w:top w:val="outset" w:sz="4" w:space="0" w:color="auto"/>
                      <w:left w:val="outset" w:sz="4" w:space="0" w:color="auto"/>
                      <w:bottom w:val="outset" w:sz="4" w:space="0" w:color="auto"/>
                      <w:right w:val="outset" w:sz="4" w:space="0" w:color="auto"/>
                    </w:tcBorders>
                  </w:tcPr>
                  <w:p w14:paraId="1BDA3CAF" w14:textId="77777777" w:rsidR="00C1711E" w:rsidRDefault="00C1711E" w:rsidP="004E02C3">
                    <w:pPr>
                      <w:jc w:val="right"/>
                      <w:rPr>
                        <w:szCs w:val="21"/>
                      </w:rPr>
                    </w:pPr>
                    <w:r>
                      <w:t>60,060,330.25</w:t>
                    </w:r>
                  </w:p>
                </w:tc>
                <w:tc>
                  <w:tcPr>
                    <w:tcW w:w="1048" w:type="pct"/>
                    <w:tcBorders>
                      <w:top w:val="outset" w:sz="4" w:space="0" w:color="auto"/>
                      <w:left w:val="outset" w:sz="4" w:space="0" w:color="auto"/>
                      <w:bottom w:val="outset" w:sz="4" w:space="0" w:color="auto"/>
                      <w:right w:val="outset" w:sz="4" w:space="0" w:color="auto"/>
                    </w:tcBorders>
                  </w:tcPr>
                  <w:p w14:paraId="1E56D4B3" w14:textId="77777777" w:rsidR="00C1711E" w:rsidRDefault="00C1711E" w:rsidP="004E02C3">
                    <w:pPr>
                      <w:jc w:val="right"/>
                      <w:rPr>
                        <w:szCs w:val="21"/>
                      </w:rPr>
                    </w:pPr>
                    <w:r w:rsidRPr="00120BC2">
                      <w:t>60,060,330.25</w:t>
                    </w:r>
                  </w:p>
                </w:tc>
                <w:tc>
                  <w:tcPr>
                    <w:tcW w:w="985" w:type="pct"/>
                    <w:tcBorders>
                      <w:top w:val="outset" w:sz="4" w:space="0" w:color="auto"/>
                      <w:left w:val="outset" w:sz="4" w:space="0" w:color="auto"/>
                      <w:bottom w:val="outset" w:sz="4" w:space="0" w:color="auto"/>
                      <w:right w:val="outset" w:sz="4" w:space="0" w:color="auto"/>
                    </w:tcBorders>
                  </w:tcPr>
                  <w:p w14:paraId="042AA9AD" w14:textId="77777777" w:rsidR="00C1711E" w:rsidRDefault="00C1711E" w:rsidP="004E02C3">
                    <w:pPr>
                      <w:jc w:val="right"/>
                      <w:rPr>
                        <w:szCs w:val="21"/>
                      </w:rPr>
                    </w:pPr>
                  </w:p>
                </w:tc>
              </w:tr>
              <w:tr w:rsidR="00C1711E" w14:paraId="6A8CEF4C" w14:textId="77777777" w:rsidTr="004E02C3">
                <w:sdt>
                  <w:sdtPr>
                    <w:tag w:val="_PLD_010fb11782e542819b528af2cca4f317"/>
                    <w:id w:val="-171025329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1279BAE" w14:textId="77777777" w:rsidR="00C1711E" w:rsidRDefault="00C1711E" w:rsidP="004E02C3">
                        <w:pPr>
                          <w:ind w:firstLineChars="100" w:firstLine="210"/>
                          <w:rPr>
                            <w:szCs w:val="21"/>
                          </w:rPr>
                        </w:pPr>
                        <w:r>
                          <w:rPr>
                            <w:rFonts w:hint="eastAsia"/>
                            <w:szCs w:val="21"/>
                          </w:rPr>
                          <w:t>其他应收款</w:t>
                        </w:r>
                      </w:p>
                    </w:tc>
                  </w:sdtContent>
                </w:sdt>
                <w:tc>
                  <w:tcPr>
                    <w:tcW w:w="1263" w:type="pct"/>
                    <w:tcBorders>
                      <w:top w:val="outset" w:sz="4" w:space="0" w:color="auto"/>
                      <w:left w:val="outset" w:sz="4" w:space="0" w:color="auto"/>
                      <w:bottom w:val="outset" w:sz="4" w:space="0" w:color="auto"/>
                      <w:right w:val="outset" w:sz="4" w:space="0" w:color="auto"/>
                    </w:tcBorders>
                  </w:tcPr>
                  <w:p w14:paraId="378C0C8C" w14:textId="77777777" w:rsidR="00C1711E" w:rsidRDefault="00C1711E" w:rsidP="004E02C3">
                    <w:pPr>
                      <w:jc w:val="right"/>
                      <w:rPr>
                        <w:szCs w:val="21"/>
                      </w:rPr>
                    </w:pPr>
                    <w:r>
                      <w:t>164,452,919.34</w:t>
                    </w:r>
                  </w:p>
                </w:tc>
                <w:tc>
                  <w:tcPr>
                    <w:tcW w:w="1048" w:type="pct"/>
                    <w:tcBorders>
                      <w:top w:val="outset" w:sz="4" w:space="0" w:color="auto"/>
                      <w:left w:val="outset" w:sz="4" w:space="0" w:color="auto"/>
                      <w:bottom w:val="outset" w:sz="4" w:space="0" w:color="auto"/>
                      <w:right w:val="outset" w:sz="4" w:space="0" w:color="auto"/>
                    </w:tcBorders>
                  </w:tcPr>
                  <w:p w14:paraId="12CA2264" w14:textId="77777777" w:rsidR="00C1711E" w:rsidRDefault="00C1711E" w:rsidP="004E02C3">
                    <w:pPr>
                      <w:jc w:val="right"/>
                      <w:rPr>
                        <w:szCs w:val="21"/>
                      </w:rPr>
                    </w:pPr>
                    <w:r w:rsidRPr="00120BC2">
                      <w:t>164,452,919.34</w:t>
                    </w:r>
                  </w:p>
                </w:tc>
                <w:tc>
                  <w:tcPr>
                    <w:tcW w:w="985" w:type="pct"/>
                    <w:tcBorders>
                      <w:top w:val="outset" w:sz="4" w:space="0" w:color="auto"/>
                      <w:left w:val="outset" w:sz="4" w:space="0" w:color="auto"/>
                      <w:bottom w:val="outset" w:sz="4" w:space="0" w:color="auto"/>
                      <w:right w:val="outset" w:sz="4" w:space="0" w:color="auto"/>
                    </w:tcBorders>
                  </w:tcPr>
                  <w:p w14:paraId="6F960D66" w14:textId="77777777" w:rsidR="00C1711E" w:rsidRDefault="00C1711E" w:rsidP="004E02C3">
                    <w:pPr>
                      <w:jc w:val="right"/>
                      <w:rPr>
                        <w:szCs w:val="21"/>
                      </w:rPr>
                    </w:pPr>
                  </w:p>
                </w:tc>
              </w:tr>
              <w:tr w:rsidR="00C1711E" w14:paraId="5A9D1383" w14:textId="77777777" w:rsidTr="004E02C3">
                <w:sdt>
                  <w:sdtPr>
                    <w:tag w:val="_PLD_4269f9853ca043b1b919616c26361b81"/>
                    <w:id w:val="67908082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BC53085" w14:textId="77777777" w:rsidR="00C1711E" w:rsidRDefault="00C1711E" w:rsidP="004E02C3">
                        <w:pPr>
                          <w:ind w:firstLineChars="100" w:firstLine="210"/>
                          <w:rPr>
                            <w:szCs w:val="21"/>
                          </w:rPr>
                        </w:pPr>
                        <w:r>
                          <w:rPr>
                            <w:rFonts w:hint="eastAsia"/>
                          </w:rPr>
                          <w:t>其中：</w:t>
                        </w:r>
                        <w:r>
                          <w:rPr>
                            <w:rFonts w:hint="eastAsia"/>
                            <w:szCs w:val="21"/>
                          </w:rPr>
                          <w:t>应收利息</w:t>
                        </w:r>
                      </w:p>
                    </w:tc>
                  </w:sdtContent>
                </w:sdt>
                <w:tc>
                  <w:tcPr>
                    <w:tcW w:w="1263" w:type="pct"/>
                    <w:tcBorders>
                      <w:top w:val="outset" w:sz="4" w:space="0" w:color="auto"/>
                      <w:left w:val="outset" w:sz="4" w:space="0" w:color="auto"/>
                      <w:bottom w:val="outset" w:sz="4" w:space="0" w:color="auto"/>
                      <w:right w:val="outset" w:sz="4" w:space="0" w:color="auto"/>
                    </w:tcBorders>
                  </w:tcPr>
                  <w:p w14:paraId="16E3261A"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2339675F"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C3F7CA1" w14:textId="77777777" w:rsidR="00C1711E" w:rsidRDefault="00C1711E" w:rsidP="004E02C3">
                    <w:pPr>
                      <w:jc w:val="right"/>
                      <w:rPr>
                        <w:szCs w:val="21"/>
                      </w:rPr>
                    </w:pPr>
                  </w:p>
                </w:tc>
              </w:tr>
              <w:tr w:rsidR="00C1711E" w14:paraId="7F6757AB" w14:textId="77777777" w:rsidTr="004E02C3">
                <w:sdt>
                  <w:sdtPr>
                    <w:tag w:val="_PLD_98bb8a5d73ee4834abe4870af318ad0d"/>
                    <w:id w:val="163383171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7027F80" w14:textId="77777777" w:rsidR="00C1711E" w:rsidRDefault="00C1711E" w:rsidP="004E02C3">
                        <w:pPr>
                          <w:ind w:firstLineChars="400" w:firstLine="840"/>
                          <w:rPr>
                            <w:szCs w:val="21"/>
                          </w:rPr>
                        </w:pPr>
                        <w:r>
                          <w:rPr>
                            <w:rFonts w:hint="eastAsia"/>
                            <w:szCs w:val="21"/>
                          </w:rPr>
                          <w:t>应收股利</w:t>
                        </w:r>
                      </w:p>
                    </w:tc>
                  </w:sdtContent>
                </w:sdt>
                <w:tc>
                  <w:tcPr>
                    <w:tcW w:w="1263" w:type="pct"/>
                    <w:tcBorders>
                      <w:top w:val="outset" w:sz="4" w:space="0" w:color="auto"/>
                      <w:left w:val="outset" w:sz="4" w:space="0" w:color="auto"/>
                      <w:bottom w:val="outset" w:sz="4" w:space="0" w:color="auto"/>
                      <w:right w:val="outset" w:sz="4" w:space="0" w:color="auto"/>
                    </w:tcBorders>
                  </w:tcPr>
                  <w:p w14:paraId="15E23575" w14:textId="77777777" w:rsidR="00C1711E" w:rsidRDefault="00C1711E" w:rsidP="004E02C3">
                    <w:pPr>
                      <w:jc w:val="right"/>
                      <w:rPr>
                        <w:szCs w:val="21"/>
                      </w:rPr>
                    </w:pPr>
                    <w:r>
                      <w:t>1,960,000.00</w:t>
                    </w:r>
                  </w:p>
                </w:tc>
                <w:tc>
                  <w:tcPr>
                    <w:tcW w:w="1048" w:type="pct"/>
                    <w:tcBorders>
                      <w:top w:val="outset" w:sz="4" w:space="0" w:color="auto"/>
                      <w:left w:val="outset" w:sz="4" w:space="0" w:color="auto"/>
                      <w:bottom w:val="outset" w:sz="4" w:space="0" w:color="auto"/>
                      <w:right w:val="outset" w:sz="4" w:space="0" w:color="auto"/>
                    </w:tcBorders>
                  </w:tcPr>
                  <w:p w14:paraId="222988D2" w14:textId="77777777" w:rsidR="00C1711E" w:rsidRDefault="00C1711E" w:rsidP="004E02C3">
                    <w:pPr>
                      <w:jc w:val="right"/>
                      <w:rPr>
                        <w:szCs w:val="21"/>
                      </w:rPr>
                    </w:pPr>
                    <w:r w:rsidRPr="00120BC2">
                      <w:t>1,960,000.00</w:t>
                    </w:r>
                  </w:p>
                </w:tc>
                <w:tc>
                  <w:tcPr>
                    <w:tcW w:w="985" w:type="pct"/>
                    <w:tcBorders>
                      <w:top w:val="outset" w:sz="4" w:space="0" w:color="auto"/>
                      <w:left w:val="outset" w:sz="4" w:space="0" w:color="auto"/>
                      <w:bottom w:val="outset" w:sz="4" w:space="0" w:color="auto"/>
                      <w:right w:val="outset" w:sz="4" w:space="0" w:color="auto"/>
                    </w:tcBorders>
                  </w:tcPr>
                  <w:p w14:paraId="2E72A66C" w14:textId="77777777" w:rsidR="00C1711E" w:rsidRDefault="00C1711E" w:rsidP="004E02C3">
                    <w:pPr>
                      <w:jc w:val="right"/>
                      <w:rPr>
                        <w:szCs w:val="21"/>
                      </w:rPr>
                    </w:pPr>
                  </w:p>
                </w:tc>
              </w:tr>
              <w:tr w:rsidR="00C1711E" w14:paraId="7FB3FCFD" w14:textId="77777777" w:rsidTr="004E02C3">
                <w:sdt>
                  <w:sdtPr>
                    <w:tag w:val="_PLD_866aa2fec9534304ba9883fb5acc9e6f"/>
                    <w:id w:val="150277806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A9B448A" w14:textId="77777777" w:rsidR="00C1711E" w:rsidRDefault="00C1711E" w:rsidP="004E02C3">
                        <w:pPr>
                          <w:ind w:firstLineChars="100" w:firstLine="210"/>
                          <w:rPr>
                            <w:szCs w:val="21"/>
                          </w:rPr>
                        </w:pPr>
                        <w:r>
                          <w:rPr>
                            <w:rFonts w:hint="eastAsia"/>
                            <w:szCs w:val="21"/>
                          </w:rPr>
                          <w:t>存货</w:t>
                        </w:r>
                      </w:p>
                    </w:tc>
                  </w:sdtContent>
                </w:sdt>
                <w:tc>
                  <w:tcPr>
                    <w:tcW w:w="1263" w:type="pct"/>
                    <w:tcBorders>
                      <w:top w:val="outset" w:sz="4" w:space="0" w:color="auto"/>
                      <w:left w:val="outset" w:sz="4" w:space="0" w:color="auto"/>
                      <w:bottom w:val="outset" w:sz="4" w:space="0" w:color="auto"/>
                      <w:right w:val="outset" w:sz="4" w:space="0" w:color="auto"/>
                    </w:tcBorders>
                  </w:tcPr>
                  <w:p w14:paraId="71A14110" w14:textId="77777777" w:rsidR="00C1711E" w:rsidRDefault="00C1711E" w:rsidP="004E02C3">
                    <w:pPr>
                      <w:jc w:val="right"/>
                      <w:rPr>
                        <w:szCs w:val="21"/>
                      </w:rPr>
                    </w:pPr>
                    <w:r>
                      <w:t>663,911.90</w:t>
                    </w:r>
                  </w:p>
                </w:tc>
                <w:tc>
                  <w:tcPr>
                    <w:tcW w:w="1048" w:type="pct"/>
                    <w:tcBorders>
                      <w:top w:val="outset" w:sz="4" w:space="0" w:color="auto"/>
                      <w:left w:val="outset" w:sz="4" w:space="0" w:color="auto"/>
                      <w:bottom w:val="outset" w:sz="4" w:space="0" w:color="auto"/>
                      <w:right w:val="outset" w:sz="4" w:space="0" w:color="auto"/>
                    </w:tcBorders>
                  </w:tcPr>
                  <w:p w14:paraId="524A0855" w14:textId="77777777" w:rsidR="00C1711E" w:rsidRDefault="00C1711E" w:rsidP="004E02C3">
                    <w:pPr>
                      <w:jc w:val="right"/>
                      <w:rPr>
                        <w:szCs w:val="21"/>
                      </w:rPr>
                    </w:pPr>
                    <w:r w:rsidRPr="00120BC2">
                      <w:t>663,911.90</w:t>
                    </w:r>
                  </w:p>
                </w:tc>
                <w:tc>
                  <w:tcPr>
                    <w:tcW w:w="985" w:type="pct"/>
                    <w:tcBorders>
                      <w:top w:val="outset" w:sz="4" w:space="0" w:color="auto"/>
                      <w:left w:val="outset" w:sz="4" w:space="0" w:color="auto"/>
                      <w:bottom w:val="outset" w:sz="4" w:space="0" w:color="auto"/>
                      <w:right w:val="outset" w:sz="4" w:space="0" w:color="auto"/>
                    </w:tcBorders>
                  </w:tcPr>
                  <w:p w14:paraId="7D2E9917" w14:textId="77777777" w:rsidR="00C1711E" w:rsidRDefault="00C1711E" w:rsidP="004E02C3">
                    <w:pPr>
                      <w:jc w:val="right"/>
                      <w:rPr>
                        <w:szCs w:val="21"/>
                      </w:rPr>
                    </w:pPr>
                  </w:p>
                </w:tc>
              </w:tr>
              <w:tr w:rsidR="00C1711E" w14:paraId="6F011D99"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618840437"/>
                      <w:lock w:val="sdtLocked"/>
                    </w:sdtPr>
                    <w:sdtEndPr/>
                    <w:sdtContent>
                      <w:p w14:paraId="36FD7D02" w14:textId="77777777" w:rsidR="00C1711E" w:rsidRDefault="00C1711E" w:rsidP="004E02C3">
                        <w:pPr>
                          <w:ind w:firstLineChars="100" w:firstLine="210"/>
                        </w:pPr>
                        <w:r>
                          <w:rPr>
                            <w:rFonts w:hint="eastAsia"/>
                          </w:rPr>
                          <w:t>合同资产</w:t>
                        </w:r>
                      </w:p>
                    </w:sdtContent>
                  </w:sdt>
                </w:tc>
                <w:tc>
                  <w:tcPr>
                    <w:tcW w:w="1263" w:type="pct"/>
                    <w:tcBorders>
                      <w:top w:val="outset" w:sz="4" w:space="0" w:color="auto"/>
                      <w:left w:val="outset" w:sz="4" w:space="0" w:color="auto"/>
                      <w:bottom w:val="outset" w:sz="4" w:space="0" w:color="auto"/>
                      <w:right w:val="outset" w:sz="4" w:space="0" w:color="auto"/>
                    </w:tcBorders>
                  </w:tcPr>
                  <w:p w14:paraId="35B17C63"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74FDA07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1016EB6" w14:textId="77777777" w:rsidR="00C1711E" w:rsidRDefault="00C1711E" w:rsidP="004E02C3">
                    <w:pPr>
                      <w:jc w:val="right"/>
                      <w:rPr>
                        <w:szCs w:val="21"/>
                      </w:rPr>
                    </w:pPr>
                  </w:p>
                </w:tc>
              </w:tr>
              <w:tr w:rsidR="00C1711E" w14:paraId="67C1DD47" w14:textId="77777777" w:rsidTr="004E02C3">
                <w:sdt>
                  <w:sdtPr>
                    <w:tag w:val="_PLD_c45de397a0b14787948b5cd696febbda"/>
                    <w:id w:val="-146819615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8D95C7D" w14:textId="77777777" w:rsidR="00C1711E" w:rsidRDefault="00C1711E" w:rsidP="004E02C3">
                        <w:pPr>
                          <w:ind w:firstLineChars="100" w:firstLine="210"/>
                          <w:rPr>
                            <w:szCs w:val="21"/>
                          </w:rPr>
                        </w:pPr>
                        <w:r>
                          <w:rPr>
                            <w:rFonts w:hint="eastAsia"/>
                            <w:szCs w:val="21"/>
                          </w:rPr>
                          <w:t>持有待售资产</w:t>
                        </w:r>
                      </w:p>
                    </w:tc>
                  </w:sdtContent>
                </w:sdt>
                <w:tc>
                  <w:tcPr>
                    <w:tcW w:w="1263" w:type="pct"/>
                    <w:tcBorders>
                      <w:top w:val="outset" w:sz="4" w:space="0" w:color="auto"/>
                      <w:left w:val="outset" w:sz="4" w:space="0" w:color="auto"/>
                      <w:bottom w:val="outset" w:sz="4" w:space="0" w:color="auto"/>
                      <w:right w:val="outset" w:sz="4" w:space="0" w:color="auto"/>
                    </w:tcBorders>
                  </w:tcPr>
                  <w:p w14:paraId="65BDDC15"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3FB10611"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05429E5C" w14:textId="77777777" w:rsidR="00C1711E" w:rsidRDefault="00C1711E" w:rsidP="004E02C3">
                    <w:pPr>
                      <w:jc w:val="right"/>
                      <w:rPr>
                        <w:szCs w:val="21"/>
                      </w:rPr>
                    </w:pPr>
                  </w:p>
                </w:tc>
              </w:tr>
              <w:tr w:rsidR="00C1711E" w14:paraId="36DA51F4" w14:textId="77777777" w:rsidTr="004E02C3">
                <w:sdt>
                  <w:sdtPr>
                    <w:tag w:val="_PLD_11e34d50e5f94a3f8e46b9f0f8d2c1b9"/>
                    <w:id w:val="14979623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352CCEE" w14:textId="77777777" w:rsidR="00C1711E" w:rsidRDefault="00C1711E" w:rsidP="004E02C3">
                        <w:pPr>
                          <w:ind w:firstLineChars="100" w:firstLine="210"/>
                          <w:rPr>
                            <w:szCs w:val="21"/>
                          </w:rPr>
                        </w:pPr>
                        <w:r>
                          <w:rPr>
                            <w:rFonts w:hint="eastAsia"/>
                            <w:szCs w:val="21"/>
                          </w:rPr>
                          <w:t>一年内到期的非流动资产</w:t>
                        </w:r>
                      </w:p>
                    </w:tc>
                  </w:sdtContent>
                </w:sdt>
                <w:tc>
                  <w:tcPr>
                    <w:tcW w:w="1263" w:type="pct"/>
                    <w:tcBorders>
                      <w:top w:val="outset" w:sz="4" w:space="0" w:color="auto"/>
                      <w:left w:val="outset" w:sz="4" w:space="0" w:color="auto"/>
                      <w:bottom w:val="outset" w:sz="4" w:space="0" w:color="auto"/>
                      <w:right w:val="outset" w:sz="4" w:space="0" w:color="auto"/>
                    </w:tcBorders>
                  </w:tcPr>
                  <w:p w14:paraId="6A8C7BA8"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2A70DAE3"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689FDCC" w14:textId="77777777" w:rsidR="00C1711E" w:rsidRDefault="00C1711E" w:rsidP="004E02C3">
                    <w:pPr>
                      <w:jc w:val="right"/>
                      <w:rPr>
                        <w:szCs w:val="21"/>
                      </w:rPr>
                    </w:pPr>
                  </w:p>
                </w:tc>
              </w:tr>
              <w:tr w:rsidR="00C1711E" w14:paraId="0A57E37A" w14:textId="77777777" w:rsidTr="004E02C3">
                <w:sdt>
                  <w:sdtPr>
                    <w:tag w:val="_PLD_594ad28a2b8445efa8776f2308393187"/>
                    <w:id w:val="173821500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086C51F" w14:textId="77777777" w:rsidR="00C1711E" w:rsidRDefault="00C1711E" w:rsidP="004E02C3">
                        <w:pPr>
                          <w:ind w:firstLineChars="100" w:firstLine="210"/>
                          <w:rPr>
                            <w:szCs w:val="21"/>
                          </w:rPr>
                        </w:pPr>
                        <w:r>
                          <w:rPr>
                            <w:rFonts w:hint="eastAsia"/>
                            <w:szCs w:val="21"/>
                          </w:rPr>
                          <w:t>其他流动资产</w:t>
                        </w:r>
                      </w:p>
                    </w:tc>
                  </w:sdtContent>
                </w:sdt>
                <w:tc>
                  <w:tcPr>
                    <w:tcW w:w="1263" w:type="pct"/>
                    <w:tcBorders>
                      <w:top w:val="outset" w:sz="4" w:space="0" w:color="auto"/>
                      <w:left w:val="outset" w:sz="4" w:space="0" w:color="auto"/>
                      <w:bottom w:val="outset" w:sz="4" w:space="0" w:color="auto"/>
                      <w:right w:val="outset" w:sz="4" w:space="0" w:color="auto"/>
                    </w:tcBorders>
                  </w:tcPr>
                  <w:p w14:paraId="7D451B09" w14:textId="77777777" w:rsidR="00C1711E" w:rsidRDefault="00C1711E" w:rsidP="004E02C3">
                    <w:pPr>
                      <w:jc w:val="right"/>
                      <w:rPr>
                        <w:szCs w:val="21"/>
                      </w:rPr>
                    </w:pPr>
                    <w:r>
                      <w:t>178,972,345.42</w:t>
                    </w:r>
                  </w:p>
                </w:tc>
                <w:tc>
                  <w:tcPr>
                    <w:tcW w:w="1048" w:type="pct"/>
                    <w:tcBorders>
                      <w:top w:val="outset" w:sz="4" w:space="0" w:color="auto"/>
                      <w:left w:val="outset" w:sz="4" w:space="0" w:color="auto"/>
                      <w:bottom w:val="outset" w:sz="4" w:space="0" w:color="auto"/>
                      <w:right w:val="outset" w:sz="4" w:space="0" w:color="auto"/>
                    </w:tcBorders>
                  </w:tcPr>
                  <w:p w14:paraId="5F2B344F" w14:textId="77777777" w:rsidR="00C1711E" w:rsidRDefault="00C1711E" w:rsidP="004E02C3">
                    <w:pPr>
                      <w:jc w:val="right"/>
                      <w:rPr>
                        <w:szCs w:val="21"/>
                      </w:rPr>
                    </w:pPr>
                    <w:r w:rsidRPr="00FB443F">
                      <w:t>178,972,345.42</w:t>
                    </w:r>
                  </w:p>
                </w:tc>
                <w:tc>
                  <w:tcPr>
                    <w:tcW w:w="985" w:type="pct"/>
                    <w:tcBorders>
                      <w:top w:val="outset" w:sz="4" w:space="0" w:color="auto"/>
                      <w:left w:val="outset" w:sz="4" w:space="0" w:color="auto"/>
                      <w:bottom w:val="outset" w:sz="4" w:space="0" w:color="auto"/>
                      <w:right w:val="outset" w:sz="4" w:space="0" w:color="auto"/>
                    </w:tcBorders>
                  </w:tcPr>
                  <w:p w14:paraId="1782A746" w14:textId="77777777" w:rsidR="00C1711E" w:rsidRDefault="00C1711E" w:rsidP="004E02C3">
                    <w:pPr>
                      <w:jc w:val="right"/>
                      <w:rPr>
                        <w:szCs w:val="21"/>
                      </w:rPr>
                    </w:pPr>
                  </w:p>
                </w:tc>
              </w:tr>
              <w:tr w:rsidR="00C1711E" w14:paraId="663C3034" w14:textId="77777777" w:rsidTr="004E02C3">
                <w:sdt>
                  <w:sdtPr>
                    <w:tag w:val="_PLD_291e9ad053584d40ad577aa4a9ed80d9"/>
                    <w:id w:val="-116238969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8BE77E4" w14:textId="77777777" w:rsidR="00C1711E" w:rsidRDefault="00C1711E" w:rsidP="004E02C3">
                        <w:pPr>
                          <w:ind w:firstLineChars="200" w:firstLine="420"/>
                          <w:rPr>
                            <w:szCs w:val="21"/>
                          </w:rPr>
                        </w:pPr>
                        <w:r>
                          <w:rPr>
                            <w:rFonts w:hint="eastAsia"/>
                            <w:szCs w:val="21"/>
                          </w:rPr>
                          <w:t>流动资产合计</w:t>
                        </w:r>
                      </w:p>
                    </w:tc>
                  </w:sdtContent>
                </w:sdt>
                <w:tc>
                  <w:tcPr>
                    <w:tcW w:w="1263" w:type="pct"/>
                    <w:tcBorders>
                      <w:top w:val="outset" w:sz="4" w:space="0" w:color="auto"/>
                      <w:left w:val="outset" w:sz="4" w:space="0" w:color="auto"/>
                      <w:bottom w:val="outset" w:sz="4" w:space="0" w:color="auto"/>
                      <w:right w:val="outset" w:sz="4" w:space="0" w:color="auto"/>
                    </w:tcBorders>
                  </w:tcPr>
                  <w:p w14:paraId="6E0A44FC" w14:textId="77777777" w:rsidR="00C1711E" w:rsidRDefault="00C1711E" w:rsidP="004E02C3">
                    <w:pPr>
                      <w:jc w:val="right"/>
                      <w:rPr>
                        <w:szCs w:val="21"/>
                      </w:rPr>
                    </w:pPr>
                    <w:r>
                      <w:t>569,928,112.40</w:t>
                    </w:r>
                  </w:p>
                </w:tc>
                <w:tc>
                  <w:tcPr>
                    <w:tcW w:w="1048" w:type="pct"/>
                    <w:tcBorders>
                      <w:top w:val="outset" w:sz="4" w:space="0" w:color="auto"/>
                      <w:left w:val="outset" w:sz="4" w:space="0" w:color="auto"/>
                      <w:bottom w:val="outset" w:sz="4" w:space="0" w:color="auto"/>
                      <w:right w:val="outset" w:sz="4" w:space="0" w:color="auto"/>
                    </w:tcBorders>
                  </w:tcPr>
                  <w:p w14:paraId="1B056B9D" w14:textId="77777777" w:rsidR="00C1711E" w:rsidRDefault="00C1711E" w:rsidP="004E02C3">
                    <w:pPr>
                      <w:jc w:val="right"/>
                      <w:rPr>
                        <w:szCs w:val="21"/>
                      </w:rPr>
                    </w:pPr>
                    <w:r w:rsidRPr="00FB443F">
                      <w:t>569,928,112.40</w:t>
                    </w:r>
                  </w:p>
                </w:tc>
                <w:tc>
                  <w:tcPr>
                    <w:tcW w:w="985" w:type="pct"/>
                    <w:tcBorders>
                      <w:top w:val="outset" w:sz="4" w:space="0" w:color="auto"/>
                      <w:left w:val="outset" w:sz="4" w:space="0" w:color="auto"/>
                      <w:bottom w:val="outset" w:sz="4" w:space="0" w:color="auto"/>
                      <w:right w:val="outset" w:sz="4" w:space="0" w:color="auto"/>
                    </w:tcBorders>
                  </w:tcPr>
                  <w:p w14:paraId="39FE2773" w14:textId="77777777" w:rsidR="00C1711E" w:rsidRDefault="00C1711E" w:rsidP="004E02C3">
                    <w:pPr>
                      <w:jc w:val="right"/>
                      <w:rPr>
                        <w:szCs w:val="21"/>
                      </w:rPr>
                    </w:pPr>
                  </w:p>
                </w:tc>
              </w:tr>
              <w:tr w:rsidR="00C1711E" w14:paraId="0C7D58E0" w14:textId="77777777" w:rsidTr="004E02C3">
                <w:sdt>
                  <w:sdtPr>
                    <w:tag w:val="_PLD_6bf1fe83189c42b98685c416f9233418"/>
                    <w:id w:val="123906081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123B65" w14:textId="77777777" w:rsidR="00C1711E" w:rsidRDefault="00C1711E" w:rsidP="004E02C3">
                        <w:pPr>
                          <w:rPr>
                            <w:color w:val="008000"/>
                            <w:szCs w:val="21"/>
                          </w:rPr>
                        </w:pPr>
                        <w:r>
                          <w:rPr>
                            <w:rFonts w:hint="eastAsia"/>
                            <w:b/>
                            <w:bCs/>
                            <w:szCs w:val="21"/>
                          </w:rPr>
                          <w:t>非流动资产：</w:t>
                        </w:r>
                      </w:p>
                    </w:tc>
                  </w:sdtContent>
                </w:sdt>
              </w:tr>
              <w:tr w:rsidR="00C1711E" w14:paraId="3B694E35"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1912149106"/>
                      <w:lock w:val="sdtLocked"/>
                    </w:sdtPr>
                    <w:sdtEndPr/>
                    <w:sdtContent>
                      <w:p w14:paraId="3FC75248" w14:textId="77777777" w:rsidR="00C1711E" w:rsidRDefault="00C1711E" w:rsidP="004E02C3">
                        <w:pPr>
                          <w:ind w:firstLineChars="100" w:firstLine="210"/>
                        </w:pPr>
                        <w:r>
                          <w:rPr>
                            <w:rFonts w:hint="eastAsia"/>
                          </w:rPr>
                          <w:t>债权投资</w:t>
                        </w:r>
                      </w:p>
                    </w:sdtContent>
                  </w:sdt>
                </w:tc>
                <w:tc>
                  <w:tcPr>
                    <w:tcW w:w="1263" w:type="pct"/>
                    <w:tcBorders>
                      <w:top w:val="outset" w:sz="4" w:space="0" w:color="auto"/>
                      <w:left w:val="outset" w:sz="4" w:space="0" w:color="auto"/>
                      <w:bottom w:val="outset" w:sz="4" w:space="0" w:color="auto"/>
                      <w:right w:val="outset" w:sz="4" w:space="0" w:color="auto"/>
                    </w:tcBorders>
                  </w:tcPr>
                  <w:p w14:paraId="5CAC63E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C8092C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B8B55D9" w14:textId="77777777" w:rsidR="00C1711E" w:rsidRDefault="00C1711E" w:rsidP="004E02C3">
                    <w:pPr>
                      <w:jc w:val="right"/>
                      <w:rPr>
                        <w:szCs w:val="21"/>
                      </w:rPr>
                    </w:pPr>
                  </w:p>
                </w:tc>
              </w:tr>
              <w:tr w:rsidR="00C1711E" w14:paraId="78F4EB16"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82955342"/>
                      <w:lock w:val="sdtLocked"/>
                    </w:sdtPr>
                    <w:sdtEndPr/>
                    <w:sdtContent>
                      <w:p w14:paraId="51EA2211" w14:textId="77777777" w:rsidR="00C1711E" w:rsidRDefault="00C1711E" w:rsidP="004E02C3">
                        <w:pPr>
                          <w:ind w:firstLineChars="100" w:firstLine="210"/>
                        </w:pPr>
                        <w:r>
                          <w:rPr>
                            <w:rFonts w:hint="eastAsia"/>
                          </w:rPr>
                          <w:t>其他债权投资</w:t>
                        </w:r>
                      </w:p>
                    </w:sdtContent>
                  </w:sdt>
                </w:tc>
                <w:tc>
                  <w:tcPr>
                    <w:tcW w:w="1263" w:type="pct"/>
                    <w:tcBorders>
                      <w:top w:val="outset" w:sz="4" w:space="0" w:color="auto"/>
                      <w:left w:val="outset" w:sz="4" w:space="0" w:color="auto"/>
                      <w:bottom w:val="outset" w:sz="4" w:space="0" w:color="auto"/>
                      <w:right w:val="outset" w:sz="4" w:space="0" w:color="auto"/>
                    </w:tcBorders>
                  </w:tcPr>
                  <w:p w14:paraId="1E29C5B6"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4392A14C"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B42B3B4" w14:textId="77777777" w:rsidR="00C1711E" w:rsidRDefault="00C1711E" w:rsidP="004E02C3">
                    <w:pPr>
                      <w:jc w:val="right"/>
                      <w:rPr>
                        <w:szCs w:val="21"/>
                      </w:rPr>
                    </w:pPr>
                  </w:p>
                </w:tc>
              </w:tr>
              <w:tr w:rsidR="00C1711E" w14:paraId="1C9A2F86" w14:textId="77777777" w:rsidTr="004E02C3">
                <w:sdt>
                  <w:sdtPr>
                    <w:tag w:val="_PLD_965f03a3381a4313aa250521a233f481"/>
                    <w:id w:val="77144645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6EB9E01" w14:textId="77777777" w:rsidR="00C1711E" w:rsidRDefault="00C1711E" w:rsidP="004E02C3">
                        <w:pPr>
                          <w:ind w:firstLineChars="100" w:firstLine="210"/>
                          <w:rPr>
                            <w:szCs w:val="21"/>
                          </w:rPr>
                        </w:pPr>
                        <w:r>
                          <w:rPr>
                            <w:rFonts w:hint="eastAsia"/>
                            <w:szCs w:val="21"/>
                          </w:rPr>
                          <w:t>长期应收款</w:t>
                        </w:r>
                      </w:p>
                    </w:tc>
                  </w:sdtContent>
                </w:sdt>
                <w:tc>
                  <w:tcPr>
                    <w:tcW w:w="1263" w:type="pct"/>
                    <w:tcBorders>
                      <w:top w:val="outset" w:sz="4" w:space="0" w:color="auto"/>
                      <w:left w:val="outset" w:sz="4" w:space="0" w:color="auto"/>
                      <w:bottom w:val="outset" w:sz="4" w:space="0" w:color="auto"/>
                      <w:right w:val="outset" w:sz="4" w:space="0" w:color="auto"/>
                    </w:tcBorders>
                  </w:tcPr>
                  <w:p w14:paraId="781985AB"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0629F440"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128BE9EF" w14:textId="77777777" w:rsidR="00C1711E" w:rsidRDefault="00C1711E" w:rsidP="004E02C3">
                    <w:pPr>
                      <w:jc w:val="right"/>
                      <w:rPr>
                        <w:szCs w:val="21"/>
                      </w:rPr>
                    </w:pPr>
                  </w:p>
                </w:tc>
              </w:tr>
              <w:tr w:rsidR="00C1711E" w14:paraId="26E66E87" w14:textId="77777777" w:rsidTr="004E02C3">
                <w:sdt>
                  <w:sdtPr>
                    <w:tag w:val="_PLD_3ba93f801a6d4313a68a3641eefc76db"/>
                    <w:id w:val="48753169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21DD5E9" w14:textId="77777777" w:rsidR="00C1711E" w:rsidRDefault="00C1711E" w:rsidP="004E02C3">
                        <w:pPr>
                          <w:ind w:firstLineChars="100" w:firstLine="210"/>
                          <w:rPr>
                            <w:szCs w:val="21"/>
                          </w:rPr>
                        </w:pPr>
                        <w:r>
                          <w:rPr>
                            <w:rFonts w:hint="eastAsia"/>
                            <w:szCs w:val="21"/>
                          </w:rPr>
                          <w:t>长期股权投资</w:t>
                        </w:r>
                      </w:p>
                    </w:tc>
                  </w:sdtContent>
                </w:sdt>
                <w:tc>
                  <w:tcPr>
                    <w:tcW w:w="1263" w:type="pct"/>
                    <w:tcBorders>
                      <w:top w:val="outset" w:sz="4" w:space="0" w:color="auto"/>
                      <w:left w:val="outset" w:sz="4" w:space="0" w:color="auto"/>
                      <w:bottom w:val="outset" w:sz="4" w:space="0" w:color="auto"/>
                      <w:right w:val="outset" w:sz="4" w:space="0" w:color="auto"/>
                    </w:tcBorders>
                  </w:tcPr>
                  <w:p w14:paraId="2DA42842" w14:textId="77777777" w:rsidR="00C1711E" w:rsidRDefault="00C1711E" w:rsidP="004E02C3">
                    <w:pPr>
                      <w:jc w:val="right"/>
                      <w:rPr>
                        <w:szCs w:val="21"/>
                      </w:rPr>
                    </w:pPr>
                    <w:r>
                      <w:t>1,732,726,618.50</w:t>
                    </w:r>
                  </w:p>
                </w:tc>
                <w:tc>
                  <w:tcPr>
                    <w:tcW w:w="1048" w:type="pct"/>
                    <w:tcBorders>
                      <w:top w:val="outset" w:sz="4" w:space="0" w:color="auto"/>
                      <w:left w:val="outset" w:sz="4" w:space="0" w:color="auto"/>
                      <w:bottom w:val="outset" w:sz="4" w:space="0" w:color="auto"/>
                      <w:right w:val="outset" w:sz="4" w:space="0" w:color="auto"/>
                    </w:tcBorders>
                  </w:tcPr>
                  <w:p w14:paraId="0DA932F0" w14:textId="77777777" w:rsidR="00C1711E" w:rsidRDefault="00C1711E" w:rsidP="004E02C3">
                    <w:pPr>
                      <w:jc w:val="right"/>
                      <w:rPr>
                        <w:szCs w:val="21"/>
                      </w:rPr>
                    </w:pPr>
                    <w:r w:rsidRPr="00C433F1">
                      <w:t>1,732,726,618.50</w:t>
                    </w:r>
                  </w:p>
                </w:tc>
                <w:tc>
                  <w:tcPr>
                    <w:tcW w:w="985" w:type="pct"/>
                    <w:tcBorders>
                      <w:top w:val="outset" w:sz="4" w:space="0" w:color="auto"/>
                      <w:left w:val="outset" w:sz="4" w:space="0" w:color="auto"/>
                      <w:bottom w:val="outset" w:sz="4" w:space="0" w:color="auto"/>
                      <w:right w:val="outset" w:sz="4" w:space="0" w:color="auto"/>
                    </w:tcBorders>
                  </w:tcPr>
                  <w:p w14:paraId="2F13D530" w14:textId="77777777" w:rsidR="00C1711E" w:rsidRDefault="00C1711E" w:rsidP="004E02C3">
                    <w:pPr>
                      <w:jc w:val="right"/>
                      <w:rPr>
                        <w:szCs w:val="21"/>
                      </w:rPr>
                    </w:pPr>
                  </w:p>
                </w:tc>
              </w:tr>
              <w:tr w:rsidR="00C1711E" w14:paraId="21B697D2"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268008450"/>
                      <w:lock w:val="sdtLocked"/>
                    </w:sdtPr>
                    <w:sdtEndPr/>
                    <w:sdtContent>
                      <w:p w14:paraId="712AED95" w14:textId="77777777" w:rsidR="00C1711E" w:rsidRDefault="00C1711E" w:rsidP="004E02C3">
                        <w:pPr>
                          <w:ind w:firstLineChars="100" w:firstLine="210"/>
                        </w:pPr>
                        <w:r>
                          <w:rPr>
                            <w:rFonts w:hint="eastAsia"/>
                          </w:rPr>
                          <w:t>其他权益工具投资</w:t>
                        </w:r>
                      </w:p>
                    </w:sdtContent>
                  </w:sdt>
                </w:tc>
                <w:tc>
                  <w:tcPr>
                    <w:tcW w:w="1263" w:type="pct"/>
                    <w:tcBorders>
                      <w:top w:val="outset" w:sz="4" w:space="0" w:color="auto"/>
                      <w:left w:val="outset" w:sz="4" w:space="0" w:color="auto"/>
                      <w:bottom w:val="outset" w:sz="4" w:space="0" w:color="auto"/>
                      <w:right w:val="outset" w:sz="4" w:space="0" w:color="auto"/>
                    </w:tcBorders>
                  </w:tcPr>
                  <w:p w14:paraId="16E96458" w14:textId="77777777" w:rsidR="00C1711E" w:rsidRDefault="00C1711E" w:rsidP="004E02C3">
                    <w:pPr>
                      <w:jc w:val="right"/>
                      <w:rPr>
                        <w:szCs w:val="21"/>
                      </w:rPr>
                    </w:pPr>
                    <w:r>
                      <w:t>129,402,155.56</w:t>
                    </w:r>
                  </w:p>
                </w:tc>
                <w:tc>
                  <w:tcPr>
                    <w:tcW w:w="1048" w:type="pct"/>
                    <w:tcBorders>
                      <w:top w:val="outset" w:sz="4" w:space="0" w:color="auto"/>
                      <w:left w:val="outset" w:sz="4" w:space="0" w:color="auto"/>
                      <w:bottom w:val="outset" w:sz="4" w:space="0" w:color="auto"/>
                      <w:right w:val="outset" w:sz="4" w:space="0" w:color="auto"/>
                    </w:tcBorders>
                  </w:tcPr>
                  <w:p w14:paraId="12BB3726" w14:textId="77777777" w:rsidR="00C1711E" w:rsidRDefault="00C1711E" w:rsidP="004E02C3">
                    <w:pPr>
                      <w:jc w:val="right"/>
                      <w:rPr>
                        <w:szCs w:val="21"/>
                      </w:rPr>
                    </w:pPr>
                    <w:r w:rsidRPr="00C433F1">
                      <w:t>129,402,155.56</w:t>
                    </w:r>
                  </w:p>
                </w:tc>
                <w:tc>
                  <w:tcPr>
                    <w:tcW w:w="985" w:type="pct"/>
                    <w:tcBorders>
                      <w:top w:val="outset" w:sz="4" w:space="0" w:color="auto"/>
                      <w:left w:val="outset" w:sz="4" w:space="0" w:color="auto"/>
                      <w:bottom w:val="outset" w:sz="4" w:space="0" w:color="auto"/>
                      <w:right w:val="outset" w:sz="4" w:space="0" w:color="auto"/>
                    </w:tcBorders>
                  </w:tcPr>
                  <w:p w14:paraId="333F629B" w14:textId="77777777" w:rsidR="00C1711E" w:rsidRDefault="00C1711E" w:rsidP="004E02C3">
                    <w:pPr>
                      <w:jc w:val="right"/>
                      <w:rPr>
                        <w:szCs w:val="21"/>
                      </w:rPr>
                    </w:pPr>
                  </w:p>
                </w:tc>
              </w:tr>
              <w:tr w:rsidR="00C1711E" w14:paraId="66727DD3"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184372101"/>
                      <w:lock w:val="sdtLocked"/>
                    </w:sdtPr>
                    <w:sdtEndPr/>
                    <w:sdtContent>
                      <w:p w14:paraId="74EB2003" w14:textId="77777777" w:rsidR="00C1711E" w:rsidRDefault="00C1711E" w:rsidP="004E02C3">
                        <w:pPr>
                          <w:ind w:firstLineChars="100" w:firstLine="210"/>
                        </w:pPr>
                        <w:r>
                          <w:rPr>
                            <w:rFonts w:hint="eastAsia"/>
                          </w:rPr>
                          <w:t>其他非流动金融资产</w:t>
                        </w:r>
                      </w:p>
                    </w:sdtContent>
                  </w:sdt>
                </w:tc>
                <w:tc>
                  <w:tcPr>
                    <w:tcW w:w="1263" w:type="pct"/>
                    <w:tcBorders>
                      <w:top w:val="outset" w:sz="4" w:space="0" w:color="auto"/>
                      <w:left w:val="outset" w:sz="4" w:space="0" w:color="auto"/>
                      <w:bottom w:val="outset" w:sz="4" w:space="0" w:color="auto"/>
                      <w:right w:val="outset" w:sz="4" w:space="0" w:color="auto"/>
                    </w:tcBorders>
                  </w:tcPr>
                  <w:p w14:paraId="7B38134A"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3148F5FE"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5711F1B4" w14:textId="77777777" w:rsidR="00C1711E" w:rsidRDefault="00C1711E" w:rsidP="004E02C3">
                    <w:pPr>
                      <w:jc w:val="right"/>
                      <w:rPr>
                        <w:szCs w:val="21"/>
                      </w:rPr>
                    </w:pPr>
                  </w:p>
                </w:tc>
              </w:tr>
              <w:tr w:rsidR="00C1711E" w14:paraId="4CCD9BAB" w14:textId="77777777" w:rsidTr="004E02C3">
                <w:sdt>
                  <w:sdtPr>
                    <w:tag w:val="_PLD_d72d6aaee12a48c4b5a4626def7c676b"/>
                    <w:id w:val="63977840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151F605" w14:textId="77777777" w:rsidR="00C1711E" w:rsidRDefault="00C1711E" w:rsidP="004E02C3">
                        <w:pPr>
                          <w:ind w:firstLineChars="100" w:firstLine="210"/>
                          <w:rPr>
                            <w:szCs w:val="21"/>
                          </w:rPr>
                        </w:pPr>
                        <w:r>
                          <w:rPr>
                            <w:rFonts w:hint="eastAsia"/>
                            <w:szCs w:val="21"/>
                          </w:rPr>
                          <w:t>投资性房地产</w:t>
                        </w:r>
                      </w:p>
                    </w:tc>
                  </w:sdtContent>
                </w:sdt>
                <w:tc>
                  <w:tcPr>
                    <w:tcW w:w="1263" w:type="pct"/>
                    <w:tcBorders>
                      <w:top w:val="outset" w:sz="4" w:space="0" w:color="auto"/>
                      <w:left w:val="outset" w:sz="4" w:space="0" w:color="auto"/>
                      <w:bottom w:val="outset" w:sz="4" w:space="0" w:color="auto"/>
                      <w:right w:val="outset" w:sz="4" w:space="0" w:color="auto"/>
                    </w:tcBorders>
                  </w:tcPr>
                  <w:p w14:paraId="50580D02" w14:textId="77777777" w:rsidR="00C1711E" w:rsidRDefault="00C1711E" w:rsidP="004E02C3">
                    <w:pPr>
                      <w:jc w:val="right"/>
                      <w:rPr>
                        <w:szCs w:val="21"/>
                      </w:rPr>
                    </w:pPr>
                    <w:r>
                      <w:t>1,879,437.94</w:t>
                    </w:r>
                  </w:p>
                </w:tc>
                <w:tc>
                  <w:tcPr>
                    <w:tcW w:w="1048" w:type="pct"/>
                    <w:tcBorders>
                      <w:top w:val="outset" w:sz="4" w:space="0" w:color="auto"/>
                      <w:left w:val="outset" w:sz="4" w:space="0" w:color="auto"/>
                      <w:bottom w:val="outset" w:sz="4" w:space="0" w:color="auto"/>
                      <w:right w:val="outset" w:sz="4" w:space="0" w:color="auto"/>
                    </w:tcBorders>
                  </w:tcPr>
                  <w:p w14:paraId="5CF7F4D8" w14:textId="77777777" w:rsidR="00C1711E" w:rsidRDefault="00C1711E" w:rsidP="004E02C3">
                    <w:pPr>
                      <w:jc w:val="right"/>
                      <w:rPr>
                        <w:szCs w:val="21"/>
                      </w:rPr>
                    </w:pPr>
                    <w:r w:rsidRPr="00C433F1">
                      <w:t>1,879,437.94</w:t>
                    </w:r>
                  </w:p>
                </w:tc>
                <w:tc>
                  <w:tcPr>
                    <w:tcW w:w="985" w:type="pct"/>
                    <w:tcBorders>
                      <w:top w:val="outset" w:sz="4" w:space="0" w:color="auto"/>
                      <w:left w:val="outset" w:sz="4" w:space="0" w:color="auto"/>
                      <w:bottom w:val="outset" w:sz="4" w:space="0" w:color="auto"/>
                      <w:right w:val="outset" w:sz="4" w:space="0" w:color="auto"/>
                    </w:tcBorders>
                  </w:tcPr>
                  <w:p w14:paraId="2F78EA9F" w14:textId="77777777" w:rsidR="00C1711E" w:rsidRDefault="00C1711E" w:rsidP="004E02C3">
                    <w:pPr>
                      <w:jc w:val="right"/>
                      <w:rPr>
                        <w:szCs w:val="21"/>
                      </w:rPr>
                    </w:pPr>
                  </w:p>
                </w:tc>
              </w:tr>
              <w:tr w:rsidR="00C1711E" w14:paraId="3F2CD934" w14:textId="77777777" w:rsidTr="004E02C3">
                <w:sdt>
                  <w:sdtPr>
                    <w:tag w:val="_PLD_46cc63fb19b04682a9d750de8b4a1427"/>
                    <w:id w:val="-36675697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6D9DB06" w14:textId="77777777" w:rsidR="00C1711E" w:rsidRDefault="00C1711E" w:rsidP="004E02C3">
                        <w:pPr>
                          <w:ind w:firstLineChars="100" w:firstLine="210"/>
                          <w:rPr>
                            <w:szCs w:val="21"/>
                          </w:rPr>
                        </w:pPr>
                        <w:r>
                          <w:rPr>
                            <w:rFonts w:hint="eastAsia"/>
                            <w:szCs w:val="21"/>
                          </w:rPr>
                          <w:t>固定资产</w:t>
                        </w:r>
                      </w:p>
                    </w:tc>
                  </w:sdtContent>
                </w:sdt>
                <w:tc>
                  <w:tcPr>
                    <w:tcW w:w="1263" w:type="pct"/>
                    <w:tcBorders>
                      <w:top w:val="outset" w:sz="4" w:space="0" w:color="auto"/>
                      <w:left w:val="outset" w:sz="4" w:space="0" w:color="auto"/>
                      <w:bottom w:val="outset" w:sz="4" w:space="0" w:color="auto"/>
                      <w:right w:val="outset" w:sz="4" w:space="0" w:color="auto"/>
                    </w:tcBorders>
                  </w:tcPr>
                  <w:p w14:paraId="6EB417DE" w14:textId="77777777" w:rsidR="00C1711E" w:rsidRDefault="00C1711E" w:rsidP="004E02C3">
                    <w:pPr>
                      <w:jc w:val="right"/>
                      <w:rPr>
                        <w:szCs w:val="21"/>
                      </w:rPr>
                    </w:pPr>
                    <w:r>
                      <w:t>98,721,435.26</w:t>
                    </w:r>
                  </w:p>
                </w:tc>
                <w:tc>
                  <w:tcPr>
                    <w:tcW w:w="1048" w:type="pct"/>
                    <w:tcBorders>
                      <w:top w:val="outset" w:sz="4" w:space="0" w:color="auto"/>
                      <w:left w:val="outset" w:sz="4" w:space="0" w:color="auto"/>
                      <w:bottom w:val="outset" w:sz="4" w:space="0" w:color="auto"/>
                      <w:right w:val="outset" w:sz="4" w:space="0" w:color="auto"/>
                    </w:tcBorders>
                  </w:tcPr>
                  <w:p w14:paraId="0E04A3AD" w14:textId="77777777" w:rsidR="00C1711E" w:rsidRDefault="00C1711E" w:rsidP="004E02C3">
                    <w:pPr>
                      <w:jc w:val="right"/>
                      <w:rPr>
                        <w:szCs w:val="21"/>
                      </w:rPr>
                    </w:pPr>
                    <w:r w:rsidRPr="00C433F1">
                      <w:t>98,721,435.26</w:t>
                    </w:r>
                  </w:p>
                </w:tc>
                <w:tc>
                  <w:tcPr>
                    <w:tcW w:w="985" w:type="pct"/>
                    <w:tcBorders>
                      <w:top w:val="outset" w:sz="4" w:space="0" w:color="auto"/>
                      <w:left w:val="outset" w:sz="4" w:space="0" w:color="auto"/>
                      <w:bottom w:val="outset" w:sz="4" w:space="0" w:color="auto"/>
                      <w:right w:val="outset" w:sz="4" w:space="0" w:color="auto"/>
                    </w:tcBorders>
                  </w:tcPr>
                  <w:p w14:paraId="6307D96B" w14:textId="77777777" w:rsidR="00C1711E" w:rsidRDefault="00C1711E" w:rsidP="004E02C3">
                    <w:pPr>
                      <w:jc w:val="right"/>
                      <w:rPr>
                        <w:szCs w:val="21"/>
                      </w:rPr>
                    </w:pPr>
                  </w:p>
                </w:tc>
              </w:tr>
              <w:tr w:rsidR="00C1711E" w14:paraId="2EEE83AD" w14:textId="77777777" w:rsidTr="004E02C3">
                <w:sdt>
                  <w:sdtPr>
                    <w:tag w:val="_PLD_44693f1469114e5eaf3d53b5768212e5"/>
                    <w:id w:val="204401831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69578FB" w14:textId="77777777" w:rsidR="00C1711E" w:rsidRDefault="00C1711E" w:rsidP="004E02C3">
                        <w:pPr>
                          <w:ind w:firstLineChars="100" w:firstLine="210"/>
                          <w:rPr>
                            <w:szCs w:val="21"/>
                          </w:rPr>
                        </w:pPr>
                        <w:r>
                          <w:rPr>
                            <w:rFonts w:hint="eastAsia"/>
                            <w:szCs w:val="21"/>
                          </w:rPr>
                          <w:t>在建工程</w:t>
                        </w:r>
                      </w:p>
                    </w:tc>
                  </w:sdtContent>
                </w:sdt>
                <w:tc>
                  <w:tcPr>
                    <w:tcW w:w="1263" w:type="pct"/>
                    <w:tcBorders>
                      <w:top w:val="outset" w:sz="4" w:space="0" w:color="auto"/>
                      <w:left w:val="outset" w:sz="4" w:space="0" w:color="auto"/>
                      <w:bottom w:val="outset" w:sz="4" w:space="0" w:color="auto"/>
                      <w:right w:val="outset" w:sz="4" w:space="0" w:color="auto"/>
                    </w:tcBorders>
                  </w:tcPr>
                  <w:p w14:paraId="1F4F0DE7" w14:textId="77777777" w:rsidR="00C1711E" w:rsidRDefault="00C1711E" w:rsidP="004E02C3">
                    <w:pPr>
                      <w:jc w:val="right"/>
                      <w:rPr>
                        <w:szCs w:val="21"/>
                      </w:rPr>
                    </w:pPr>
                    <w:r>
                      <w:t>462,159.58</w:t>
                    </w:r>
                  </w:p>
                </w:tc>
                <w:tc>
                  <w:tcPr>
                    <w:tcW w:w="1048" w:type="pct"/>
                    <w:tcBorders>
                      <w:top w:val="outset" w:sz="4" w:space="0" w:color="auto"/>
                      <w:left w:val="outset" w:sz="4" w:space="0" w:color="auto"/>
                      <w:bottom w:val="outset" w:sz="4" w:space="0" w:color="auto"/>
                      <w:right w:val="outset" w:sz="4" w:space="0" w:color="auto"/>
                    </w:tcBorders>
                  </w:tcPr>
                  <w:p w14:paraId="36D50CCB" w14:textId="77777777" w:rsidR="00C1711E" w:rsidRDefault="00C1711E" w:rsidP="004E02C3">
                    <w:pPr>
                      <w:jc w:val="right"/>
                      <w:rPr>
                        <w:szCs w:val="21"/>
                      </w:rPr>
                    </w:pPr>
                    <w:r w:rsidRPr="00C433F1">
                      <w:t>462,159.58</w:t>
                    </w:r>
                  </w:p>
                </w:tc>
                <w:tc>
                  <w:tcPr>
                    <w:tcW w:w="985" w:type="pct"/>
                    <w:tcBorders>
                      <w:top w:val="outset" w:sz="4" w:space="0" w:color="auto"/>
                      <w:left w:val="outset" w:sz="4" w:space="0" w:color="auto"/>
                      <w:bottom w:val="outset" w:sz="4" w:space="0" w:color="auto"/>
                      <w:right w:val="outset" w:sz="4" w:space="0" w:color="auto"/>
                    </w:tcBorders>
                  </w:tcPr>
                  <w:p w14:paraId="2658923A" w14:textId="77777777" w:rsidR="00C1711E" w:rsidRDefault="00C1711E" w:rsidP="004E02C3">
                    <w:pPr>
                      <w:jc w:val="right"/>
                      <w:rPr>
                        <w:szCs w:val="21"/>
                      </w:rPr>
                    </w:pPr>
                  </w:p>
                </w:tc>
              </w:tr>
              <w:tr w:rsidR="00C1711E" w14:paraId="5914D03B" w14:textId="77777777" w:rsidTr="004E02C3">
                <w:sdt>
                  <w:sdtPr>
                    <w:tag w:val="_PLD_9f0e1e04a1474625820e619b7695c156"/>
                    <w:id w:val="35053577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F3E5E11" w14:textId="77777777" w:rsidR="00C1711E" w:rsidRDefault="00C1711E" w:rsidP="004E02C3">
                        <w:pPr>
                          <w:ind w:firstLineChars="100" w:firstLine="210"/>
                          <w:rPr>
                            <w:szCs w:val="21"/>
                          </w:rPr>
                        </w:pPr>
                        <w:r>
                          <w:rPr>
                            <w:rFonts w:hint="eastAsia"/>
                            <w:szCs w:val="21"/>
                          </w:rPr>
                          <w:t>生产性生物资产</w:t>
                        </w:r>
                      </w:p>
                    </w:tc>
                  </w:sdtContent>
                </w:sdt>
                <w:tc>
                  <w:tcPr>
                    <w:tcW w:w="1263" w:type="pct"/>
                    <w:tcBorders>
                      <w:top w:val="outset" w:sz="4" w:space="0" w:color="auto"/>
                      <w:left w:val="outset" w:sz="4" w:space="0" w:color="auto"/>
                      <w:bottom w:val="outset" w:sz="4" w:space="0" w:color="auto"/>
                      <w:right w:val="outset" w:sz="4" w:space="0" w:color="auto"/>
                    </w:tcBorders>
                  </w:tcPr>
                  <w:p w14:paraId="66AB59F6"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6A71D83"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424210D" w14:textId="77777777" w:rsidR="00C1711E" w:rsidRDefault="00C1711E" w:rsidP="004E02C3">
                    <w:pPr>
                      <w:jc w:val="right"/>
                      <w:rPr>
                        <w:szCs w:val="21"/>
                      </w:rPr>
                    </w:pPr>
                  </w:p>
                </w:tc>
              </w:tr>
              <w:tr w:rsidR="00C1711E" w14:paraId="550D91FD" w14:textId="77777777" w:rsidTr="004E02C3">
                <w:sdt>
                  <w:sdtPr>
                    <w:tag w:val="_PLD_c16512b1c14945f8a88500727ad7b651"/>
                    <w:id w:val="-73809158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E853F7A" w14:textId="77777777" w:rsidR="00C1711E" w:rsidRDefault="00C1711E" w:rsidP="004E02C3">
                        <w:pPr>
                          <w:ind w:firstLineChars="100" w:firstLine="210"/>
                          <w:rPr>
                            <w:szCs w:val="21"/>
                          </w:rPr>
                        </w:pPr>
                        <w:r>
                          <w:rPr>
                            <w:rFonts w:hint="eastAsia"/>
                            <w:szCs w:val="21"/>
                          </w:rPr>
                          <w:t>油气资产</w:t>
                        </w:r>
                      </w:p>
                    </w:tc>
                  </w:sdtContent>
                </w:sdt>
                <w:tc>
                  <w:tcPr>
                    <w:tcW w:w="1263" w:type="pct"/>
                    <w:tcBorders>
                      <w:top w:val="outset" w:sz="4" w:space="0" w:color="auto"/>
                      <w:left w:val="outset" w:sz="4" w:space="0" w:color="auto"/>
                      <w:bottom w:val="outset" w:sz="4" w:space="0" w:color="auto"/>
                      <w:right w:val="outset" w:sz="4" w:space="0" w:color="auto"/>
                    </w:tcBorders>
                  </w:tcPr>
                  <w:p w14:paraId="28E0EF35"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8458D75"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7F50AD19" w14:textId="77777777" w:rsidR="00C1711E" w:rsidRDefault="00C1711E" w:rsidP="004E02C3">
                    <w:pPr>
                      <w:jc w:val="right"/>
                      <w:rPr>
                        <w:szCs w:val="21"/>
                      </w:rPr>
                    </w:pPr>
                  </w:p>
                </w:tc>
              </w:tr>
              <w:tr w:rsidR="00C1711E" w14:paraId="667886D1"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1047369628"/>
                      <w:lock w:val="sdtLocked"/>
                    </w:sdtPr>
                    <w:sdtEndPr/>
                    <w:sdtContent>
                      <w:p w14:paraId="04A68522" w14:textId="77777777" w:rsidR="00C1711E" w:rsidRDefault="00C1711E" w:rsidP="004E02C3">
                        <w:pPr>
                          <w:ind w:firstLineChars="100" w:firstLine="210"/>
                        </w:pPr>
                        <w:r>
                          <w:rPr>
                            <w:rFonts w:hint="eastAsia"/>
                          </w:rPr>
                          <w:t>使用权资产</w:t>
                        </w:r>
                      </w:p>
                    </w:sdtContent>
                  </w:sdt>
                </w:tc>
                <w:tc>
                  <w:tcPr>
                    <w:tcW w:w="1263" w:type="pct"/>
                    <w:tcBorders>
                      <w:top w:val="outset" w:sz="4" w:space="0" w:color="auto"/>
                      <w:left w:val="outset" w:sz="4" w:space="0" w:color="auto"/>
                      <w:bottom w:val="outset" w:sz="4" w:space="0" w:color="auto"/>
                      <w:right w:val="outset" w:sz="4" w:space="0" w:color="auto"/>
                    </w:tcBorders>
                  </w:tcPr>
                  <w:p w14:paraId="034E2440"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67D155E2"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4D8A681" w14:textId="77777777" w:rsidR="00C1711E" w:rsidRDefault="00C1711E" w:rsidP="004E02C3">
                    <w:pPr>
                      <w:jc w:val="right"/>
                      <w:rPr>
                        <w:szCs w:val="21"/>
                      </w:rPr>
                    </w:pPr>
                  </w:p>
                </w:tc>
              </w:tr>
              <w:tr w:rsidR="00C1711E" w14:paraId="5AC3BFF6" w14:textId="77777777" w:rsidTr="004E02C3">
                <w:sdt>
                  <w:sdtPr>
                    <w:tag w:val="_PLD_dbba3cce55144fb4982489fc2691552a"/>
                    <w:id w:val="49753909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8D8E59B" w14:textId="77777777" w:rsidR="00C1711E" w:rsidRDefault="00C1711E" w:rsidP="004E02C3">
                        <w:pPr>
                          <w:ind w:firstLineChars="100" w:firstLine="210"/>
                          <w:rPr>
                            <w:szCs w:val="21"/>
                          </w:rPr>
                        </w:pPr>
                        <w:r>
                          <w:rPr>
                            <w:rFonts w:hint="eastAsia"/>
                            <w:szCs w:val="21"/>
                          </w:rPr>
                          <w:t>无形资产</w:t>
                        </w:r>
                      </w:p>
                    </w:tc>
                  </w:sdtContent>
                </w:sdt>
                <w:tc>
                  <w:tcPr>
                    <w:tcW w:w="1263" w:type="pct"/>
                    <w:tcBorders>
                      <w:top w:val="outset" w:sz="4" w:space="0" w:color="auto"/>
                      <w:left w:val="outset" w:sz="4" w:space="0" w:color="auto"/>
                      <w:bottom w:val="outset" w:sz="4" w:space="0" w:color="auto"/>
                      <w:right w:val="outset" w:sz="4" w:space="0" w:color="auto"/>
                    </w:tcBorders>
                  </w:tcPr>
                  <w:p w14:paraId="73ED3170" w14:textId="77777777" w:rsidR="00C1711E" w:rsidRDefault="00C1711E" w:rsidP="004E02C3">
                    <w:pPr>
                      <w:jc w:val="right"/>
                      <w:rPr>
                        <w:szCs w:val="21"/>
                      </w:rPr>
                    </w:pPr>
                    <w:r>
                      <w:t>49,542,838.57</w:t>
                    </w:r>
                  </w:p>
                </w:tc>
                <w:tc>
                  <w:tcPr>
                    <w:tcW w:w="1048" w:type="pct"/>
                    <w:tcBorders>
                      <w:top w:val="outset" w:sz="4" w:space="0" w:color="auto"/>
                      <w:left w:val="outset" w:sz="4" w:space="0" w:color="auto"/>
                      <w:bottom w:val="outset" w:sz="4" w:space="0" w:color="auto"/>
                      <w:right w:val="outset" w:sz="4" w:space="0" w:color="auto"/>
                    </w:tcBorders>
                  </w:tcPr>
                  <w:p w14:paraId="6D8E967D" w14:textId="77777777" w:rsidR="00C1711E" w:rsidRDefault="00C1711E" w:rsidP="004E02C3">
                    <w:pPr>
                      <w:jc w:val="right"/>
                      <w:rPr>
                        <w:szCs w:val="21"/>
                      </w:rPr>
                    </w:pPr>
                    <w:r w:rsidRPr="0034477A">
                      <w:t>49,542,838.57</w:t>
                    </w:r>
                  </w:p>
                </w:tc>
                <w:tc>
                  <w:tcPr>
                    <w:tcW w:w="985" w:type="pct"/>
                    <w:tcBorders>
                      <w:top w:val="outset" w:sz="4" w:space="0" w:color="auto"/>
                      <w:left w:val="outset" w:sz="4" w:space="0" w:color="auto"/>
                      <w:bottom w:val="outset" w:sz="4" w:space="0" w:color="auto"/>
                      <w:right w:val="outset" w:sz="4" w:space="0" w:color="auto"/>
                    </w:tcBorders>
                  </w:tcPr>
                  <w:p w14:paraId="12301C8B" w14:textId="77777777" w:rsidR="00C1711E" w:rsidRDefault="00C1711E" w:rsidP="004E02C3">
                    <w:pPr>
                      <w:jc w:val="right"/>
                      <w:rPr>
                        <w:szCs w:val="21"/>
                      </w:rPr>
                    </w:pPr>
                  </w:p>
                </w:tc>
              </w:tr>
              <w:tr w:rsidR="00C1711E" w14:paraId="68DC3F8D" w14:textId="77777777" w:rsidTr="004E02C3">
                <w:sdt>
                  <w:sdtPr>
                    <w:tag w:val="_PLD_c150e4e149204f07ad5524d40c63d1eb"/>
                    <w:id w:val="125354745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2A81470" w14:textId="77777777" w:rsidR="00C1711E" w:rsidRDefault="00C1711E" w:rsidP="004E02C3">
                        <w:pPr>
                          <w:ind w:firstLineChars="100" w:firstLine="210"/>
                          <w:rPr>
                            <w:szCs w:val="21"/>
                          </w:rPr>
                        </w:pPr>
                        <w:r>
                          <w:rPr>
                            <w:rFonts w:hint="eastAsia"/>
                            <w:szCs w:val="21"/>
                          </w:rPr>
                          <w:t>开发支出</w:t>
                        </w:r>
                      </w:p>
                    </w:tc>
                  </w:sdtContent>
                </w:sdt>
                <w:tc>
                  <w:tcPr>
                    <w:tcW w:w="1263" w:type="pct"/>
                    <w:tcBorders>
                      <w:top w:val="outset" w:sz="4" w:space="0" w:color="auto"/>
                      <w:left w:val="outset" w:sz="4" w:space="0" w:color="auto"/>
                      <w:bottom w:val="outset" w:sz="4" w:space="0" w:color="auto"/>
                      <w:right w:val="outset" w:sz="4" w:space="0" w:color="auto"/>
                    </w:tcBorders>
                  </w:tcPr>
                  <w:p w14:paraId="2524DEE3"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128767E9"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FAA0705" w14:textId="77777777" w:rsidR="00C1711E" w:rsidRDefault="00C1711E" w:rsidP="004E02C3">
                    <w:pPr>
                      <w:jc w:val="right"/>
                      <w:rPr>
                        <w:szCs w:val="21"/>
                      </w:rPr>
                    </w:pPr>
                  </w:p>
                </w:tc>
              </w:tr>
              <w:tr w:rsidR="00C1711E" w14:paraId="42F1A6A2" w14:textId="77777777" w:rsidTr="004E02C3">
                <w:sdt>
                  <w:sdtPr>
                    <w:tag w:val="_PLD_c19f264cba5149ce804dad7d24fa259b"/>
                    <w:id w:val="-178318821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47F046C" w14:textId="77777777" w:rsidR="00C1711E" w:rsidRDefault="00C1711E" w:rsidP="004E02C3">
                        <w:pPr>
                          <w:ind w:firstLineChars="100" w:firstLine="210"/>
                          <w:rPr>
                            <w:szCs w:val="21"/>
                          </w:rPr>
                        </w:pPr>
                        <w:r>
                          <w:rPr>
                            <w:rFonts w:hint="eastAsia"/>
                            <w:szCs w:val="21"/>
                          </w:rPr>
                          <w:t>商誉</w:t>
                        </w:r>
                      </w:p>
                    </w:tc>
                  </w:sdtContent>
                </w:sdt>
                <w:tc>
                  <w:tcPr>
                    <w:tcW w:w="1263" w:type="pct"/>
                    <w:tcBorders>
                      <w:top w:val="outset" w:sz="4" w:space="0" w:color="auto"/>
                      <w:left w:val="outset" w:sz="4" w:space="0" w:color="auto"/>
                      <w:bottom w:val="outset" w:sz="4" w:space="0" w:color="auto"/>
                      <w:right w:val="outset" w:sz="4" w:space="0" w:color="auto"/>
                    </w:tcBorders>
                  </w:tcPr>
                  <w:p w14:paraId="77D99B44"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72267F7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9F479CE" w14:textId="77777777" w:rsidR="00C1711E" w:rsidRDefault="00C1711E" w:rsidP="004E02C3">
                    <w:pPr>
                      <w:jc w:val="right"/>
                      <w:rPr>
                        <w:szCs w:val="21"/>
                      </w:rPr>
                    </w:pPr>
                  </w:p>
                </w:tc>
              </w:tr>
              <w:tr w:rsidR="00C1711E" w14:paraId="35AE38F6" w14:textId="77777777" w:rsidTr="004E02C3">
                <w:sdt>
                  <w:sdtPr>
                    <w:tag w:val="_PLD_fb766e4970104fc1b321c9a17437ff4f"/>
                    <w:id w:val="-52177599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B9263AD" w14:textId="77777777" w:rsidR="00C1711E" w:rsidRDefault="00C1711E" w:rsidP="004E02C3">
                        <w:pPr>
                          <w:ind w:firstLineChars="100" w:firstLine="210"/>
                          <w:rPr>
                            <w:szCs w:val="21"/>
                          </w:rPr>
                        </w:pPr>
                        <w:r>
                          <w:rPr>
                            <w:rFonts w:hint="eastAsia"/>
                            <w:szCs w:val="21"/>
                          </w:rPr>
                          <w:t>长期待摊费用</w:t>
                        </w:r>
                      </w:p>
                    </w:tc>
                  </w:sdtContent>
                </w:sdt>
                <w:tc>
                  <w:tcPr>
                    <w:tcW w:w="1263" w:type="pct"/>
                    <w:tcBorders>
                      <w:top w:val="outset" w:sz="4" w:space="0" w:color="auto"/>
                      <w:left w:val="outset" w:sz="4" w:space="0" w:color="auto"/>
                      <w:bottom w:val="outset" w:sz="4" w:space="0" w:color="auto"/>
                      <w:right w:val="outset" w:sz="4" w:space="0" w:color="auto"/>
                    </w:tcBorders>
                  </w:tcPr>
                  <w:p w14:paraId="4A06C0FC" w14:textId="77777777" w:rsidR="00C1711E" w:rsidRDefault="00C1711E" w:rsidP="004E02C3">
                    <w:pPr>
                      <w:jc w:val="right"/>
                      <w:rPr>
                        <w:szCs w:val="21"/>
                      </w:rPr>
                    </w:pPr>
                    <w:r>
                      <w:t>2,519,149.67</w:t>
                    </w:r>
                  </w:p>
                </w:tc>
                <w:tc>
                  <w:tcPr>
                    <w:tcW w:w="1048" w:type="pct"/>
                    <w:tcBorders>
                      <w:top w:val="outset" w:sz="4" w:space="0" w:color="auto"/>
                      <w:left w:val="outset" w:sz="4" w:space="0" w:color="auto"/>
                      <w:bottom w:val="outset" w:sz="4" w:space="0" w:color="auto"/>
                      <w:right w:val="outset" w:sz="4" w:space="0" w:color="auto"/>
                    </w:tcBorders>
                  </w:tcPr>
                  <w:p w14:paraId="002654EC" w14:textId="77777777" w:rsidR="00C1711E" w:rsidRDefault="00C1711E" w:rsidP="004E02C3">
                    <w:pPr>
                      <w:jc w:val="right"/>
                      <w:rPr>
                        <w:szCs w:val="21"/>
                      </w:rPr>
                    </w:pPr>
                    <w:r w:rsidRPr="007E70C7">
                      <w:t>2,519,149.67</w:t>
                    </w:r>
                  </w:p>
                </w:tc>
                <w:tc>
                  <w:tcPr>
                    <w:tcW w:w="985" w:type="pct"/>
                    <w:tcBorders>
                      <w:top w:val="outset" w:sz="4" w:space="0" w:color="auto"/>
                      <w:left w:val="outset" w:sz="4" w:space="0" w:color="auto"/>
                      <w:bottom w:val="outset" w:sz="4" w:space="0" w:color="auto"/>
                      <w:right w:val="outset" w:sz="4" w:space="0" w:color="auto"/>
                    </w:tcBorders>
                  </w:tcPr>
                  <w:p w14:paraId="59949F40" w14:textId="77777777" w:rsidR="00C1711E" w:rsidRDefault="00C1711E" w:rsidP="004E02C3">
                    <w:pPr>
                      <w:jc w:val="right"/>
                      <w:rPr>
                        <w:szCs w:val="21"/>
                      </w:rPr>
                    </w:pPr>
                  </w:p>
                </w:tc>
              </w:tr>
              <w:tr w:rsidR="00C1711E" w14:paraId="73AA69D8" w14:textId="77777777" w:rsidTr="004E02C3">
                <w:sdt>
                  <w:sdtPr>
                    <w:tag w:val="_PLD_30efc335c193432187cdfff36edb0156"/>
                    <w:id w:val="-81571347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7CC0E01" w14:textId="77777777" w:rsidR="00C1711E" w:rsidRDefault="00C1711E" w:rsidP="004E02C3">
                        <w:pPr>
                          <w:ind w:firstLineChars="100" w:firstLine="210"/>
                          <w:rPr>
                            <w:szCs w:val="21"/>
                          </w:rPr>
                        </w:pPr>
                        <w:r>
                          <w:rPr>
                            <w:rFonts w:hint="eastAsia"/>
                            <w:szCs w:val="21"/>
                          </w:rPr>
                          <w:t>递延所得税资产</w:t>
                        </w:r>
                      </w:p>
                    </w:tc>
                  </w:sdtContent>
                </w:sdt>
                <w:tc>
                  <w:tcPr>
                    <w:tcW w:w="1263" w:type="pct"/>
                    <w:tcBorders>
                      <w:top w:val="outset" w:sz="4" w:space="0" w:color="auto"/>
                      <w:left w:val="outset" w:sz="4" w:space="0" w:color="auto"/>
                      <w:bottom w:val="outset" w:sz="4" w:space="0" w:color="auto"/>
                      <w:right w:val="outset" w:sz="4" w:space="0" w:color="auto"/>
                    </w:tcBorders>
                  </w:tcPr>
                  <w:p w14:paraId="6A4237FE" w14:textId="77777777" w:rsidR="00C1711E" w:rsidRDefault="00C1711E" w:rsidP="004E02C3">
                    <w:pPr>
                      <w:jc w:val="right"/>
                      <w:rPr>
                        <w:szCs w:val="21"/>
                      </w:rPr>
                    </w:pPr>
                    <w:r>
                      <w:t>22,096,430.49</w:t>
                    </w:r>
                  </w:p>
                </w:tc>
                <w:tc>
                  <w:tcPr>
                    <w:tcW w:w="1048" w:type="pct"/>
                    <w:tcBorders>
                      <w:top w:val="outset" w:sz="4" w:space="0" w:color="auto"/>
                      <w:left w:val="outset" w:sz="4" w:space="0" w:color="auto"/>
                      <w:bottom w:val="outset" w:sz="4" w:space="0" w:color="auto"/>
                      <w:right w:val="outset" w:sz="4" w:space="0" w:color="auto"/>
                    </w:tcBorders>
                  </w:tcPr>
                  <w:p w14:paraId="096B0064" w14:textId="77777777" w:rsidR="00C1711E" w:rsidRDefault="00C1711E" w:rsidP="004E02C3">
                    <w:pPr>
                      <w:jc w:val="right"/>
                      <w:rPr>
                        <w:szCs w:val="21"/>
                      </w:rPr>
                    </w:pPr>
                    <w:r w:rsidRPr="007E70C7">
                      <w:t>22,096,430.49</w:t>
                    </w:r>
                  </w:p>
                </w:tc>
                <w:tc>
                  <w:tcPr>
                    <w:tcW w:w="985" w:type="pct"/>
                    <w:tcBorders>
                      <w:top w:val="outset" w:sz="4" w:space="0" w:color="auto"/>
                      <w:left w:val="outset" w:sz="4" w:space="0" w:color="auto"/>
                      <w:bottom w:val="outset" w:sz="4" w:space="0" w:color="auto"/>
                      <w:right w:val="outset" w:sz="4" w:space="0" w:color="auto"/>
                    </w:tcBorders>
                  </w:tcPr>
                  <w:p w14:paraId="68FAAC21" w14:textId="77777777" w:rsidR="00C1711E" w:rsidRDefault="00C1711E" w:rsidP="004E02C3">
                    <w:pPr>
                      <w:jc w:val="right"/>
                      <w:rPr>
                        <w:szCs w:val="21"/>
                      </w:rPr>
                    </w:pPr>
                  </w:p>
                </w:tc>
              </w:tr>
              <w:tr w:rsidR="00C1711E" w14:paraId="787935AF" w14:textId="77777777" w:rsidTr="004E02C3">
                <w:sdt>
                  <w:sdtPr>
                    <w:tag w:val="_PLD_5c57da900a1c483792efd551712a4a02"/>
                    <w:id w:val="-176775826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BAB66F9" w14:textId="77777777" w:rsidR="00C1711E" w:rsidRDefault="00C1711E" w:rsidP="004E02C3">
                        <w:pPr>
                          <w:ind w:firstLineChars="100" w:firstLine="210"/>
                          <w:rPr>
                            <w:szCs w:val="21"/>
                          </w:rPr>
                        </w:pPr>
                        <w:r>
                          <w:rPr>
                            <w:rFonts w:hint="eastAsia"/>
                            <w:szCs w:val="21"/>
                          </w:rPr>
                          <w:t>其他非流动资产</w:t>
                        </w:r>
                      </w:p>
                    </w:tc>
                  </w:sdtContent>
                </w:sdt>
                <w:tc>
                  <w:tcPr>
                    <w:tcW w:w="1263" w:type="pct"/>
                    <w:tcBorders>
                      <w:top w:val="outset" w:sz="4" w:space="0" w:color="auto"/>
                      <w:left w:val="outset" w:sz="4" w:space="0" w:color="auto"/>
                      <w:bottom w:val="outset" w:sz="4" w:space="0" w:color="auto"/>
                      <w:right w:val="outset" w:sz="4" w:space="0" w:color="auto"/>
                    </w:tcBorders>
                  </w:tcPr>
                  <w:p w14:paraId="299A40B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1DB07EE0"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1700102C" w14:textId="77777777" w:rsidR="00C1711E" w:rsidRDefault="00C1711E" w:rsidP="004E02C3">
                    <w:pPr>
                      <w:jc w:val="right"/>
                      <w:rPr>
                        <w:szCs w:val="21"/>
                      </w:rPr>
                    </w:pPr>
                  </w:p>
                </w:tc>
              </w:tr>
              <w:tr w:rsidR="00C1711E" w14:paraId="71A88293" w14:textId="77777777" w:rsidTr="004E02C3">
                <w:sdt>
                  <w:sdtPr>
                    <w:tag w:val="_PLD_5466cd06ecc348088e3a3c35e7306031"/>
                    <w:id w:val="-109979007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D0D6246" w14:textId="77777777" w:rsidR="00C1711E" w:rsidRDefault="00C1711E" w:rsidP="004E02C3">
                        <w:pPr>
                          <w:ind w:firstLineChars="200" w:firstLine="420"/>
                          <w:rPr>
                            <w:szCs w:val="21"/>
                          </w:rPr>
                        </w:pPr>
                        <w:r>
                          <w:rPr>
                            <w:rFonts w:hint="eastAsia"/>
                            <w:szCs w:val="21"/>
                          </w:rPr>
                          <w:t>非流动资产合计</w:t>
                        </w:r>
                      </w:p>
                    </w:tc>
                  </w:sdtContent>
                </w:sdt>
                <w:tc>
                  <w:tcPr>
                    <w:tcW w:w="1263" w:type="pct"/>
                    <w:tcBorders>
                      <w:top w:val="outset" w:sz="4" w:space="0" w:color="auto"/>
                      <w:left w:val="outset" w:sz="4" w:space="0" w:color="auto"/>
                      <w:bottom w:val="outset" w:sz="4" w:space="0" w:color="auto"/>
                      <w:right w:val="outset" w:sz="4" w:space="0" w:color="auto"/>
                    </w:tcBorders>
                  </w:tcPr>
                  <w:p w14:paraId="65800041" w14:textId="77777777" w:rsidR="00C1711E" w:rsidRDefault="00C1711E" w:rsidP="004E02C3">
                    <w:pPr>
                      <w:jc w:val="right"/>
                      <w:rPr>
                        <w:szCs w:val="21"/>
                      </w:rPr>
                    </w:pPr>
                    <w:r>
                      <w:t>2,037,350,225.57</w:t>
                    </w:r>
                  </w:p>
                </w:tc>
                <w:tc>
                  <w:tcPr>
                    <w:tcW w:w="1048" w:type="pct"/>
                    <w:tcBorders>
                      <w:top w:val="outset" w:sz="4" w:space="0" w:color="auto"/>
                      <w:left w:val="outset" w:sz="4" w:space="0" w:color="auto"/>
                      <w:bottom w:val="outset" w:sz="4" w:space="0" w:color="auto"/>
                      <w:right w:val="outset" w:sz="4" w:space="0" w:color="auto"/>
                    </w:tcBorders>
                  </w:tcPr>
                  <w:p w14:paraId="7A969BDF" w14:textId="77777777" w:rsidR="00C1711E" w:rsidRDefault="00C1711E" w:rsidP="004E02C3">
                    <w:pPr>
                      <w:jc w:val="right"/>
                      <w:rPr>
                        <w:szCs w:val="21"/>
                      </w:rPr>
                    </w:pPr>
                    <w:r w:rsidRPr="007E70C7">
                      <w:t>2,037,350,225.57</w:t>
                    </w:r>
                  </w:p>
                </w:tc>
                <w:tc>
                  <w:tcPr>
                    <w:tcW w:w="985" w:type="pct"/>
                    <w:tcBorders>
                      <w:top w:val="outset" w:sz="4" w:space="0" w:color="auto"/>
                      <w:left w:val="outset" w:sz="4" w:space="0" w:color="auto"/>
                      <w:bottom w:val="outset" w:sz="4" w:space="0" w:color="auto"/>
                      <w:right w:val="outset" w:sz="4" w:space="0" w:color="auto"/>
                    </w:tcBorders>
                  </w:tcPr>
                  <w:p w14:paraId="7EE6A72E" w14:textId="77777777" w:rsidR="00C1711E" w:rsidRDefault="00C1711E" w:rsidP="004E02C3">
                    <w:pPr>
                      <w:jc w:val="right"/>
                      <w:rPr>
                        <w:szCs w:val="21"/>
                      </w:rPr>
                    </w:pPr>
                  </w:p>
                </w:tc>
              </w:tr>
              <w:tr w:rsidR="00C1711E" w14:paraId="4DF7AAF0" w14:textId="77777777" w:rsidTr="004E02C3">
                <w:sdt>
                  <w:sdtPr>
                    <w:tag w:val="_PLD_3fdaadcc99bf41c1866a32f0b3a9b603"/>
                    <w:id w:val="-47845665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8A62CC6" w14:textId="77777777" w:rsidR="00C1711E" w:rsidRDefault="00C1711E" w:rsidP="004E02C3">
                        <w:pPr>
                          <w:ind w:firstLineChars="300" w:firstLine="630"/>
                          <w:rPr>
                            <w:szCs w:val="21"/>
                          </w:rPr>
                        </w:pPr>
                        <w:r>
                          <w:rPr>
                            <w:rFonts w:hint="eastAsia"/>
                            <w:szCs w:val="21"/>
                          </w:rPr>
                          <w:t>资产总计</w:t>
                        </w:r>
                      </w:p>
                    </w:tc>
                  </w:sdtContent>
                </w:sdt>
                <w:tc>
                  <w:tcPr>
                    <w:tcW w:w="1263" w:type="pct"/>
                    <w:tcBorders>
                      <w:top w:val="outset" w:sz="4" w:space="0" w:color="auto"/>
                      <w:left w:val="outset" w:sz="4" w:space="0" w:color="auto"/>
                      <w:bottom w:val="outset" w:sz="4" w:space="0" w:color="auto"/>
                      <w:right w:val="outset" w:sz="4" w:space="0" w:color="auto"/>
                    </w:tcBorders>
                  </w:tcPr>
                  <w:p w14:paraId="4A108D02" w14:textId="77777777" w:rsidR="00C1711E" w:rsidRDefault="00C1711E" w:rsidP="004E02C3">
                    <w:pPr>
                      <w:jc w:val="right"/>
                      <w:rPr>
                        <w:szCs w:val="21"/>
                      </w:rPr>
                    </w:pPr>
                    <w:r>
                      <w:t>2,607,278,337.97</w:t>
                    </w:r>
                  </w:p>
                </w:tc>
                <w:tc>
                  <w:tcPr>
                    <w:tcW w:w="1048" w:type="pct"/>
                    <w:tcBorders>
                      <w:top w:val="outset" w:sz="4" w:space="0" w:color="auto"/>
                      <w:left w:val="outset" w:sz="4" w:space="0" w:color="auto"/>
                      <w:bottom w:val="outset" w:sz="4" w:space="0" w:color="auto"/>
                      <w:right w:val="outset" w:sz="4" w:space="0" w:color="auto"/>
                    </w:tcBorders>
                  </w:tcPr>
                  <w:p w14:paraId="77FE60D6" w14:textId="77777777" w:rsidR="00C1711E" w:rsidRDefault="00C1711E" w:rsidP="004E02C3">
                    <w:pPr>
                      <w:jc w:val="right"/>
                      <w:rPr>
                        <w:szCs w:val="21"/>
                      </w:rPr>
                    </w:pPr>
                    <w:r w:rsidRPr="007E70C7">
                      <w:t>2,607,278,337.97</w:t>
                    </w:r>
                  </w:p>
                </w:tc>
                <w:tc>
                  <w:tcPr>
                    <w:tcW w:w="985" w:type="pct"/>
                    <w:tcBorders>
                      <w:top w:val="outset" w:sz="4" w:space="0" w:color="auto"/>
                      <w:left w:val="outset" w:sz="4" w:space="0" w:color="auto"/>
                      <w:bottom w:val="outset" w:sz="4" w:space="0" w:color="auto"/>
                      <w:right w:val="outset" w:sz="4" w:space="0" w:color="auto"/>
                    </w:tcBorders>
                  </w:tcPr>
                  <w:p w14:paraId="74D5ED25" w14:textId="77777777" w:rsidR="00C1711E" w:rsidRDefault="00C1711E" w:rsidP="004E02C3">
                    <w:pPr>
                      <w:jc w:val="right"/>
                      <w:rPr>
                        <w:szCs w:val="21"/>
                      </w:rPr>
                    </w:pPr>
                  </w:p>
                </w:tc>
              </w:tr>
              <w:tr w:rsidR="00C1711E" w14:paraId="210B421D" w14:textId="77777777" w:rsidTr="004E02C3">
                <w:sdt>
                  <w:sdtPr>
                    <w:tag w:val="_PLD_e2ca7c59eb7847e088dfbf63594add53"/>
                    <w:id w:val="-25158129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16594D3" w14:textId="77777777" w:rsidR="00C1711E" w:rsidRDefault="00C1711E" w:rsidP="004E02C3">
                        <w:pPr>
                          <w:rPr>
                            <w:color w:val="008000"/>
                            <w:szCs w:val="21"/>
                          </w:rPr>
                        </w:pPr>
                        <w:r>
                          <w:rPr>
                            <w:rFonts w:hint="eastAsia"/>
                            <w:b/>
                            <w:bCs/>
                            <w:szCs w:val="21"/>
                          </w:rPr>
                          <w:t>流动负债：</w:t>
                        </w:r>
                      </w:p>
                    </w:tc>
                  </w:sdtContent>
                </w:sdt>
              </w:tr>
              <w:tr w:rsidR="00C1711E" w14:paraId="06CBF796" w14:textId="77777777" w:rsidTr="004E02C3">
                <w:sdt>
                  <w:sdtPr>
                    <w:tag w:val="_PLD_c60153fc7d8248468f2adeaafaa52de9"/>
                    <w:id w:val="-45925855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7F415BF" w14:textId="77777777" w:rsidR="00C1711E" w:rsidRDefault="00C1711E" w:rsidP="004E02C3">
                        <w:pPr>
                          <w:ind w:firstLineChars="100" w:firstLine="210"/>
                          <w:rPr>
                            <w:szCs w:val="21"/>
                          </w:rPr>
                        </w:pPr>
                        <w:r>
                          <w:rPr>
                            <w:rFonts w:hint="eastAsia"/>
                            <w:szCs w:val="21"/>
                          </w:rPr>
                          <w:t>短期借款</w:t>
                        </w:r>
                      </w:p>
                    </w:tc>
                  </w:sdtContent>
                </w:sdt>
                <w:tc>
                  <w:tcPr>
                    <w:tcW w:w="1263" w:type="pct"/>
                    <w:tcBorders>
                      <w:top w:val="outset" w:sz="4" w:space="0" w:color="auto"/>
                      <w:left w:val="outset" w:sz="4" w:space="0" w:color="auto"/>
                      <w:bottom w:val="outset" w:sz="4" w:space="0" w:color="auto"/>
                      <w:right w:val="outset" w:sz="4" w:space="0" w:color="auto"/>
                    </w:tcBorders>
                  </w:tcPr>
                  <w:p w14:paraId="79F3179A" w14:textId="77777777" w:rsidR="00C1711E" w:rsidRDefault="00C1711E" w:rsidP="004E02C3">
                    <w:pPr>
                      <w:jc w:val="right"/>
                      <w:rPr>
                        <w:szCs w:val="21"/>
                      </w:rPr>
                    </w:pPr>
                    <w:r w:rsidRPr="00A25BAE">
                      <w:rPr>
                        <w:szCs w:val="21"/>
                      </w:rPr>
                      <w:t>440,501,875.00</w:t>
                    </w:r>
                  </w:p>
                </w:tc>
                <w:tc>
                  <w:tcPr>
                    <w:tcW w:w="1048" w:type="pct"/>
                    <w:tcBorders>
                      <w:top w:val="outset" w:sz="4" w:space="0" w:color="auto"/>
                      <w:left w:val="outset" w:sz="4" w:space="0" w:color="auto"/>
                      <w:bottom w:val="outset" w:sz="4" w:space="0" w:color="auto"/>
                      <w:right w:val="outset" w:sz="4" w:space="0" w:color="auto"/>
                    </w:tcBorders>
                  </w:tcPr>
                  <w:p w14:paraId="7DDD5944" w14:textId="77777777" w:rsidR="00C1711E" w:rsidRDefault="00C1711E" w:rsidP="004E02C3">
                    <w:pPr>
                      <w:jc w:val="right"/>
                      <w:rPr>
                        <w:szCs w:val="21"/>
                      </w:rPr>
                    </w:pPr>
                    <w:r w:rsidRPr="00A25BAE">
                      <w:rPr>
                        <w:szCs w:val="21"/>
                      </w:rPr>
                      <w:t>440,501,875.00</w:t>
                    </w:r>
                  </w:p>
                </w:tc>
                <w:tc>
                  <w:tcPr>
                    <w:tcW w:w="985" w:type="pct"/>
                    <w:tcBorders>
                      <w:top w:val="outset" w:sz="4" w:space="0" w:color="auto"/>
                      <w:left w:val="outset" w:sz="4" w:space="0" w:color="auto"/>
                      <w:bottom w:val="outset" w:sz="4" w:space="0" w:color="auto"/>
                      <w:right w:val="outset" w:sz="4" w:space="0" w:color="auto"/>
                    </w:tcBorders>
                  </w:tcPr>
                  <w:p w14:paraId="2FB67C51" w14:textId="77777777" w:rsidR="00C1711E" w:rsidRDefault="00C1711E" w:rsidP="004E02C3">
                    <w:pPr>
                      <w:jc w:val="right"/>
                      <w:rPr>
                        <w:szCs w:val="21"/>
                      </w:rPr>
                    </w:pPr>
                  </w:p>
                </w:tc>
              </w:tr>
              <w:tr w:rsidR="00C1711E" w14:paraId="5100CB09"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1223335663"/>
                      <w:lock w:val="sdtLocked"/>
                    </w:sdtPr>
                    <w:sdtEndPr/>
                    <w:sdtContent>
                      <w:p w14:paraId="59E5E5E5" w14:textId="77777777" w:rsidR="00C1711E" w:rsidRDefault="00C1711E" w:rsidP="004E02C3">
                        <w:pPr>
                          <w:ind w:firstLineChars="100" w:firstLine="210"/>
                        </w:pPr>
                        <w:r>
                          <w:rPr>
                            <w:rFonts w:hint="eastAsia"/>
                          </w:rPr>
                          <w:t>交易性金融负债</w:t>
                        </w:r>
                      </w:p>
                    </w:sdtContent>
                  </w:sdt>
                </w:tc>
                <w:tc>
                  <w:tcPr>
                    <w:tcW w:w="1263" w:type="pct"/>
                    <w:tcBorders>
                      <w:top w:val="outset" w:sz="4" w:space="0" w:color="auto"/>
                      <w:left w:val="outset" w:sz="4" w:space="0" w:color="auto"/>
                      <w:bottom w:val="outset" w:sz="4" w:space="0" w:color="auto"/>
                      <w:right w:val="outset" w:sz="4" w:space="0" w:color="auto"/>
                    </w:tcBorders>
                  </w:tcPr>
                  <w:p w14:paraId="63B1691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28189A1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52DBB021" w14:textId="77777777" w:rsidR="00C1711E" w:rsidRDefault="00C1711E" w:rsidP="004E02C3">
                    <w:pPr>
                      <w:jc w:val="right"/>
                      <w:rPr>
                        <w:szCs w:val="21"/>
                      </w:rPr>
                    </w:pPr>
                  </w:p>
                </w:tc>
              </w:tr>
              <w:tr w:rsidR="00C1711E" w14:paraId="4C289647" w14:textId="77777777" w:rsidTr="004E02C3">
                <w:sdt>
                  <w:sdtPr>
                    <w:tag w:val="_PLD_a14030320cca42e99628e037be89e2fc"/>
                    <w:id w:val="-176428765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67A0B70" w14:textId="77777777" w:rsidR="00C1711E" w:rsidRDefault="00C1711E" w:rsidP="004E02C3">
                        <w:pPr>
                          <w:ind w:firstLineChars="100" w:firstLine="210"/>
                          <w:rPr>
                            <w:szCs w:val="21"/>
                          </w:rPr>
                        </w:pPr>
                        <w:r>
                          <w:rPr>
                            <w:rFonts w:hint="eastAsia"/>
                            <w:szCs w:val="21"/>
                          </w:rPr>
                          <w:t>衍生金融负债</w:t>
                        </w:r>
                      </w:p>
                    </w:tc>
                  </w:sdtContent>
                </w:sdt>
                <w:tc>
                  <w:tcPr>
                    <w:tcW w:w="1263" w:type="pct"/>
                    <w:tcBorders>
                      <w:top w:val="outset" w:sz="4" w:space="0" w:color="auto"/>
                      <w:left w:val="outset" w:sz="4" w:space="0" w:color="auto"/>
                      <w:bottom w:val="outset" w:sz="4" w:space="0" w:color="auto"/>
                      <w:right w:val="outset" w:sz="4" w:space="0" w:color="auto"/>
                    </w:tcBorders>
                  </w:tcPr>
                  <w:p w14:paraId="33158222"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B2E1FE7"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138ABAAF" w14:textId="77777777" w:rsidR="00C1711E" w:rsidRDefault="00C1711E" w:rsidP="004E02C3">
                    <w:pPr>
                      <w:jc w:val="right"/>
                      <w:rPr>
                        <w:szCs w:val="21"/>
                      </w:rPr>
                    </w:pPr>
                  </w:p>
                </w:tc>
              </w:tr>
              <w:tr w:rsidR="00C1711E" w14:paraId="6FD22509" w14:textId="77777777" w:rsidTr="004E02C3">
                <w:sdt>
                  <w:sdtPr>
                    <w:tag w:val="_PLD_cfa6fa6907d242fd86be2aa745afed08"/>
                    <w:id w:val="-39597990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C19FF4E" w14:textId="77777777" w:rsidR="00C1711E" w:rsidRDefault="00C1711E" w:rsidP="004E02C3">
                        <w:pPr>
                          <w:ind w:firstLineChars="100" w:firstLine="210"/>
                        </w:pPr>
                        <w:r>
                          <w:rPr>
                            <w:rFonts w:hint="eastAsia"/>
                          </w:rPr>
                          <w:t>应付票据</w:t>
                        </w:r>
                      </w:p>
                    </w:tc>
                  </w:sdtContent>
                </w:sdt>
                <w:tc>
                  <w:tcPr>
                    <w:tcW w:w="1263" w:type="pct"/>
                    <w:tcBorders>
                      <w:top w:val="outset" w:sz="4" w:space="0" w:color="auto"/>
                      <w:left w:val="outset" w:sz="4" w:space="0" w:color="auto"/>
                      <w:bottom w:val="outset" w:sz="4" w:space="0" w:color="auto"/>
                      <w:right w:val="outset" w:sz="4" w:space="0" w:color="auto"/>
                    </w:tcBorders>
                  </w:tcPr>
                  <w:p w14:paraId="1C642130"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4859FDB6"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3F670FB3" w14:textId="77777777" w:rsidR="00C1711E" w:rsidRDefault="00C1711E" w:rsidP="004E02C3">
                    <w:pPr>
                      <w:jc w:val="right"/>
                      <w:rPr>
                        <w:szCs w:val="21"/>
                      </w:rPr>
                    </w:pPr>
                  </w:p>
                </w:tc>
              </w:tr>
              <w:tr w:rsidR="00C1711E" w14:paraId="2E51402B" w14:textId="77777777" w:rsidTr="004E02C3">
                <w:sdt>
                  <w:sdtPr>
                    <w:tag w:val="_PLD_07744cd73bb84cdea32463d813e2cb1b"/>
                    <w:id w:val="-173384638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BE3B065" w14:textId="77777777" w:rsidR="00C1711E" w:rsidRDefault="00C1711E" w:rsidP="004E02C3">
                        <w:pPr>
                          <w:ind w:firstLineChars="100" w:firstLine="210"/>
                        </w:pPr>
                        <w:r>
                          <w:rPr>
                            <w:rFonts w:hint="eastAsia"/>
                          </w:rPr>
                          <w:t>应付账款</w:t>
                        </w:r>
                      </w:p>
                    </w:tc>
                  </w:sdtContent>
                </w:sdt>
                <w:tc>
                  <w:tcPr>
                    <w:tcW w:w="1263" w:type="pct"/>
                    <w:tcBorders>
                      <w:top w:val="outset" w:sz="4" w:space="0" w:color="auto"/>
                      <w:left w:val="outset" w:sz="4" w:space="0" w:color="auto"/>
                      <w:bottom w:val="outset" w:sz="4" w:space="0" w:color="auto"/>
                      <w:right w:val="outset" w:sz="4" w:space="0" w:color="auto"/>
                    </w:tcBorders>
                  </w:tcPr>
                  <w:p w14:paraId="18F302B6" w14:textId="77777777" w:rsidR="00C1711E" w:rsidRDefault="00C1711E" w:rsidP="004E02C3">
                    <w:pPr>
                      <w:jc w:val="right"/>
                      <w:rPr>
                        <w:szCs w:val="21"/>
                      </w:rPr>
                    </w:pPr>
                    <w:r>
                      <w:t>14,676,630.58</w:t>
                    </w:r>
                  </w:p>
                </w:tc>
                <w:tc>
                  <w:tcPr>
                    <w:tcW w:w="1048" w:type="pct"/>
                    <w:tcBorders>
                      <w:top w:val="outset" w:sz="4" w:space="0" w:color="auto"/>
                      <w:left w:val="outset" w:sz="4" w:space="0" w:color="auto"/>
                      <w:bottom w:val="outset" w:sz="4" w:space="0" w:color="auto"/>
                      <w:right w:val="outset" w:sz="4" w:space="0" w:color="auto"/>
                    </w:tcBorders>
                  </w:tcPr>
                  <w:p w14:paraId="3DBBC8DF" w14:textId="77777777" w:rsidR="00C1711E" w:rsidRDefault="00C1711E" w:rsidP="004E02C3">
                    <w:pPr>
                      <w:jc w:val="right"/>
                      <w:rPr>
                        <w:szCs w:val="21"/>
                      </w:rPr>
                    </w:pPr>
                    <w:r w:rsidRPr="00380515">
                      <w:t>14,676,630.58</w:t>
                    </w:r>
                  </w:p>
                </w:tc>
                <w:tc>
                  <w:tcPr>
                    <w:tcW w:w="985" w:type="pct"/>
                    <w:tcBorders>
                      <w:top w:val="outset" w:sz="4" w:space="0" w:color="auto"/>
                      <w:left w:val="outset" w:sz="4" w:space="0" w:color="auto"/>
                      <w:bottom w:val="outset" w:sz="4" w:space="0" w:color="auto"/>
                      <w:right w:val="outset" w:sz="4" w:space="0" w:color="auto"/>
                    </w:tcBorders>
                  </w:tcPr>
                  <w:p w14:paraId="6815FB29" w14:textId="77777777" w:rsidR="00C1711E" w:rsidRDefault="00C1711E" w:rsidP="004E02C3">
                    <w:pPr>
                      <w:jc w:val="right"/>
                      <w:rPr>
                        <w:szCs w:val="21"/>
                      </w:rPr>
                    </w:pPr>
                  </w:p>
                </w:tc>
              </w:tr>
              <w:tr w:rsidR="00C1711E" w14:paraId="2E6C10EE" w14:textId="77777777" w:rsidTr="004E02C3">
                <w:sdt>
                  <w:sdtPr>
                    <w:tag w:val="_PLD_32cf27e3308b454fb0683f66168f1cff"/>
                    <w:id w:val="180087750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E177727" w14:textId="77777777" w:rsidR="00C1711E" w:rsidRDefault="00C1711E" w:rsidP="004E02C3">
                        <w:pPr>
                          <w:ind w:firstLineChars="100" w:firstLine="210"/>
                          <w:rPr>
                            <w:szCs w:val="21"/>
                          </w:rPr>
                        </w:pPr>
                        <w:r>
                          <w:rPr>
                            <w:rFonts w:hint="eastAsia"/>
                            <w:szCs w:val="21"/>
                          </w:rPr>
                          <w:t>预收款项</w:t>
                        </w:r>
                      </w:p>
                    </w:tc>
                  </w:sdtContent>
                </w:sdt>
                <w:tc>
                  <w:tcPr>
                    <w:tcW w:w="1263" w:type="pct"/>
                    <w:tcBorders>
                      <w:top w:val="outset" w:sz="4" w:space="0" w:color="auto"/>
                      <w:left w:val="outset" w:sz="4" w:space="0" w:color="auto"/>
                      <w:bottom w:val="outset" w:sz="4" w:space="0" w:color="auto"/>
                      <w:right w:val="outset" w:sz="4" w:space="0" w:color="auto"/>
                    </w:tcBorders>
                  </w:tcPr>
                  <w:p w14:paraId="65430296"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6C7123A"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2E131DD4" w14:textId="77777777" w:rsidR="00C1711E" w:rsidRDefault="00C1711E" w:rsidP="004E02C3">
                    <w:pPr>
                      <w:jc w:val="right"/>
                      <w:rPr>
                        <w:szCs w:val="21"/>
                      </w:rPr>
                    </w:pPr>
                  </w:p>
                </w:tc>
              </w:tr>
              <w:tr w:rsidR="00C1711E" w14:paraId="6FD22DAD"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412536515"/>
                      <w:lock w:val="sdtLocked"/>
                    </w:sdtPr>
                    <w:sdtEndPr/>
                    <w:sdtContent>
                      <w:p w14:paraId="02D235CF" w14:textId="77777777" w:rsidR="00C1711E" w:rsidRDefault="00C1711E" w:rsidP="004E02C3">
                        <w:pPr>
                          <w:ind w:firstLineChars="100" w:firstLine="210"/>
                        </w:pPr>
                        <w:r>
                          <w:rPr>
                            <w:rFonts w:hint="eastAsia"/>
                          </w:rPr>
                          <w:t>合同负债</w:t>
                        </w:r>
                      </w:p>
                    </w:sdtContent>
                  </w:sdt>
                </w:tc>
                <w:tc>
                  <w:tcPr>
                    <w:tcW w:w="1263" w:type="pct"/>
                    <w:tcBorders>
                      <w:top w:val="outset" w:sz="4" w:space="0" w:color="auto"/>
                      <w:left w:val="outset" w:sz="4" w:space="0" w:color="auto"/>
                      <w:bottom w:val="outset" w:sz="4" w:space="0" w:color="auto"/>
                      <w:right w:val="outset" w:sz="4" w:space="0" w:color="auto"/>
                    </w:tcBorders>
                  </w:tcPr>
                  <w:p w14:paraId="5566F447" w14:textId="77777777" w:rsidR="00C1711E" w:rsidRDefault="00C1711E" w:rsidP="004E02C3">
                    <w:pPr>
                      <w:jc w:val="right"/>
                      <w:rPr>
                        <w:szCs w:val="21"/>
                      </w:rPr>
                    </w:pPr>
                    <w:r>
                      <w:t>3,405,327.44</w:t>
                    </w:r>
                  </w:p>
                </w:tc>
                <w:tc>
                  <w:tcPr>
                    <w:tcW w:w="1048" w:type="pct"/>
                    <w:tcBorders>
                      <w:top w:val="outset" w:sz="4" w:space="0" w:color="auto"/>
                      <w:left w:val="outset" w:sz="4" w:space="0" w:color="auto"/>
                      <w:bottom w:val="outset" w:sz="4" w:space="0" w:color="auto"/>
                      <w:right w:val="outset" w:sz="4" w:space="0" w:color="auto"/>
                    </w:tcBorders>
                  </w:tcPr>
                  <w:p w14:paraId="69B63CD5" w14:textId="77777777" w:rsidR="00C1711E" w:rsidRDefault="00C1711E" w:rsidP="004E02C3">
                    <w:pPr>
                      <w:jc w:val="right"/>
                      <w:rPr>
                        <w:szCs w:val="21"/>
                      </w:rPr>
                    </w:pPr>
                    <w:r w:rsidRPr="00380515">
                      <w:t>3,405,327.44</w:t>
                    </w:r>
                  </w:p>
                </w:tc>
                <w:tc>
                  <w:tcPr>
                    <w:tcW w:w="985" w:type="pct"/>
                    <w:tcBorders>
                      <w:top w:val="outset" w:sz="4" w:space="0" w:color="auto"/>
                      <w:left w:val="outset" w:sz="4" w:space="0" w:color="auto"/>
                      <w:bottom w:val="outset" w:sz="4" w:space="0" w:color="auto"/>
                      <w:right w:val="outset" w:sz="4" w:space="0" w:color="auto"/>
                    </w:tcBorders>
                  </w:tcPr>
                  <w:p w14:paraId="0F489D96" w14:textId="77777777" w:rsidR="00C1711E" w:rsidRDefault="00C1711E" w:rsidP="004E02C3">
                    <w:pPr>
                      <w:jc w:val="right"/>
                      <w:rPr>
                        <w:szCs w:val="21"/>
                      </w:rPr>
                    </w:pPr>
                  </w:p>
                </w:tc>
              </w:tr>
              <w:tr w:rsidR="00C1711E" w14:paraId="7B3D9A7E" w14:textId="77777777" w:rsidTr="004E02C3">
                <w:sdt>
                  <w:sdtPr>
                    <w:tag w:val="_PLD_5893e569d77d49bdaf2b615465fdcdd1"/>
                    <w:id w:val="-50497651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D2F29CD" w14:textId="77777777" w:rsidR="00C1711E" w:rsidRDefault="00C1711E" w:rsidP="004E02C3">
                        <w:pPr>
                          <w:ind w:firstLineChars="100" w:firstLine="210"/>
                          <w:rPr>
                            <w:szCs w:val="21"/>
                          </w:rPr>
                        </w:pPr>
                        <w:r>
                          <w:rPr>
                            <w:rFonts w:hint="eastAsia"/>
                            <w:szCs w:val="21"/>
                          </w:rPr>
                          <w:t>应付职工薪酬</w:t>
                        </w:r>
                      </w:p>
                    </w:tc>
                  </w:sdtContent>
                </w:sdt>
                <w:tc>
                  <w:tcPr>
                    <w:tcW w:w="1263" w:type="pct"/>
                    <w:tcBorders>
                      <w:top w:val="outset" w:sz="4" w:space="0" w:color="auto"/>
                      <w:left w:val="outset" w:sz="4" w:space="0" w:color="auto"/>
                      <w:bottom w:val="outset" w:sz="4" w:space="0" w:color="auto"/>
                      <w:right w:val="outset" w:sz="4" w:space="0" w:color="auto"/>
                    </w:tcBorders>
                  </w:tcPr>
                  <w:p w14:paraId="4563834D" w14:textId="77777777" w:rsidR="00C1711E" w:rsidRDefault="00C1711E" w:rsidP="004E02C3">
                    <w:pPr>
                      <w:jc w:val="right"/>
                      <w:rPr>
                        <w:szCs w:val="21"/>
                      </w:rPr>
                    </w:pPr>
                    <w:r>
                      <w:t>4,227,366.61</w:t>
                    </w:r>
                  </w:p>
                </w:tc>
                <w:tc>
                  <w:tcPr>
                    <w:tcW w:w="1048" w:type="pct"/>
                    <w:tcBorders>
                      <w:top w:val="outset" w:sz="4" w:space="0" w:color="auto"/>
                      <w:left w:val="outset" w:sz="4" w:space="0" w:color="auto"/>
                      <w:bottom w:val="outset" w:sz="4" w:space="0" w:color="auto"/>
                      <w:right w:val="outset" w:sz="4" w:space="0" w:color="auto"/>
                    </w:tcBorders>
                  </w:tcPr>
                  <w:p w14:paraId="15B0F51F" w14:textId="77777777" w:rsidR="00C1711E" w:rsidRDefault="00C1711E" w:rsidP="004E02C3">
                    <w:pPr>
                      <w:jc w:val="right"/>
                      <w:rPr>
                        <w:szCs w:val="21"/>
                      </w:rPr>
                    </w:pPr>
                    <w:r w:rsidRPr="00380515">
                      <w:t>4,227,366.61</w:t>
                    </w:r>
                  </w:p>
                </w:tc>
                <w:tc>
                  <w:tcPr>
                    <w:tcW w:w="985" w:type="pct"/>
                    <w:tcBorders>
                      <w:top w:val="outset" w:sz="4" w:space="0" w:color="auto"/>
                      <w:left w:val="outset" w:sz="4" w:space="0" w:color="auto"/>
                      <w:bottom w:val="outset" w:sz="4" w:space="0" w:color="auto"/>
                      <w:right w:val="outset" w:sz="4" w:space="0" w:color="auto"/>
                    </w:tcBorders>
                  </w:tcPr>
                  <w:p w14:paraId="40B85910" w14:textId="77777777" w:rsidR="00C1711E" w:rsidRDefault="00C1711E" w:rsidP="004E02C3">
                    <w:pPr>
                      <w:jc w:val="right"/>
                      <w:rPr>
                        <w:szCs w:val="21"/>
                      </w:rPr>
                    </w:pPr>
                  </w:p>
                </w:tc>
              </w:tr>
              <w:tr w:rsidR="00C1711E" w14:paraId="2E339A50" w14:textId="77777777" w:rsidTr="004E02C3">
                <w:sdt>
                  <w:sdtPr>
                    <w:tag w:val="_PLD_12f1245faaaa461a88be88c3635c5c3a"/>
                    <w:id w:val="18888461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55CD242" w14:textId="77777777" w:rsidR="00C1711E" w:rsidRDefault="00C1711E" w:rsidP="004E02C3">
                        <w:pPr>
                          <w:ind w:firstLineChars="100" w:firstLine="210"/>
                          <w:rPr>
                            <w:szCs w:val="21"/>
                          </w:rPr>
                        </w:pPr>
                        <w:r>
                          <w:rPr>
                            <w:rFonts w:hint="eastAsia"/>
                            <w:szCs w:val="21"/>
                          </w:rPr>
                          <w:t>应交税费</w:t>
                        </w:r>
                      </w:p>
                    </w:tc>
                  </w:sdtContent>
                </w:sdt>
                <w:tc>
                  <w:tcPr>
                    <w:tcW w:w="1263" w:type="pct"/>
                    <w:tcBorders>
                      <w:top w:val="outset" w:sz="4" w:space="0" w:color="auto"/>
                      <w:left w:val="outset" w:sz="4" w:space="0" w:color="auto"/>
                      <w:bottom w:val="outset" w:sz="4" w:space="0" w:color="auto"/>
                      <w:right w:val="outset" w:sz="4" w:space="0" w:color="auto"/>
                    </w:tcBorders>
                  </w:tcPr>
                  <w:p w14:paraId="54FAD277" w14:textId="77777777" w:rsidR="00C1711E" w:rsidRDefault="00C1711E" w:rsidP="004E02C3">
                    <w:pPr>
                      <w:jc w:val="right"/>
                      <w:rPr>
                        <w:szCs w:val="21"/>
                      </w:rPr>
                    </w:pPr>
                    <w:r>
                      <w:t>3,148,534.69</w:t>
                    </w:r>
                  </w:p>
                </w:tc>
                <w:tc>
                  <w:tcPr>
                    <w:tcW w:w="1048" w:type="pct"/>
                    <w:tcBorders>
                      <w:top w:val="outset" w:sz="4" w:space="0" w:color="auto"/>
                      <w:left w:val="outset" w:sz="4" w:space="0" w:color="auto"/>
                      <w:bottom w:val="outset" w:sz="4" w:space="0" w:color="auto"/>
                      <w:right w:val="outset" w:sz="4" w:space="0" w:color="auto"/>
                    </w:tcBorders>
                  </w:tcPr>
                  <w:p w14:paraId="35690AAE" w14:textId="77777777" w:rsidR="00C1711E" w:rsidRDefault="00C1711E" w:rsidP="004E02C3">
                    <w:pPr>
                      <w:jc w:val="right"/>
                      <w:rPr>
                        <w:szCs w:val="21"/>
                      </w:rPr>
                    </w:pPr>
                    <w:r w:rsidRPr="00380515">
                      <w:t>3,148,534.69</w:t>
                    </w:r>
                  </w:p>
                </w:tc>
                <w:tc>
                  <w:tcPr>
                    <w:tcW w:w="985" w:type="pct"/>
                    <w:tcBorders>
                      <w:top w:val="outset" w:sz="4" w:space="0" w:color="auto"/>
                      <w:left w:val="outset" w:sz="4" w:space="0" w:color="auto"/>
                      <w:bottom w:val="outset" w:sz="4" w:space="0" w:color="auto"/>
                      <w:right w:val="outset" w:sz="4" w:space="0" w:color="auto"/>
                    </w:tcBorders>
                  </w:tcPr>
                  <w:p w14:paraId="19CB7AD2" w14:textId="77777777" w:rsidR="00C1711E" w:rsidRDefault="00C1711E" w:rsidP="004E02C3">
                    <w:pPr>
                      <w:jc w:val="right"/>
                      <w:rPr>
                        <w:szCs w:val="21"/>
                      </w:rPr>
                    </w:pPr>
                  </w:p>
                </w:tc>
              </w:tr>
              <w:tr w:rsidR="00C1711E" w14:paraId="72CCE6CF" w14:textId="77777777" w:rsidTr="004E02C3">
                <w:sdt>
                  <w:sdtPr>
                    <w:tag w:val="_PLD_13e165407c5645ac9eb2c0a0f1d95326"/>
                    <w:id w:val="-135040420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CB3C89B" w14:textId="77777777" w:rsidR="00C1711E" w:rsidRDefault="00C1711E" w:rsidP="004E02C3">
                        <w:pPr>
                          <w:ind w:firstLineChars="100" w:firstLine="210"/>
                          <w:rPr>
                            <w:szCs w:val="21"/>
                          </w:rPr>
                        </w:pPr>
                        <w:r>
                          <w:rPr>
                            <w:rFonts w:hint="eastAsia"/>
                            <w:szCs w:val="21"/>
                          </w:rPr>
                          <w:t>其他应付款</w:t>
                        </w:r>
                      </w:p>
                    </w:tc>
                  </w:sdtContent>
                </w:sdt>
                <w:tc>
                  <w:tcPr>
                    <w:tcW w:w="1263" w:type="pct"/>
                    <w:tcBorders>
                      <w:top w:val="outset" w:sz="4" w:space="0" w:color="auto"/>
                      <w:left w:val="outset" w:sz="4" w:space="0" w:color="auto"/>
                      <w:bottom w:val="outset" w:sz="4" w:space="0" w:color="auto"/>
                      <w:right w:val="outset" w:sz="4" w:space="0" w:color="auto"/>
                    </w:tcBorders>
                  </w:tcPr>
                  <w:p w14:paraId="6823981B" w14:textId="77777777" w:rsidR="00C1711E" w:rsidRDefault="00C1711E" w:rsidP="004E02C3">
                    <w:pPr>
                      <w:jc w:val="right"/>
                      <w:rPr>
                        <w:szCs w:val="21"/>
                      </w:rPr>
                    </w:pPr>
                    <w:r>
                      <w:t>1,642,690.47</w:t>
                    </w:r>
                  </w:p>
                </w:tc>
                <w:tc>
                  <w:tcPr>
                    <w:tcW w:w="1048" w:type="pct"/>
                    <w:tcBorders>
                      <w:top w:val="outset" w:sz="4" w:space="0" w:color="auto"/>
                      <w:left w:val="outset" w:sz="4" w:space="0" w:color="auto"/>
                      <w:bottom w:val="outset" w:sz="4" w:space="0" w:color="auto"/>
                      <w:right w:val="outset" w:sz="4" w:space="0" w:color="auto"/>
                    </w:tcBorders>
                  </w:tcPr>
                  <w:p w14:paraId="388F2DAF" w14:textId="77777777" w:rsidR="00C1711E" w:rsidRDefault="00C1711E" w:rsidP="004E02C3">
                    <w:pPr>
                      <w:jc w:val="right"/>
                      <w:rPr>
                        <w:szCs w:val="21"/>
                      </w:rPr>
                    </w:pPr>
                    <w:r w:rsidRPr="00380515">
                      <w:t>1,642,690.47</w:t>
                    </w:r>
                  </w:p>
                </w:tc>
                <w:tc>
                  <w:tcPr>
                    <w:tcW w:w="985" w:type="pct"/>
                    <w:tcBorders>
                      <w:top w:val="outset" w:sz="4" w:space="0" w:color="auto"/>
                      <w:left w:val="outset" w:sz="4" w:space="0" w:color="auto"/>
                      <w:bottom w:val="outset" w:sz="4" w:space="0" w:color="auto"/>
                      <w:right w:val="outset" w:sz="4" w:space="0" w:color="auto"/>
                    </w:tcBorders>
                  </w:tcPr>
                  <w:p w14:paraId="67D85F4C" w14:textId="77777777" w:rsidR="00C1711E" w:rsidRDefault="00C1711E" w:rsidP="004E02C3">
                    <w:pPr>
                      <w:jc w:val="right"/>
                      <w:rPr>
                        <w:szCs w:val="21"/>
                      </w:rPr>
                    </w:pPr>
                  </w:p>
                </w:tc>
              </w:tr>
              <w:tr w:rsidR="00C1711E" w14:paraId="568703F9" w14:textId="77777777" w:rsidTr="004E02C3">
                <w:sdt>
                  <w:sdtPr>
                    <w:tag w:val="_PLD_b50c285340ad4c2a887b38bffc98d457"/>
                    <w:id w:val="-99016975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9BF8B3C" w14:textId="77777777" w:rsidR="00C1711E" w:rsidRDefault="00C1711E" w:rsidP="004E02C3">
                        <w:pPr>
                          <w:ind w:firstLineChars="100" w:firstLine="210"/>
                          <w:rPr>
                            <w:szCs w:val="21"/>
                          </w:rPr>
                        </w:pPr>
                        <w:r>
                          <w:rPr>
                            <w:rFonts w:hint="eastAsia"/>
                          </w:rPr>
                          <w:t>其中：</w:t>
                        </w:r>
                        <w:r>
                          <w:rPr>
                            <w:rFonts w:hint="eastAsia"/>
                            <w:szCs w:val="21"/>
                          </w:rPr>
                          <w:t>应付利息</w:t>
                        </w:r>
                      </w:p>
                    </w:tc>
                  </w:sdtContent>
                </w:sdt>
                <w:tc>
                  <w:tcPr>
                    <w:tcW w:w="1263" w:type="pct"/>
                    <w:tcBorders>
                      <w:top w:val="outset" w:sz="4" w:space="0" w:color="auto"/>
                      <w:left w:val="outset" w:sz="4" w:space="0" w:color="auto"/>
                      <w:bottom w:val="outset" w:sz="4" w:space="0" w:color="auto"/>
                      <w:right w:val="outset" w:sz="4" w:space="0" w:color="auto"/>
                    </w:tcBorders>
                  </w:tcPr>
                  <w:p w14:paraId="044D5657"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25F5FD68"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907424A" w14:textId="77777777" w:rsidR="00C1711E" w:rsidRDefault="00C1711E" w:rsidP="004E02C3">
                    <w:pPr>
                      <w:jc w:val="right"/>
                      <w:rPr>
                        <w:szCs w:val="21"/>
                      </w:rPr>
                    </w:pPr>
                  </w:p>
                </w:tc>
              </w:tr>
              <w:tr w:rsidR="00C1711E" w14:paraId="5DFF31BE" w14:textId="77777777" w:rsidTr="004E02C3">
                <w:sdt>
                  <w:sdtPr>
                    <w:tag w:val="_PLD_f77f037f01fe41e5a13b0d53f1fbce2f"/>
                    <w:id w:val="61155647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4B0414D" w14:textId="77777777" w:rsidR="00C1711E" w:rsidRDefault="00C1711E" w:rsidP="004E02C3">
                        <w:pPr>
                          <w:ind w:firstLineChars="400" w:firstLine="840"/>
                          <w:rPr>
                            <w:szCs w:val="21"/>
                          </w:rPr>
                        </w:pPr>
                        <w:r>
                          <w:rPr>
                            <w:rFonts w:hint="eastAsia"/>
                            <w:szCs w:val="21"/>
                          </w:rPr>
                          <w:t>应付股利</w:t>
                        </w:r>
                      </w:p>
                    </w:tc>
                  </w:sdtContent>
                </w:sdt>
                <w:tc>
                  <w:tcPr>
                    <w:tcW w:w="1263" w:type="pct"/>
                    <w:tcBorders>
                      <w:top w:val="outset" w:sz="4" w:space="0" w:color="auto"/>
                      <w:left w:val="outset" w:sz="4" w:space="0" w:color="auto"/>
                      <w:bottom w:val="outset" w:sz="4" w:space="0" w:color="auto"/>
                      <w:right w:val="outset" w:sz="4" w:space="0" w:color="auto"/>
                    </w:tcBorders>
                  </w:tcPr>
                  <w:p w14:paraId="48C5D248"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6820ED8B"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5245E215" w14:textId="77777777" w:rsidR="00C1711E" w:rsidRDefault="00C1711E" w:rsidP="004E02C3">
                    <w:pPr>
                      <w:jc w:val="right"/>
                      <w:rPr>
                        <w:szCs w:val="21"/>
                      </w:rPr>
                    </w:pPr>
                  </w:p>
                </w:tc>
              </w:tr>
              <w:tr w:rsidR="00C1711E" w14:paraId="223756CA" w14:textId="77777777" w:rsidTr="004E02C3">
                <w:sdt>
                  <w:sdtPr>
                    <w:tag w:val="_PLD_1f86a4b2575c408496fc1b9c9250242d"/>
                    <w:id w:val="-136088536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224385E" w14:textId="77777777" w:rsidR="00C1711E" w:rsidRDefault="00C1711E" w:rsidP="004E02C3">
                        <w:pPr>
                          <w:ind w:firstLineChars="100" w:firstLine="210"/>
                          <w:rPr>
                            <w:szCs w:val="21"/>
                          </w:rPr>
                        </w:pPr>
                        <w:r>
                          <w:rPr>
                            <w:rFonts w:hint="eastAsia"/>
                            <w:szCs w:val="21"/>
                          </w:rPr>
                          <w:t>持有待售负债</w:t>
                        </w:r>
                      </w:p>
                    </w:tc>
                  </w:sdtContent>
                </w:sdt>
                <w:tc>
                  <w:tcPr>
                    <w:tcW w:w="1263" w:type="pct"/>
                    <w:tcBorders>
                      <w:top w:val="outset" w:sz="4" w:space="0" w:color="auto"/>
                      <w:left w:val="outset" w:sz="4" w:space="0" w:color="auto"/>
                      <w:bottom w:val="outset" w:sz="4" w:space="0" w:color="auto"/>
                      <w:right w:val="outset" w:sz="4" w:space="0" w:color="auto"/>
                    </w:tcBorders>
                  </w:tcPr>
                  <w:p w14:paraId="629328AA"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428BFCA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0F67F539" w14:textId="77777777" w:rsidR="00C1711E" w:rsidRDefault="00C1711E" w:rsidP="004E02C3">
                    <w:pPr>
                      <w:jc w:val="right"/>
                      <w:rPr>
                        <w:szCs w:val="21"/>
                      </w:rPr>
                    </w:pPr>
                  </w:p>
                </w:tc>
              </w:tr>
              <w:tr w:rsidR="00C1711E" w14:paraId="13AE4B0D" w14:textId="77777777" w:rsidTr="004E02C3">
                <w:sdt>
                  <w:sdtPr>
                    <w:tag w:val="_PLD_5ea4ef2f09614acebd742af913925ff4"/>
                    <w:id w:val="136178914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0093702" w14:textId="77777777" w:rsidR="00C1711E" w:rsidRDefault="00C1711E" w:rsidP="004E02C3">
                        <w:pPr>
                          <w:ind w:firstLineChars="100" w:firstLine="210"/>
                          <w:rPr>
                            <w:szCs w:val="21"/>
                          </w:rPr>
                        </w:pPr>
                        <w:r>
                          <w:rPr>
                            <w:rFonts w:hint="eastAsia"/>
                            <w:szCs w:val="21"/>
                          </w:rPr>
                          <w:t>一年内到期的非流动负债</w:t>
                        </w:r>
                      </w:p>
                    </w:tc>
                  </w:sdtContent>
                </w:sdt>
                <w:tc>
                  <w:tcPr>
                    <w:tcW w:w="1263" w:type="pct"/>
                    <w:tcBorders>
                      <w:top w:val="outset" w:sz="4" w:space="0" w:color="auto"/>
                      <w:left w:val="outset" w:sz="4" w:space="0" w:color="auto"/>
                      <w:bottom w:val="outset" w:sz="4" w:space="0" w:color="auto"/>
                      <w:right w:val="outset" w:sz="4" w:space="0" w:color="auto"/>
                    </w:tcBorders>
                  </w:tcPr>
                  <w:p w14:paraId="3C902756" w14:textId="77777777" w:rsidR="00C1711E" w:rsidRDefault="00C1711E" w:rsidP="004E02C3">
                    <w:pPr>
                      <w:jc w:val="right"/>
                      <w:rPr>
                        <w:szCs w:val="21"/>
                      </w:rPr>
                    </w:pPr>
                    <w:r>
                      <w:t>5,206,135.56</w:t>
                    </w:r>
                  </w:p>
                </w:tc>
                <w:tc>
                  <w:tcPr>
                    <w:tcW w:w="1048" w:type="pct"/>
                    <w:tcBorders>
                      <w:top w:val="outset" w:sz="4" w:space="0" w:color="auto"/>
                      <w:left w:val="outset" w:sz="4" w:space="0" w:color="auto"/>
                      <w:bottom w:val="outset" w:sz="4" w:space="0" w:color="auto"/>
                      <w:right w:val="outset" w:sz="4" w:space="0" w:color="auto"/>
                    </w:tcBorders>
                  </w:tcPr>
                  <w:p w14:paraId="0141DF65" w14:textId="77777777" w:rsidR="00C1711E" w:rsidRDefault="00C1711E" w:rsidP="004E02C3">
                    <w:pPr>
                      <w:jc w:val="right"/>
                      <w:rPr>
                        <w:szCs w:val="21"/>
                      </w:rPr>
                    </w:pPr>
                    <w:r w:rsidRPr="008106CC">
                      <w:t>5,206,135.56</w:t>
                    </w:r>
                  </w:p>
                </w:tc>
                <w:tc>
                  <w:tcPr>
                    <w:tcW w:w="985" w:type="pct"/>
                    <w:tcBorders>
                      <w:top w:val="outset" w:sz="4" w:space="0" w:color="auto"/>
                      <w:left w:val="outset" w:sz="4" w:space="0" w:color="auto"/>
                      <w:bottom w:val="outset" w:sz="4" w:space="0" w:color="auto"/>
                      <w:right w:val="outset" w:sz="4" w:space="0" w:color="auto"/>
                    </w:tcBorders>
                  </w:tcPr>
                  <w:p w14:paraId="5723CE4D" w14:textId="77777777" w:rsidR="00C1711E" w:rsidRDefault="00C1711E" w:rsidP="004E02C3">
                    <w:pPr>
                      <w:jc w:val="right"/>
                      <w:rPr>
                        <w:szCs w:val="21"/>
                      </w:rPr>
                    </w:pPr>
                  </w:p>
                </w:tc>
              </w:tr>
              <w:tr w:rsidR="00C1711E" w14:paraId="257D0E82" w14:textId="77777777" w:rsidTr="004E02C3">
                <w:sdt>
                  <w:sdtPr>
                    <w:tag w:val="_PLD_81194e3ca1db4e32811326ab1ead3b6c"/>
                    <w:id w:val="118857368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081DFF5" w14:textId="77777777" w:rsidR="00C1711E" w:rsidRDefault="00C1711E" w:rsidP="004E02C3">
                        <w:pPr>
                          <w:ind w:firstLineChars="100" w:firstLine="210"/>
                          <w:rPr>
                            <w:szCs w:val="21"/>
                          </w:rPr>
                        </w:pPr>
                        <w:r>
                          <w:rPr>
                            <w:rFonts w:hint="eastAsia"/>
                            <w:szCs w:val="21"/>
                          </w:rPr>
                          <w:t>其他流动负债</w:t>
                        </w:r>
                      </w:p>
                    </w:tc>
                  </w:sdtContent>
                </w:sdt>
                <w:tc>
                  <w:tcPr>
                    <w:tcW w:w="1263" w:type="pct"/>
                    <w:tcBorders>
                      <w:top w:val="outset" w:sz="4" w:space="0" w:color="auto"/>
                      <w:left w:val="outset" w:sz="4" w:space="0" w:color="auto"/>
                      <w:bottom w:val="outset" w:sz="4" w:space="0" w:color="auto"/>
                      <w:right w:val="outset" w:sz="4" w:space="0" w:color="auto"/>
                    </w:tcBorders>
                  </w:tcPr>
                  <w:p w14:paraId="31797041" w14:textId="77777777" w:rsidR="00C1711E" w:rsidRDefault="00C1711E" w:rsidP="004E02C3">
                    <w:pPr>
                      <w:jc w:val="right"/>
                      <w:rPr>
                        <w:szCs w:val="21"/>
                      </w:rPr>
                    </w:pPr>
                    <w:r>
                      <w:t>5,752.21</w:t>
                    </w:r>
                  </w:p>
                </w:tc>
                <w:tc>
                  <w:tcPr>
                    <w:tcW w:w="1048" w:type="pct"/>
                    <w:tcBorders>
                      <w:top w:val="outset" w:sz="4" w:space="0" w:color="auto"/>
                      <w:left w:val="outset" w:sz="4" w:space="0" w:color="auto"/>
                      <w:bottom w:val="outset" w:sz="4" w:space="0" w:color="auto"/>
                      <w:right w:val="outset" w:sz="4" w:space="0" w:color="auto"/>
                    </w:tcBorders>
                  </w:tcPr>
                  <w:p w14:paraId="1AD43493" w14:textId="77777777" w:rsidR="00C1711E" w:rsidRDefault="00C1711E" w:rsidP="004E02C3">
                    <w:pPr>
                      <w:jc w:val="right"/>
                      <w:rPr>
                        <w:szCs w:val="21"/>
                      </w:rPr>
                    </w:pPr>
                    <w:r>
                      <w:t>5,752.21</w:t>
                    </w:r>
                  </w:p>
                </w:tc>
                <w:tc>
                  <w:tcPr>
                    <w:tcW w:w="985" w:type="pct"/>
                    <w:tcBorders>
                      <w:top w:val="outset" w:sz="4" w:space="0" w:color="auto"/>
                      <w:left w:val="outset" w:sz="4" w:space="0" w:color="auto"/>
                      <w:bottom w:val="outset" w:sz="4" w:space="0" w:color="auto"/>
                      <w:right w:val="outset" w:sz="4" w:space="0" w:color="auto"/>
                    </w:tcBorders>
                  </w:tcPr>
                  <w:p w14:paraId="59F19F67" w14:textId="77777777" w:rsidR="00C1711E" w:rsidRDefault="00C1711E" w:rsidP="004E02C3">
                    <w:pPr>
                      <w:jc w:val="right"/>
                      <w:rPr>
                        <w:szCs w:val="21"/>
                      </w:rPr>
                    </w:pPr>
                  </w:p>
                </w:tc>
              </w:tr>
              <w:tr w:rsidR="00C1711E" w14:paraId="79FE5D0A" w14:textId="77777777" w:rsidTr="004E02C3">
                <w:sdt>
                  <w:sdtPr>
                    <w:tag w:val="_PLD_d10807fd1680466b88a6d3280c78efe8"/>
                    <w:id w:val="97026161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9A24DC5" w14:textId="77777777" w:rsidR="00C1711E" w:rsidRDefault="00C1711E" w:rsidP="004E02C3">
                        <w:pPr>
                          <w:ind w:firstLineChars="200" w:firstLine="420"/>
                          <w:rPr>
                            <w:szCs w:val="21"/>
                          </w:rPr>
                        </w:pPr>
                        <w:r>
                          <w:rPr>
                            <w:rFonts w:hint="eastAsia"/>
                            <w:szCs w:val="21"/>
                          </w:rPr>
                          <w:t>流动负债合计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28E4F69" w14:textId="77777777" w:rsidR="00C1711E" w:rsidRDefault="00C1711E" w:rsidP="004E02C3">
                    <w:pPr>
                      <w:jc w:val="right"/>
                      <w:rPr>
                        <w:szCs w:val="21"/>
                      </w:rPr>
                    </w:pPr>
                    <w:r>
                      <w:t>472,814,312.56</w:t>
                    </w:r>
                  </w:p>
                </w:tc>
                <w:tc>
                  <w:tcPr>
                    <w:tcW w:w="1048" w:type="pct"/>
                    <w:tcBorders>
                      <w:top w:val="outset" w:sz="4" w:space="0" w:color="auto"/>
                      <w:left w:val="outset" w:sz="4" w:space="0" w:color="auto"/>
                      <w:bottom w:val="outset" w:sz="4" w:space="0" w:color="auto"/>
                      <w:right w:val="outset" w:sz="4" w:space="0" w:color="auto"/>
                    </w:tcBorders>
                  </w:tcPr>
                  <w:p w14:paraId="58896EF9" w14:textId="77777777" w:rsidR="00C1711E" w:rsidRDefault="00C1711E" w:rsidP="004E02C3">
                    <w:pPr>
                      <w:jc w:val="right"/>
                      <w:rPr>
                        <w:szCs w:val="21"/>
                      </w:rPr>
                    </w:pPr>
                    <w:r w:rsidRPr="008106CC">
                      <w:t>472,814,312.56</w:t>
                    </w:r>
                  </w:p>
                </w:tc>
                <w:tc>
                  <w:tcPr>
                    <w:tcW w:w="985" w:type="pct"/>
                    <w:tcBorders>
                      <w:top w:val="outset" w:sz="4" w:space="0" w:color="auto"/>
                      <w:left w:val="outset" w:sz="4" w:space="0" w:color="auto"/>
                      <w:bottom w:val="outset" w:sz="4" w:space="0" w:color="auto"/>
                      <w:right w:val="outset" w:sz="4" w:space="0" w:color="auto"/>
                    </w:tcBorders>
                    <w:vAlign w:val="center"/>
                  </w:tcPr>
                  <w:p w14:paraId="2B731BCD" w14:textId="77777777" w:rsidR="00C1711E" w:rsidRDefault="00C1711E" w:rsidP="004E02C3">
                    <w:pPr>
                      <w:jc w:val="right"/>
                      <w:rPr>
                        <w:szCs w:val="21"/>
                      </w:rPr>
                    </w:pPr>
                  </w:p>
                </w:tc>
              </w:tr>
              <w:tr w:rsidR="00C1711E" w14:paraId="096970FF" w14:textId="77777777" w:rsidTr="004E02C3">
                <w:sdt>
                  <w:sdtPr>
                    <w:tag w:val="_PLD_53d313b5956b43358b8e880c74ca6557"/>
                    <w:id w:val="-7175837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44331B" w14:textId="77777777" w:rsidR="00C1711E" w:rsidRDefault="00C1711E" w:rsidP="004E02C3">
                        <w:pPr>
                          <w:rPr>
                            <w:color w:val="008000"/>
                            <w:szCs w:val="21"/>
                          </w:rPr>
                        </w:pPr>
                        <w:r>
                          <w:rPr>
                            <w:rFonts w:hint="eastAsia"/>
                            <w:b/>
                            <w:bCs/>
                            <w:szCs w:val="21"/>
                          </w:rPr>
                          <w:t>非流动负债：</w:t>
                        </w:r>
                      </w:p>
                    </w:tc>
                  </w:sdtContent>
                </w:sdt>
              </w:tr>
              <w:tr w:rsidR="00C1711E" w14:paraId="65BE9B55" w14:textId="77777777" w:rsidTr="004E02C3">
                <w:sdt>
                  <w:sdtPr>
                    <w:tag w:val="_PLD_de58c5d35d7e41619a5a04603043b450"/>
                    <w:id w:val="117360490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D20A67A" w14:textId="77777777" w:rsidR="00C1711E" w:rsidRDefault="00C1711E" w:rsidP="004E02C3">
                        <w:pPr>
                          <w:ind w:firstLineChars="100" w:firstLine="210"/>
                          <w:rPr>
                            <w:szCs w:val="21"/>
                          </w:rPr>
                        </w:pPr>
                        <w:r>
                          <w:rPr>
                            <w:rFonts w:hint="eastAsia"/>
                            <w:szCs w:val="21"/>
                          </w:rPr>
                          <w:t>长期借款</w:t>
                        </w:r>
                      </w:p>
                    </w:tc>
                  </w:sdtContent>
                </w:sdt>
                <w:tc>
                  <w:tcPr>
                    <w:tcW w:w="1263" w:type="pct"/>
                    <w:tcBorders>
                      <w:top w:val="outset" w:sz="4" w:space="0" w:color="auto"/>
                      <w:left w:val="outset" w:sz="4" w:space="0" w:color="auto"/>
                      <w:bottom w:val="outset" w:sz="4" w:space="0" w:color="auto"/>
                      <w:right w:val="outset" w:sz="4" w:space="0" w:color="auto"/>
                    </w:tcBorders>
                  </w:tcPr>
                  <w:p w14:paraId="589F66DE" w14:textId="77777777" w:rsidR="00C1711E" w:rsidRDefault="00C1711E" w:rsidP="004E02C3">
                    <w:pPr>
                      <w:jc w:val="right"/>
                      <w:rPr>
                        <w:szCs w:val="21"/>
                      </w:rPr>
                    </w:pPr>
                    <w:r>
                      <w:t>487,032,537.50</w:t>
                    </w:r>
                  </w:p>
                </w:tc>
                <w:tc>
                  <w:tcPr>
                    <w:tcW w:w="1048" w:type="pct"/>
                    <w:tcBorders>
                      <w:top w:val="outset" w:sz="4" w:space="0" w:color="auto"/>
                      <w:left w:val="outset" w:sz="4" w:space="0" w:color="auto"/>
                      <w:bottom w:val="outset" w:sz="4" w:space="0" w:color="auto"/>
                      <w:right w:val="outset" w:sz="4" w:space="0" w:color="auto"/>
                    </w:tcBorders>
                  </w:tcPr>
                  <w:p w14:paraId="763A369A" w14:textId="77777777" w:rsidR="00C1711E" w:rsidRDefault="00C1711E" w:rsidP="004E02C3">
                    <w:pPr>
                      <w:jc w:val="right"/>
                      <w:rPr>
                        <w:szCs w:val="21"/>
                      </w:rPr>
                    </w:pPr>
                    <w:r w:rsidRPr="0034477A">
                      <w:t>487,032,537.50</w:t>
                    </w:r>
                  </w:p>
                </w:tc>
                <w:tc>
                  <w:tcPr>
                    <w:tcW w:w="985" w:type="pct"/>
                    <w:tcBorders>
                      <w:top w:val="outset" w:sz="4" w:space="0" w:color="auto"/>
                      <w:left w:val="outset" w:sz="4" w:space="0" w:color="auto"/>
                      <w:bottom w:val="outset" w:sz="4" w:space="0" w:color="auto"/>
                      <w:right w:val="outset" w:sz="4" w:space="0" w:color="auto"/>
                    </w:tcBorders>
                  </w:tcPr>
                  <w:p w14:paraId="324D97A0" w14:textId="77777777" w:rsidR="00C1711E" w:rsidRDefault="00C1711E" w:rsidP="004E02C3">
                    <w:pPr>
                      <w:jc w:val="right"/>
                      <w:rPr>
                        <w:szCs w:val="21"/>
                      </w:rPr>
                    </w:pPr>
                  </w:p>
                </w:tc>
              </w:tr>
              <w:tr w:rsidR="00C1711E" w14:paraId="219AE5B0" w14:textId="77777777" w:rsidTr="004E02C3">
                <w:sdt>
                  <w:sdtPr>
                    <w:tag w:val="_PLD_d517bafc28da44beafec56f5f1093d53"/>
                    <w:id w:val="-49340652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C59ED49" w14:textId="77777777" w:rsidR="00C1711E" w:rsidRDefault="00C1711E" w:rsidP="004E02C3">
                        <w:pPr>
                          <w:ind w:firstLineChars="100" w:firstLine="210"/>
                          <w:rPr>
                            <w:szCs w:val="21"/>
                          </w:rPr>
                        </w:pPr>
                        <w:r>
                          <w:rPr>
                            <w:rFonts w:hint="eastAsia"/>
                            <w:szCs w:val="21"/>
                          </w:rPr>
                          <w:t>应付债券</w:t>
                        </w:r>
                      </w:p>
                    </w:tc>
                  </w:sdtContent>
                </w:sdt>
                <w:tc>
                  <w:tcPr>
                    <w:tcW w:w="1263" w:type="pct"/>
                    <w:tcBorders>
                      <w:top w:val="outset" w:sz="4" w:space="0" w:color="auto"/>
                      <w:left w:val="outset" w:sz="4" w:space="0" w:color="auto"/>
                      <w:bottom w:val="outset" w:sz="4" w:space="0" w:color="auto"/>
                      <w:right w:val="outset" w:sz="4" w:space="0" w:color="auto"/>
                    </w:tcBorders>
                  </w:tcPr>
                  <w:p w14:paraId="00F0E875"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3512894D"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232A1CAD" w14:textId="77777777" w:rsidR="00C1711E" w:rsidRDefault="00C1711E" w:rsidP="004E02C3">
                    <w:pPr>
                      <w:jc w:val="right"/>
                      <w:rPr>
                        <w:szCs w:val="21"/>
                      </w:rPr>
                    </w:pPr>
                  </w:p>
                </w:tc>
              </w:tr>
              <w:tr w:rsidR="00C1711E" w14:paraId="1F3654BB" w14:textId="77777777" w:rsidTr="004E02C3">
                <w:sdt>
                  <w:sdtPr>
                    <w:tag w:val="_PLD_56ecabb4a9f34bec84ca5648be87da80"/>
                    <w:id w:val="173342301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E6A620C" w14:textId="77777777" w:rsidR="00C1711E" w:rsidRDefault="00C1711E" w:rsidP="004E02C3">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tcPr>
                  <w:p w14:paraId="62404508"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6A51DD2"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1775D9EF" w14:textId="77777777" w:rsidR="00C1711E" w:rsidRDefault="00C1711E" w:rsidP="004E02C3">
                    <w:pPr>
                      <w:jc w:val="right"/>
                      <w:rPr>
                        <w:szCs w:val="21"/>
                      </w:rPr>
                    </w:pPr>
                  </w:p>
                </w:tc>
              </w:tr>
              <w:tr w:rsidR="00C1711E" w14:paraId="2EABB44C" w14:textId="77777777" w:rsidTr="004E02C3">
                <w:sdt>
                  <w:sdtPr>
                    <w:tag w:val="_PLD_26db2158cb88413aa1037da66b0177bf"/>
                    <w:id w:val="-156440206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25D588A" w14:textId="77777777" w:rsidR="00C1711E" w:rsidRDefault="00C1711E" w:rsidP="004E02C3">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tcPr>
                  <w:p w14:paraId="521A4800"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54905BD"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D6DF70E" w14:textId="77777777" w:rsidR="00C1711E" w:rsidRDefault="00C1711E" w:rsidP="004E02C3">
                    <w:pPr>
                      <w:jc w:val="right"/>
                      <w:rPr>
                        <w:szCs w:val="21"/>
                      </w:rPr>
                    </w:pPr>
                  </w:p>
                </w:tc>
              </w:tr>
              <w:tr w:rsidR="00C1711E" w14:paraId="14103C77" w14:textId="77777777" w:rsidTr="004E02C3">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608438115"/>
                      <w:lock w:val="sdtLocked"/>
                    </w:sdtPr>
                    <w:sdtEndPr/>
                    <w:sdtContent>
                      <w:p w14:paraId="0C3083C8" w14:textId="77777777" w:rsidR="00C1711E" w:rsidRDefault="00C1711E" w:rsidP="004E02C3">
                        <w:pPr>
                          <w:ind w:firstLineChars="100" w:firstLine="210"/>
                        </w:pPr>
                        <w:r>
                          <w:rPr>
                            <w:rFonts w:hint="eastAsia"/>
                          </w:rPr>
                          <w:t>租赁负债</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3C3C3DAA"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6E166A76"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14:paraId="6CFF2A8C" w14:textId="77777777" w:rsidR="00C1711E" w:rsidRDefault="00C1711E" w:rsidP="004E02C3">
                    <w:pPr>
                      <w:jc w:val="right"/>
                      <w:rPr>
                        <w:szCs w:val="21"/>
                      </w:rPr>
                    </w:pPr>
                  </w:p>
                </w:tc>
              </w:tr>
              <w:tr w:rsidR="00C1711E" w14:paraId="318B0B52" w14:textId="77777777" w:rsidTr="004E02C3">
                <w:sdt>
                  <w:sdtPr>
                    <w:tag w:val="_PLD_b1115f8a47ff41789a5c164785e621c1"/>
                    <w:id w:val="-7028237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DEC6198" w14:textId="77777777" w:rsidR="00C1711E" w:rsidRDefault="00C1711E" w:rsidP="004E02C3">
                        <w:pPr>
                          <w:ind w:firstLineChars="100" w:firstLine="210"/>
                          <w:rPr>
                            <w:szCs w:val="21"/>
                          </w:rPr>
                        </w:pPr>
                        <w:r>
                          <w:rPr>
                            <w:rFonts w:hint="eastAsia"/>
                            <w:szCs w:val="21"/>
                          </w:rPr>
                          <w:t>长期应付款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068DF30"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5246D52E"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14:paraId="026D2E04" w14:textId="77777777" w:rsidR="00C1711E" w:rsidRDefault="00C1711E" w:rsidP="004E02C3">
                    <w:pPr>
                      <w:jc w:val="right"/>
                      <w:rPr>
                        <w:szCs w:val="21"/>
                      </w:rPr>
                    </w:pPr>
                  </w:p>
                </w:tc>
              </w:tr>
              <w:tr w:rsidR="00C1711E" w14:paraId="5E3CC70E" w14:textId="77777777" w:rsidTr="004E02C3">
                <w:sdt>
                  <w:sdtPr>
                    <w:tag w:val="_PLD_5b10c6a52d2d43a2977e89571adbf951"/>
                    <w:id w:val="160970443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E3E27A7" w14:textId="77777777" w:rsidR="00C1711E" w:rsidRDefault="00C1711E" w:rsidP="004E02C3">
                        <w:pPr>
                          <w:ind w:firstLineChars="100" w:firstLine="210"/>
                          <w:rPr>
                            <w:szCs w:val="21"/>
                          </w:rPr>
                        </w:pPr>
                        <w:r>
                          <w:rPr>
                            <w:rFonts w:hint="eastAsia"/>
                            <w:szCs w:val="21"/>
                          </w:rPr>
                          <w:t>长期应付职工薪酬</w:t>
                        </w:r>
                      </w:p>
                    </w:tc>
                  </w:sdtContent>
                </w:sdt>
                <w:tc>
                  <w:tcPr>
                    <w:tcW w:w="1263" w:type="pct"/>
                    <w:tcBorders>
                      <w:top w:val="outset" w:sz="4" w:space="0" w:color="auto"/>
                      <w:left w:val="outset" w:sz="4" w:space="0" w:color="auto"/>
                      <w:bottom w:val="outset" w:sz="4" w:space="0" w:color="auto"/>
                      <w:right w:val="outset" w:sz="4" w:space="0" w:color="auto"/>
                    </w:tcBorders>
                  </w:tcPr>
                  <w:p w14:paraId="7183FA7F"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6F2DC941"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A8EAAD7" w14:textId="77777777" w:rsidR="00C1711E" w:rsidRDefault="00C1711E" w:rsidP="004E02C3">
                    <w:pPr>
                      <w:jc w:val="right"/>
                      <w:rPr>
                        <w:szCs w:val="21"/>
                      </w:rPr>
                    </w:pPr>
                  </w:p>
                </w:tc>
              </w:tr>
              <w:tr w:rsidR="00C1711E" w14:paraId="2318FE83" w14:textId="77777777" w:rsidTr="004E02C3">
                <w:sdt>
                  <w:sdtPr>
                    <w:tag w:val="_PLD_b2194f521c054dcaa717a9028d54775d"/>
                    <w:id w:val="97309995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CAD52D4" w14:textId="77777777" w:rsidR="00C1711E" w:rsidRDefault="00C1711E" w:rsidP="004E02C3">
                        <w:pPr>
                          <w:ind w:firstLineChars="100" w:firstLine="210"/>
                          <w:rPr>
                            <w:szCs w:val="21"/>
                          </w:rPr>
                        </w:pPr>
                        <w:r>
                          <w:rPr>
                            <w:rFonts w:hint="eastAsia"/>
                            <w:szCs w:val="21"/>
                          </w:rPr>
                          <w:t>预计负债</w:t>
                        </w:r>
                      </w:p>
                    </w:tc>
                  </w:sdtContent>
                </w:sdt>
                <w:tc>
                  <w:tcPr>
                    <w:tcW w:w="1263" w:type="pct"/>
                    <w:tcBorders>
                      <w:top w:val="outset" w:sz="4" w:space="0" w:color="auto"/>
                      <w:left w:val="outset" w:sz="4" w:space="0" w:color="auto"/>
                      <w:bottom w:val="outset" w:sz="4" w:space="0" w:color="auto"/>
                      <w:right w:val="outset" w:sz="4" w:space="0" w:color="auto"/>
                    </w:tcBorders>
                  </w:tcPr>
                  <w:p w14:paraId="004F7AB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04228C74"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3C7301CE" w14:textId="77777777" w:rsidR="00C1711E" w:rsidRDefault="00C1711E" w:rsidP="004E02C3">
                    <w:pPr>
                      <w:jc w:val="right"/>
                      <w:rPr>
                        <w:szCs w:val="21"/>
                      </w:rPr>
                    </w:pPr>
                  </w:p>
                </w:tc>
              </w:tr>
              <w:tr w:rsidR="00C1711E" w14:paraId="61FA81C0" w14:textId="77777777" w:rsidTr="004E02C3">
                <w:sdt>
                  <w:sdtPr>
                    <w:tag w:val="_PLD_a6826644c9424d38bd25c16b4959050c"/>
                    <w:id w:val="10909796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0E89D8B" w14:textId="77777777" w:rsidR="00C1711E" w:rsidRDefault="00C1711E" w:rsidP="004E02C3">
                        <w:pPr>
                          <w:ind w:firstLineChars="100" w:firstLine="210"/>
                          <w:rPr>
                            <w:szCs w:val="21"/>
                          </w:rPr>
                        </w:pPr>
                        <w:r>
                          <w:rPr>
                            <w:rFonts w:hint="eastAsia"/>
                            <w:szCs w:val="21"/>
                          </w:rPr>
                          <w:t>递延收益</w:t>
                        </w:r>
                      </w:p>
                    </w:tc>
                  </w:sdtContent>
                </w:sdt>
                <w:tc>
                  <w:tcPr>
                    <w:tcW w:w="1263" w:type="pct"/>
                    <w:tcBorders>
                      <w:top w:val="outset" w:sz="4" w:space="0" w:color="auto"/>
                      <w:left w:val="outset" w:sz="4" w:space="0" w:color="auto"/>
                      <w:bottom w:val="outset" w:sz="4" w:space="0" w:color="auto"/>
                      <w:right w:val="outset" w:sz="4" w:space="0" w:color="auto"/>
                    </w:tcBorders>
                  </w:tcPr>
                  <w:p w14:paraId="46F08894"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14B4809E"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BB6E19F" w14:textId="77777777" w:rsidR="00C1711E" w:rsidRDefault="00C1711E" w:rsidP="004E02C3">
                    <w:pPr>
                      <w:jc w:val="right"/>
                      <w:rPr>
                        <w:szCs w:val="21"/>
                      </w:rPr>
                    </w:pPr>
                  </w:p>
                </w:tc>
              </w:tr>
              <w:tr w:rsidR="00C1711E" w14:paraId="6A947FAA" w14:textId="77777777" w:rsidTr="004E02C3">
                <w:sdt>
                  <w:sdtPr>
                    <w:tag w:val="_PLD_c46a40c9cbce4c64a006d54ee69327a0"/>
                    <w:id w:val="205634691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2509FA7" w14:textId="77777777" w:rsidR="00C1711E" w:rsidRDefault="00C1711E" w:rsidP="004E02C3">
                        <w:pPr>
                          <w:ind w:firstLineChars="100" w:firstLine="210"/>
                          <w:rPr>
                            <w:szCs w:val="21"/>
                          </w:rPr>
                        </w:pPr>
                        <w:r>
                          <w:rPr>
                            <w:rFonts w:hint="eastAsia"/>
                            <w:szCs w:val="21"/>
                          </w:rPr>
                          <w:t>递延所得税负债</w:t>
                        </w:r>
                      </w:p>
                    </w:tc>
                  </w:sdtContent>
                </w:sdt>
                <w:tc>
                  <w:tcPr>
                    <w:tcW w:w="1263" w:type="pct"/>
                    <w:tcBorders>
                      <w:top w:val="outset" w:sz="4" w:space="0" w:color="auto"/>
                      <w:left w:val="outset" w:sz="4" w:space="0" w:color="auto"/>
                      <w:bottom w:val="outset" w:sz="4" w:space="0" w:color="auto"/>
                      <w:right w:val="outset" w:sz="4" w:space="0" w:color="auto"/>
                    </w:tcBorders>
                  </w:tcPr>
                  <w:p w14:paraId="4A09C20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73646F43"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6F0D4171" w14:textId="77777777" w:rsidR="00C1711E" w:rsidRDefault="00C1711E" w:rsidP="004E02C3">
                    <w:pPr>
                      <w:jc w:val="right"/>
                      <w:rPr>
                        <w:szCs w:val="21"/>
                      </w:rPr>
                    </w:pPr>
                  </w:p>
                </w:tc>
              </w:tr>
              <w:tr w:rsidR="00C1711E" w14:paraId="78947844" w14:textId="77777777" w:rsidTr="004E02C3">
                <w:sdt>
                  <w:sdtPr>
                    <w:tag w:val="_PLD_8f5927a33d4d4d14b9ee236ff567ae5d"/>
                    <w:id w:val="-89820468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DF28116" w14:textId="77777777" w:rsidR="00C1711E" w:rsidRDefault="00C1711E" w:rsidP="004E02C3">
                        <w:pPr>
                          <w:ind w:firstLineChars="100" w:firstLine="210"/>
                          <w:rPr>
                            <w:szCs w:val="21"/>
                          </w:rPr>
                        </w:pPr>
                        <w:r>
                          <w:rPr>
                            <w:rFonts w:hint="eastAsia"/>
                            <w:szCs w:val="21"/>
                          </w:rPr>
                          <w:t>其他非流动负债</w:t>
                        </w:r>
                      </w:p>
                    </w:tc>
                  </w:sdtContent>
                </w:sdt>
                <w:tc>
                  <w:tcPr>
                    <w:tcW w:w="1263" w:type="pct"/>
                    <w:tcBorders>
                      <w:top w:val="outset" w:sz="4" w:space="0" w:color="auto"/>
                      <w:left w:val="outset" w:sz="4" w:space="0" w:color="auto"/>
                      <w:bottom w:val="outset" w:sz="4" w:space="0" w:color="auto"/>
                      <w:right w:val="outset" w:sz="4" w:space="0" w:color="auto"/>
                    </w:tcBorders>
                  </w:tcPr>
                  <w:p w14:paraId="3B4F0B26"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626B88B2"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5267F0FA" w14:textId="77777777" w:rsidR="00C1711E" w:rsidRDefault="00C1711E" w:rsidP="004E02C3">
                    <w:pPr>
                      <w:jc w:val="right"/>
                      <w:rPr>
                        <w:szCs w:val="21"/>
                      </w:rPr>
                    </w:pPr>
                  </w:p>
                </w:tc>
              </w:tr>
              <w:tr w:rsidR="00C1711E" w14:paraId="3152F23D" w14:textId="77777777" w:rsidTr="004E02C3">
                <w:sdt>
                  <w:sdtPr>
                    <w:tag w:val="_PLD_6f8365be8df64b589f4c5c0d410fc27c"/>
                    <w:id w:val="-30501488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2D6B38C" w14:textId="77777777" w:rsidR="00C1711E" w:rsidRDefault="00C1711E" w:rsidP="004E02C3">
                        <w:pPr>
                          <w:ind w:firstLineChars="200" w:firstLine="420"/>
                          <w:rPr>
                            <w:szCs w:val="21"/>
                          </w:rPr>
                        </w:pPr>
                        <w:r>
                          <w:rPr>
                            <w:rFonts w:hint="eastAsia"/>
                            <w:szCs w:val="21"/>
                          </w:rPr>
                          <w:t>非流动负债合计</w:t>
                        </w:r>
                      </w:p>
                    </w:tc>
                  </w:sdtContent>
                </w:sdt>
                <w:tc>
                  <w:tcPr>
                    <w:tcW w:w="1263" w:type="pct"/>
                    <w:tcBorders>
                      <w:top w:val="outset" w:sz="4" w:space="0" w:color="auto"/>
                      <w:left w:val="outset" w:sz="4" w:space="0" w:color="auto"/>
                      <w:bottom w:val="outset" w:sz="4" w:space="0" w:color="auto"/>
                      <w:right w:val="outset" w:sz="4" w:space="0" w:color="auto"/>
                    </w:tcBorders>
                  </w:tcPr>
                  <w:p w14:paraId="31B302F6" w14:textId="77777777" w:rsidR="00C1711E" w:rsidRDefault="00C1711E" w:rsidP="004E02C3">
                    <w:pPr>
                      <w:jc w:val="right"/>
                      <w:rPr>
                        <w:szCs w:val="21"/>
                      </w:rPr>
                    </w:pPr>
                    <w:r>
                      <w:t>487,032,537.50</w:t>
                    </w:r>
                  </w:p>
                </w:tc>
                <w:tc>
                  <w:tcPr>
                    <w:tcW w:w="1048" w:type="pct"/>
                    <w:tcBorders>
                      <w:top w:val="outset" w:sz="4" w:space="0" w:color="auto"/>
                      <w:left w:val="outset" w:sz="4" w:space="0" w:color="auto"/>
                      <w:bottom w:val="outset" w:sz="4" w:space="0" w:color="auto"/>
                      <w:right w:val="outset" w:sz="4" w:space="0" w:color="auto"/>
                    </w:tcBorders>
                  </w:tcPr>
                  <w:p w14:paraId="3B857002" w14:textId="77777777" w:rsidR="00C1711E" w:rsidRDefault="00C1711E" w:rsidP="004E02C3">
                    <w:pPr>
                      <w:jc w:val="right"/>
                      <w:rPr>
                        <w:szCs w:val="21"/>
                      </w:rPr>
                    </w:pPr>
                    <w:r w:rsidRPr="00B12F0E">
                      <w:t>487,032,537.50</w:t>
                    </w:r>
                  </w:p>
                </w:tc>
                <w:tc>
                  <w:tcPr>
                    <w:tcW w:w="985" w:type="pct"/>
                    <w:tcBorders>
                      <w:top w:val="outset" w:sz="4" w:space="0" w:color="auto"/>
                      <w:left w:val="outset" w:sz="4" w:space="0" w:color="auto"/>
                      <w:bottom w:val="outset" w:sz="4" w:space="0" w:color="auto"/>
                      <w:right w:val="outset" w:sz="4" w:space="0" w:color="auto"/>
                    </w:tcBorders>
                  </w:tcPr>
                  <w:p w14:paraId="0926D200" w14:textId="77777777" w:rsidR="00C1711E" w:rsidRDefault="00C1711E" w:rsidP="004E02C3">
                    <w:pPr>
                      <w:jc w:val="right"/>
                      <w:rPr>
                        <w:szCs w:val="21"/>
                      </w:rPr>
                    </w:pPr>
                  </w:p>
                </w:tc>
              </w:tr>
              <w:tr w:rsidR="00C1711E" w14:paraId="505702FC" w14:textId="77777777" w:rsidTr="004E02C3">
                <w:sdt>
                  <w:sdtPr>
                    <w:tag w:val="_PLD_ecc13bbc8d404eb2953e37b64bf38815"/>
                    <w:id w:val="-89412344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623D664" w14:textId="77777777" w:rsidR="00C1711E" w:rsidRDefault="00C1711E" w:rsidP="004E02C3">
                        <w:pPr>
                          <w:ind w:firstLineChars="300" w:firstLine="630"/>
                          <w:rPr>
                            <w:szCs w:val="21"/>
                          </w:rPr>
                        </w:pPr>
                        <w:r>
                          <w:rPr>
                            <w:rFonts w:hint="eastAsia"/>
                            <w:szCs w:val="21"/>
                          </w:rPr>
                          <w:t>负债合计</w:t>
                        </w:r>
                      </w:p>
                    </w:tc>
                  </w:sdtContent>
                </w:sdt>
                <w:tc>
                  <w:tcPr>
                    <w:tcW w:w="1263" w:type="pct"/>
                    <w:tcBorders>
                      <w:top w:val="outset" w:sz="4" w:space="0" w:color="auto"/>
                      <w:left w:val="outset" w:sz="4" w:space="0" w:color="auto"/>
                      <w:bottom w:val="outset" w:sz="4" w:space="0" w:color="auto"/>
                      <w:right w:val="outset" w:sz="4" w:space="0" w:color="auto"/>
                    </w:tcBorders>
                  </w:tcPr>
                  <w:p w14:paraId="37E49810" w14:textId="77777777" w:rsidR="00C1711E" w:rsidRDefault="00C1711E" w:rsidP="004E02C3">
                    <w:pPr>
                      <w:jc w:val="right"/>
                      <w:rPr>
                        <w:szCs w:val="21"/>
                      </w:rPr>
                    </w:pPr>
                    <w:r>
                      <w:t>959,846,850.06</w:t>
                    </w:r>
                  </w:p>
                </w:tc>
                <w:tc>
                  <w:tcPr>
                    <w:tcW w:w="1048" w:type="pct"/>
                    <w:tcBorders>
                      <w:top w:val="outset" w:sz="4" w:space="0" w:color="auto"/>
                      <w:left w:val="outset" w:sz="4" w:space="0" w:color="auto"/>
                      <w:bottom w:val="outset" w:sz="4" w:space="0" w:color="auto"/>
                      <w:right w:val="outset" w:sz="4" w:space="0" w:color="auto"/>
                    </w:tcBorders>
                  </w:tcPr>
                  <w:p w14:paraId="57AA8091" w14:textId="77777777" w:rsidR="00C1711E" w:rsidRDefault="00C1711E" w:rsidP="004E02C3">
                    <w:pPr>
                      <w:jc w:val="right"/>
                      <w:rPr>
                        <w:szCs w:val="21"/>
                      </w:rPr>
                    </w:pPr>
                    <w:r w:rsidRPr="00B12F0E">
                      <w:t>959,846,850.06</w:t>
                    </w:r>
                  </w:p>
                </w:tc>
                <w:tc>
                  <w:tcPr>
                    <w:tcW w:w="985" w:type="pct"/>
                    <w:tcBorders>
                      <w:top w:val="outset" w:sz="4" w:space="0" w:color="auto"/>
                      <w:left w:val="outset" w:sz="4" w:space="0" w:color="auto"/>
                      <w:bottom w:val="outset" w:sz="4" w:space="0" w:color="auto"/>
                      <w:right w:val="outset" w:sz="4" w:space="0" w:color="auto"/>
                    </w:tcBorders>
                  </w:tcPr>
                  <w:p w14:paraId="431323F3" w14:textId="77777777" w:rsidR="00C1711E" w:rsidRDefault="00C1711E" w:rsidP="004E02C3">
                    <w:pPr>
                      <w:jc w:val="right"/>
                      <w:rPr>
                        <w:szCs w:val="21"/>
                      </w:rPr>
                    </w:pPr>
                  </w:p>
                </w:tc>
              </w:tr>
              <w:tr w:rsidR="00C1711E" w14:paraId="4DC84BF3" w14:textId="77777777" w:rsidTr="004E02C3">
                <w:sdt>
                  <w:sdtPr>
                    <w:tag w:val="_PLD_01dd8d1f2f554a4bb057df4c50ca7721"/>
                    <w:id w:val="-80932620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51A51FE" w14:textId="77777777" w:rsidR="00C1711E" w:rsidRDefault="00C1711E" w:rsidP="004E02C3">
                        <w:pPr>
                          <w:rPr>
                            <w:color w:val="008000"/>
                            <w:szCs w:val="21"/>
                          </w:rPr>
                        </w:pPr>
                        <w:r>
                          <w:rPr>
                            <w:rFonts w:hint="eastAsia"/>
                            <w:b/>
                            <w:bCs/>
                            <w:szCs w:val="21"/>
                          </w:rPr>
                          <w:t>所有者权益（或股东权益）：</w:t>
                        </w:r>
                      </w:p>
                    </w:tc>
                  </w:sdtContent>
                </w:sdt>
              </w:tr>
              <w:tr w:rsidR="00C1711E" w14:paraId="6EFEF5CA" w14:textId="77777777" w:rsidTr="004E02C3">
                <w:sdt>
                  <w:sdtPr>
                    <w:tag w:val="_PLD_57fb512dd9ff4dd4bf1c535578af87bb"/>
                    <w:id w:val="122656391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816787B" w14:textId="77777777" w:rsidR="00C1711E" w:rsidRDefault="00C1711E" w:rsidP="004E02C3">
                        <w:pPr>
                          <w:ind w:firstLineChars="100" w:firstLine="210"/>
                          <w:rPr>
                            <w:szCs w:val="21"/>
                          </w:rPr>
                        </w:pPr>
                        <w:r>
                          <w:rPr>
                            <w:rFonts w:hint="eastAsia"/>
                            <w:szCs w:val="21"/>
                          </w:rPr>
                          <w:t>实收资本（或股本）</w:t>
                        </w:r>
                      </w:p>
                    </w:tc>
                  </w:sdtContent>
                </w:sdt>
                <w:tc>
                  <w:tcPr>
                    <w:tcW w:w="1263" w:type="pct"/>
                    <w:tcBorders>
                      <w:top w:val="outset" w:sz="4" w:space="0" w:color="auto"/>
                      <w:left w:val="outset" w:sz="4" w:space="0" w:color="auto"/>
                      <w:bottom w:val="outset" w:sz="4" w:space="0" w:color="auto"/>
                      <w:right w:val="outset" w:sz="4" w:space="0" w:color="auto"/>
                    </w:tcBorders>
                  </w:tcPr>
                  <w:p w14:paraId="3118B9F0" w14:textId="77777777" w:rsidR="00C1711E" w:rsidRDefault="00C1711E" w:rsidP="004E02C3">
                    <w:pPr>
                      <w:jc w:val="right"/>
                      <w:rPr>
                        <w:szCs w:val="21"/>
                      </w:rPr>
                    </w:pPr>
                    <w:r>
                      <w:t>352,995,758.00</w:t>
                    </w:r>
                  </w:p>
                </w:tc>
                <w:tc>
                  <w:tcPr>
                    <w:tcW w:w="1048" w:type="pct"/>
                    <w:tcBorders>
                      <w:top w:val="outset" w:sz="4" w:space="0" w:color="auto"/>
                      <w:left w:val="outset" w:sz="4" w:space="0" w:color="auto"/>
                      <w:bottom w:val="outset" w:sz="4" w:space="0" w:color="auto"/>
                      <w:right w:val="outset" w:sz="4" w:space="0" w:color="auto"/>
                    </w:tcBorders>
                  </w:tcPr>
                  <w:p w14:paraId="1CA1E8F5" w14:textId="77777777" w:rsidR="00C1711E" w:rsidRDefault="00C1711E" w:rsidP="004E02C3">
                    <w:pPr>
                      <w:jc w:val="right"/>
                      <w:rPr>
                        <w:szCs w:val="21"/>
                      </w:rPr>
                    </w:pPr>
                    <w:r>
                      <w:t>352,995,758.00</w:t>
                    </w:r>
                  </w:p>
                </w:tc>
                <w:tc>
                  <w:tcPr>
                    <w:tcW w:w="985" w:type="pct"/>
                    <w:tcBorders>
                      <w:top w:val="outset" w:sz="4" w:space="0" w:color="auto"/>
                      <w:left w:val="outset" w:sz="4" w:space="0" w:color="auto"/>
                      <w:bottom w:val="outset" w:sz="4" w:space="0" w:color="auto"/>
                      <w:right w:val="outset" w:sz="4" w:space="0" w:color="auto"/>
                    </w:tcBorders>
                  </w:tcPr>
                  <w:p w14:paraId="0A72BE66" w14:textId="77777777" w:rsidR="00C1711E" w:rsidRDefault="00C1711E" w:rsidP="004E02C3">
                    <w:pPr>
                      <w:jc w:val="right"/>
                      <w:rPr>
                        <w:szCs w:val="21"/>
                      </w:rPr>
                    </w:pPr>
                  </w:p>
                </w:tc>
              </w:tr>
              <w:tr w:rsidR="00C1711E" w14:paraId="11D4BED2" w14:textId="77777777" w:rsidTr="004E02C3">
                <w:sdt>
                  <w:sdtPr>
                    <w:tag w:val="_PLD_6ce767e79acb41a4bab3d3e84a8e6bd6"/>
                    <w:id w:val="-21759416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6284310" w14:textId="77777777" w:rsidR="00C1711E" w:rsidRDefault="00C1711E" w:rsidP="004E02C3">
                        <w:pPr>
                          <w:ind w:firstLineChars="100" w:firstLine="210"/>
                          <w:rPr>
                            <w:szCs w:val="21"/>
                          </w:rPr>
                        </w:pPr>
                        <w:r>
                          <w:rPr>
                            <w:rFonts w:hint="eastAsia"/>
                            <w:szCs w:val="21"/>
                          </w:rPr>
                          <w:t>其他权益工具</w:t>
                        </w:r>
                      </w:p>
                    </w:tc>
                  </w:sdtContent>
                </w:sdt>
                <w:tc>
                  <w:tcPr>
                    <w:tcW w:w="1263" w:type="pct"/>
                    <w:tcBorders>
                      <w:top w:val="outset" w:sz="4" w:space="0" w:color="auto"/>
                      <w:left w:val="outset" w:sz="4" w:space="0" w:color="auto"/>
                      <w:bottom w:val="outset" w:sz="4" w:space="0" w:color="auto"/>
                      <w:right w:val="outset" w:sz="4" w:space="0" w:color="auto"/>
                    </w:tcBorders>
                  </w:tcPr>
                  <w:p w14:paraId="11A1A03F"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008D45CA"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6BB1300" w14:textId="77777777" w:rsidR="00C1711E" w:rsidRDefault="00C1711E" w:rsidP="004E02C3">
                    <w:pPr>
                      <w:jc w:val="right"/>
                      <w:rPr>
                        <w:szCs w:val="21"/>
                      </w:rPr>
                    </w:pPr>
                  </w:p>
                </w:tc>
              </w:tr>
              <w:tr w:rsidR="00C1711E" w14:paraId="196A091C" w14:textId="77777777" w:rsidTr="004E02C3">
                <w:sdt>
                  <w:sdtPr>
                    <w:tag w:val="_PLD_a4714585a9c64954a7bda95aa27c2336"/>
                    <w:id w:val="73759246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9A938BC" w14:textId="77777777" w:rsidR="00C1711E" w:rsidRDefault="00C1711E" w:rsidP="004E02C3">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tcPr>
                  <w:p w14:paraId="5BF251D9"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7A3ACB98"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3CA17749" w14:textId="77777777" w:rsidR="00C1711E" w:rsidRDefault="00C1711E" w:rsidP="004E02C3">
                    <w:pPr>
                      <w:jc w:val="right"/>
                      <w:rPr>
                        <w:szCs w:val="21"/>
                      </w:rPr>
                    </w:pPr>
                  </w:p>
                </w:tc>
              </w:tr>
              <w:tr w:rsidR="00C1711E" w14:paraId="64F38C7F" w14:textId="77777777" w:rsidTr="004E02C3">
                <w:sdt>
                  <w:sdtPr>
                    <w:tag w:val="_PLD_0b9af9f525ee45f6b4c9ea30292c1859"/>
                    <w:id w:val="190971594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3EC25A1" w14:textId="77777777" w:rsidR="00C1711E" w:rsidRDefault="00C1711E" w:rsidP="004E02C3">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tcPr>
                  <w:p w14:paraId="656C5CA4"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092AE08A"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4CF4C342" w14:textId="77777777" w:rsidR="00C1711E" w:rsidRDefault="00C1711E" w:rsidP="004E02C3">
                    <w:pPr>
                      <w:jc w:val="right"/>
                      <w:rPr>
                        <w:szCs w:val="21"/>
                      </w:rPr>
                    </w:pPr>
                  </w:p>
                </w:tc>
              </w:tr>
              <w:tr w:rsidR="00C1711E" w14:paraId="636A07A8" w14:textId="77777777" w:rsidTr="004E02C3">
                <w:sdt>
                  <w:sdtPr>
                    <w:tag w:val="_PLD_8eb7ab3474b54733b930f2a7131a41b3"/>
                    <w:id w:val="5282247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E61D5F3" w14:textId="77777777" w:rsidR="00C1711E" w:rsidRDefault="00C1711E" w:rsidP="004E02C3">
                        <w:pPr>
                          <w:ind w:firstLineChars="100" w:firstLine="210"/>
                          <w:rPr>
                            <w:szCs w:val="21"/>
                          </w:rPr>
                        </w:pPr>
                        <w:r>
                          <w:rPr>
                            <w:rFonts w:hint="eastAsia"/>
                            <w:szCs w:val="21"/>
                          </w:rPr>
                          <w:t>资本公积</w:t>
                        </w:r>
                      </w:p>
                    </w:tc>
                  </w:sdtContent>
                </w:sdt>
                <w:tc>
                  <w:tcPr>
                    <w:tcW w:w="1263" w:type="pct"/>
                    <w:tcBorders>
                      <w:top w:val="outset" w:sz="4" w:space="0" w:color="auto"/>
                      <w:left w:val="outset" w:sz="4" w:space="0" w:color="auto"/>
                      <w:bottom w:val="outset" w:sz="4" w:space="0" w:color="auto"/>
                      <w:right w:val="outset" w:sz="4" w:space="0" w:color="auto"/>
                    </w:tcBorders>
                  </w:tcPr>
                  <w:p w14:paraId="3A59C81C" w14:textId="77777777" w:rsidR="00C1711E" w:rsidRDefault="00C1711E" w:rsidP="004E02C3">
                    <w:pPr>
                      <w:jc w:val="right"/>
                      <w:rPr>
                        <w:szCs w:val="21"/>
                      </w:rPr>
                    </w:pPr>
                    <w:r>
                      <w:t>1,155,803,310.93</w:t>
                    </w:r>
                  </w:p>
                </w:tc>
                <w:tc>
                  <w:tcPr>
                    <w:tcW w:w="1048" w:type="pct"/>
                    <w:tcBorders>
                      <w:top w:val="outset" w:sz="4" w:space="0" w:color="auto"/>
                      <w:left w:val="outset" w:sz="4" w:space="0" w:color="auto"/>
                      <w:bottom w:val="outset" w:sz="4" w:space="0" w:color="auto"/>
                      <w:right w:val="outset" w:sz="4" w:space="0" w:color="auto"/>
                    </w:tcBorders>
                  </w:tcPr>
                  <w:p w14:paraId="215EA554" w14:textId="77777777" w:rsidR="00C1711E" w:rsidRDefault="00C1711E" w:rsidP="004E02C3">
                    <w:pPr>
                      <w:jc w:val="right"/>
                      <w:rPr>
                        <w:szCs w:val="21"/>
                      </w:rPr>
                    </w:pPr>
                    <w:r w:rsidRPr="00502A08">
                      <w:t>1,155,803,310.93</w:t>
                    </w:r>
                  </w:p>
                </w:tc>
                <w:tc>
                  <w:tcPr>
                    <w:tcW w:w="985" w:type="pct"/>
                    <w:tcBorders>
                      <w:top w:val="outset" w:sz="4" w:space="0" w:color="auto"/>
                      <w:left w:val="outset" w:sz="4" w:space="0" w:color="auto"/>
                      <w:bottom w:val="outset" w:sz="4" w:space="0" w:color="auto"/>
                      <w:right w:val="outset" w:sz="4" w:space="0" w:color="auto"/>
                    </w:tcBorders>
                  </w:tcPr>
                  <w:p w14:paraId="46F9421C" w14:textId="77777777" w:rsidR="00C1711E" w:rsidRDefault="00C1711E" w:rsidP="004E02C3">
                    <w:pPr>
                      <w:jc w:val="right"/>
                      <w:rPr>
                        <w:szCs w:val="21"/>
                      </w:rPr>
                    </w:pPr>
                  </w:p>
                </w:tc>
              </w:tr>
              <w:tr w:rsidR="00C1711E" w14:paraId="4307E3C4" w14:textId="77777777" w:rsidTr="004E02C3">
                <w:sdt>
                  <w:sdtPr>
                    <w:tag w:val="_PLD_bb4d7c1f72f34cfda605deafd0c83438"/>
                    <w:id w:val="168841289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5B4AFEA" w14:textId="77777777" w:rsidR="00C1711E" w:rsidRDefault="00C1711E" w:rsidP="004E02C3">
                        <w:pPr>
                          <w:ind w:firstLineChars="100" w:firstLine="210"/>
                          <w:rPr>
                            <w:szCs w:val="21"/>
                          </w:rPr>
                        </w:pPr>
                        <w:r>
                          <w:rPr>
                            <w:rFonts w:hint="eastAsia"/>
                            <w:szCs w:val="21"/>
                          </w:rPr>
                          <w:t>减：库存股</w:t>
                        </w:r>
                      </w:p>
                    </w:tc>
                  </w:sdtContent>
                </w:sdt>
                <w:tc>
                  <w:tcPr>
                    <w:tcW w:w="1263" w:type="pct"/>
                    <w:tcBorders>
                      <w:top w:val="outset" w:sz="4" w:space="0" w:color="auto"/>
                      <w:left w:val="outset" w:sz="4" w:space="0" w:color="auto"/>
                      <w:bottom w:val="outset" w:sz="4" w:space="0" w:color="auto"/>
                      <w:right w:val="outset" w:sz="4" w:space="0" w:color="auto"/>
                    </w:tcBorders>
                  </w:tcPr>
                  <w:p w14:paraId="2FCD95D3"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7CF99631"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0E03CE24" w14:textId="77777777" w:rsidR="00C1711E" w:rsidRDefault="00C1711E" w:rsidP="004E02C3">
                    <w:pPr>
                      <w:jc w:val="right"/>
                      <w:rPr>
                        <w:szCs w:val="21"/>
                      </w:rPr>
                    </w:pPr>
                  </w:p>
                </w:tc>
              </w:tr>
              <w:tr w:rsidR="00C1711E" w14:paraId="37E273F0" w14:textId="77777777" w:rsidTr="004E02C3">
                <w:sdt>
                  <w:sdtPr>
                    <w:tag w:val="_PLD_4a6d4b3ab7fe4c4c87a0f65e794161da"/>
                    <w:id w:val="96060952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0B9A1E2" w14:textId="77777777" w:rsidR="00C1711E" w:rsidRDefault="00C1711E" w:rsidP="004E02C3">
                        <w:pPr>
                          <w:ind w:firstLineChars="100" w:firstLine="210"/>
                          <w:rPr>
                            <w:szCs w:val="21"/>
                          </w:rPr>
                        </w:pPr>
                        <w:r>
                          <w:rPr>
                            <w:rFonts w:hint="eastAsia"/>
                            <w:szCs w:val="21"/>
                          </w:rPr>
                          <w:t>其他综合收益</w:t>
                        </w:r>
                      </w:p>
                    </w:tc>
                  </w:sdtContent>
                </w:sdt>
                <w:tc>
                  <w:tcPr>
                    <w:tcW w:w="1263" w:type="pct"/>
                    <w:tcBorders>
                      <w:top w:val="outset" w:sz="4" w:space="0" w:color="auto"/>
                      <w:left w:val="outset" w:sz="4" w:space="0" w:color="auto"/>
                      <w:bottom w:val="outset" w:sz="4" w:space="0" w:color="auto"/>
                      <w:right w:val="outset" w:sz="4" w:space="0" w:color="auto"/>
                    </w:tcBorders>
                  </w:tcPr>
                  <w:p w14:paraId="0C84201D" w14:textId="77777777" w:rsidR="00C1711E" w:rsidRDefault="00C1711E" w:rsidP="004E02C3">
                    <w:pPr>
                      <w:jc w:val="right"/>
                      <w:rPr>
                        <w:szCs w:val="21"/>
                      </w:rPr>
                    </w:pPr>
                    <w:r>
                      <w:t>-8,737,260.54</w:t>
                    </w:r>
                  </w:p>
                </w:tc>
                <w:tc>
                  <w:tcPr>
                    <w:tcW w:w="1048" w:type="pct"/>
                    <w:tcBorders>
                      <w:top w:val="outset" w:sz="4" w:space="0" w:color="auto"/>
                      <w:left w:val="outset" w:sz="4" w:space="0" w:color="auto"/>
                      <w:bottom w:val="outset" w:sz="4" w:space="0" w:color="auto"/>
                      <w:right w:val="outset" w:sz="4" w:space="0" w:color="auto"/>
                    </w:tcBorders>
                  </w:tcPr>
                  <w:p w14:paraId="43D0B72D" w14:textId="77777777" w:rsidR="00C1711E" w:rsidRDefault="00C1711E" w:rsidP="004E02C3">
                    <w:pPr>
                      <w:jc w:val="right"/>
                      <w:rPr>
                        <w:szCs w:val="21"/>
                      </w:rPr>
                    </w:pPr>
                    <w:r w:rsidRPr="00502A08">
                      <w:t>-8,737,260.54</w:t>
                    </w:r>
                  </w:p>
                </w:tc>
                <w:tc>
                  <w:tcPr>
                    <w:tcW w:w="985" w:type="pct"/>
                    <w:tcBorders>
                      <w:top w:val="outset" w:sz="4" w:space="0" w:color="auto"/>
                      <w:left w:val="outset" w:sz="4" w:space="0" w:color="auto"/>
                      <w:bottom w:val="outset" w:sz="4" w:space="0" w:color="auto"/>
                      <w:right w:val="outset" w:sz="4" w:space="0" w:color="auto"/>
                    </w:tcBorders>
                  </w:tcPr>
                  <w:p w14:paraId="39100D7E" w14:textId="77777777" w:rsidR="00C1711E" w:rsidRDefault="00C1711E" w:rsidP="004E02C3">
                    <w:pPr>
                      <w:jc w:val="right"/>
                      <w:rPr>
                        <w:szCs w:val="21"/>
                      </w:rPr>
                    </w:pPr>
                  </w:p>
                </w:tc>
              </w:tr>
              <w:tr w:rsidR="00C1711E" w14:paraId="7BC2DC31" w14:textId="77777777" w:rsidTr="004E02C3">
                <w:sdt>
                  <w:sdtPr>
                    <w:tag w:val="_PLD_e953cb9eb1624d4ea6fc1017fbcb72a4"/>
                    <w:id w:val="-45348320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5869DE0" w14:textId="77777777" w:rsidR="00C1711E" w:rsidRDefault="00C1711E" w:rsidP="004E02C3">
                        <w:pPr>
                          <w:ind w:firstLineChars="100" w:firstLine="210"/>
                          <w:rPr>
                            <w:szCs w:val="21"/>
                          </w:rPr>
                        </w:pPr>
                        <w:r>
                          <w:rPr>
                            <w:rFonts w:hint="eastAsia"/>
                            <w:szCs w:val="21"/>
                          </w:rPr>
                          <w:t>专项储备</w:t>
                        </w:r>
                      </w:p>
                    </w:tc>
                  </w:sdtContent>
                </w:sdt>
                <w:tc>
                  <w:tcPr>
                    <w:tcW w:w="1263" w:type="pct"/>
                    <w:tcBorders>
                      <w:top w:val="outset" w:sz="4" w:space="0" w:color="auto"/>
                      <w:left w:val="outset" w:sz="4" w:space="0" w:color="auto"/>
                      <w:bottom w:val="outset" w:sz="4" w:space="0" w:color="auto"/>
                      <w:right w:val="outset" w:sz="4" w:space="0" w:color="auto"/>
                    </w:tcBorders>
                  </w:tcPr>
                  <w:p w14:paraId="18634C21" w14:textId="77777777" w:rsidR="00C1711E" w:rsidRDefault="00C1711E" w:rsidP="004E02C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14:paraId="346C58D8" w14:textId="77777777" w:rsidR="00C1711E" w:rsidRDefault="00C1711E" w:rsidP="004E02C3">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14:paraId="3B991B8E" w14:textId="77777777" w:rsidR="00C1711E" w:rsidRDefault="00C1711E" w:rsidP="004E02C3">
                    <w:pPr>
                      <w:jc w:val="right"/>
                      <w:rPr>
                        <w:szCs w:val="21"/>
                      </w:rPr>
                    </w:pPr>
                  </w:p>
                </w:tc>
              </w:tr>
              <w:tr w:rsidR="00C1711E" w14:paraId="42E66F11" w14:textId="77777777" w:rsidTr="004E02C3">
                <w:sdt>
                  <w:sdtPr>
                    <w:tag w:val="_PLD_383f8580cafd45c199fc68e3aafc5ae1"/>
                    <w:id w:val="-86791608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D863A2F" w14:textId="77777777" w:rsidR="00C1711E" w:rsidRDefault="00C1711E" w:rsidP="004E02C3">
                        <w:pPr>
                          <w:ind w:firstLineChars="100" w:firstLine="210"/>
                          <w:rPr>
                            <w:szCs w:val="21"/>
                          </w:rPr>
                        </w:pPr>
                        <w:r>
                          <w:rPr>
                            <w:rFonts w:hint="eastAsia"/>
                            <w:szCs w:val="21"/>
                          </w:rPr>
                          <w:t>盈余公积</w:t>
                        </w:r>
                      </w:p>
                    </w:tc>
                  </w:sdtContent>
                </w:sdt>
                <w:tc>
                  <w:tcPr>
                    <w:tcW w:w="1263" w:type="pct"/>
                    <w:tcBorders>
                      <w:top w:val="outset" w:sz="4" w:space="0" w:color="auto"/>
                      <w:left w:val="outset" w:sz="4" w:space="0" w:color="auto"/>
                      <w:bottom w:val="outset" w:sz="4" w:space="0" w:color="auto"/>
                      <w:right w:val="outset" w:sz="4" w:space="0" w:color="auto"/>
                    </w:tcBorders>
                  </w:tcPr>
                  <w:p w14:paraId="21731CFB" w14:textId="77777777" w:rsidR="00C1711E" w:rsidRDefault="00C1711E" w:rsidP="004E02C3">
                    <w:pPr>
                      <w:jc w:val="right"/>
                      <w:rPr>
                        <w:szCs w:val="21"/>
                      </w:rPr>
                    </w:pPr>
                    <w:r>
                      <w:t>87,952,319.02</w:t>
                    </w:r>
                  </w:p>
                </w:tc>
                <w:tc>
                  <w:tcPr>
                    <w:tcW w:w="1048" w:type="pct"/>
                    <w:tcBorders>
                      <w:top w:val="outset" w:sz="4" w:space="0" w:color="auto"/>
                      <w:left w:val="outset" w:sz="4" w:space="0" w:color="auto"/>
                      <w:bottom w:val="outset" w:sz="4" w:space="0" w:color="auto"/>
                      <w:right w:val="outset" w:sz="4" w:space="0" w:color="auto"/>
                    </w:tcBorders>
                  </w:tcPr>
                  <w:p w14:paraId="582B7F0E" w14:textId="77777777" w:rsidR="00C1711E" w:rsidRDefault="00C1711E" w:rsidP="004E02C3">
                    <w:pPr>
                      <w:jc w:val="right"/>
                      <w:rPr>
                        <w:szCs w:val="21"/>
                      </w:rPr>
                    </w:pPr>
                    <w:r w:rsidRPr="00502A08">
                      <w:t>87,952,319.02</w:t>
                    </w:r>
                  </w:p>
                </w:tc>
                <w:tc>
                  <w:tcPr>
                    <w:tcW w:w="985" w:type="pct"/>
                    <w:tcBorders>
                      <w:top w:val="outset" w:sz="4" w:space="0" w:color="auto"/>
                      <w:left w:val="outset" w:sz="4" w:space="0" w:color="auto"/>
                      <w:bottom w:val="outset" w:sz="4" w:space="0" w:color="auto"/>
                      <w:right w:val="outset" w:sz="4" w:space="0" w:color="auto"/>
                    </w:tcBorders>
                  </w:tcPr>
                  <w:p w14:paraId="17B62CEE" w14:textId="77777777" w:rsidR="00C1711E" w:rsidRDefault="00C1711E" w:rsidP="004E02C3">
                    <w:pPr>
                      <w:jc w:val="right"/>
                      <w:rPr>
                        <w:szCs w:val="21"/>
                      </w:rPr>
                    </w:pPr>
                  </w:p>
                </w:tc>
              </w:tr>
              <w:tr w:rsidR="00C1711E" w14:paraId="486F2BCF" w14:textId="77777777" w:rsidTr="004E02C3">
                <w:sdt>
                  <w:sdtPr>
                    <w:tag w:val="_PLD_f080ea0513344cd7a604dd38a15e6f4e"/>
                    <w:id w:val="-87662736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D3FB964" w14:textId="77777777" w:rsidR="00C1711E" w:rsidRDefault="00C1711E" w:rsidP="004E02C3">
                        <w:pPr>
                          <w:ind w:firstLineChars="100" w:firstLine="210"/>
                          <w:rPr>
                            <w:szCs w:val="21"/>
                          </w:rPr>
                        </w:pPr>
                        <w:r>
                          <w:rPr>
                            <w:rFonts w:hint="eastAsia"/>
                            <w:szCs w:val="21"/>
                          </w:rPr>
                          <w:t>未分配利润</w:t>
                        </w:r>
                      </w:p>
                    </w:tc>
                  </w:sdtContent>
                </w:sdt>
                <w:tc>
                  <w:tcPr>
                    <w:tcW w:w="1263" w:type="pct"/>
                    <w:tcBorders>
                      <w:top w:val="outset" w:sz="4" w:space="0" w:color="auto"/>
                      <w:left w:val="outset" w:sz="4" w:space="0" w:color="auto"/>
                      <w:bottom w:val="outset" w:sz="4" w:space="0" w:color="auto"/>
                      <w:right w:val="outset" w:sz="4" w:space="0" w:color="auto"/>
                    </w:tcBorders>
                  </w:tcPr>
                  <w:p w14:paraId="30B7FF7B" w14:textId="77777777" w:rsidR="00C1711E" w:rsidRDefault="00C1711E" w:rsidP="004E02C3">
                    <w:pPr>
                      <w:jc w:val="right"/>
                      <w:rPr>
                        <w:szCs w:val="21"/>
                      </w:rPr>
                    </w:pPr>
                    <w:r>
                      <w:t>59,417,360.50</w:t>
                    </w:r>
                  </w:p>
                </w:tc>
                <w:tc>
                  <w:tcPr>
                    <w:tcW w:w="1048" w:type="pct"/>
                    <w:tcBorders>
                      <w:top w:val="outset" w:sz="4" w:space="0" w:color="auto"/>
                      <w:left w:val="outset" w:sz="4" w:space="0" w:color="auto"/>
                      <w:bottom w:val="outset" w:sz="4" w:space="0" w:color="auto"/>
                      <w:right w:val="outset" w:sz="4" w:space="0" w:color="auto"/>
                    </w:tcBorders>
                  </w:tcPr>
                  <w:p w14:paraId="1DD0D678" w14:textId="77777777" w:rsidR="00C1711E" w:rsidRDefault="00C1711E" w:rsidP="004E02C3">
                    <w:pPr>
                      <w:jc w:val="right"/>
                      <w:rPr>
                        <w:szCs w:val="21"/>
                      </w:rPr>
                    </w:pPr>
                    <w:r w:rsidRPr="00502A08">
                      <w:t>59,417,360.50</w:t>
                    </w:r>
                  </w:p>
                </w:tc>
                <w:tc>
                  <w:tcPr>
                    <w:tcW w:w="985" w:type="pct"/>
                    <w:tcBorders>
                      <w:top w:val="outset" w:sz="4" w:space="0" w:color="auto"/>
                      <w:left w:val="outset" w:sz="4" w:space="0" w:color="auto"/>
                      <w:bottom w:val="outset" w:sz="4" w:space="0" w:color="auto"/>
                      <w:right w:val="outset" w:sz="4" w:space="0" w:color="auto"/>
                    </w:tcBorders>
                  </w:tcPr>
                  <w:p w14:paraId="6FC089B1" w14:textId="77777777" w:rsidR="00C1711E" w:rsidRDefault="00C1711E" w:rsidP="004E02C3">
                    <w:pPr>
                      <w:jc w:val="right"/>
                      <w:rPr>
                        <w:szCs w:val="21"/>
                      </w:rPr>
                    </w:pPr>
                  </w:p>
                </w:tc>
              </w:tr>
              <w:tr w:rsidR="00C1711E" w14:paraId="7619DDC9" w14:textId="77777777" w:rsidTr="004E02C3">
                <w:sdt>
                  <w:sdtPr>
                    <w:tag w:val="_PLD_8a9fa4012c874dac959c3a68702e3267"/>
                    <w:id w:val="-66841050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BF07C3D" w14:textId="77777777" w:rsidR="00C1711E" w:rsidRDefault="00C1711E" w:rsidP="004E02C3">
                        <w:pPr>
                          <w:rPr>
                            <w:szCs w:val="21"/>
                          </w:rPr>
                        </w:pPr>
                        <w:r>
                          <w:rPr>
                            <w:rFonts w:hint="eastAsia"/>
                            <w:szCs w:val="21"/>
                          </w:rPr>
                          <w:t>所有者权益（或股东权益）合计</w:t>
                        </w:r>
                      </w:p>
                    </w:tc>
                  </w:sdtContent>
                </w:sdt>
                <w:tc>
                  <w:tcPr>
                    <w:tcW w:w="1263" w:type="pct"/>
                    <w:tcBorders>
                      <w:top w:val="outset" w:sz="4" w:space="0" w:color="auto"/>
                      <w:left w:val="outset" w:sz="4" w:space="0" w:color="auto"/>
                      <w:bottom w:val="outset" w:sz="4" w:space="0" w:color="auto"/>
                      <w:right w:val="outset" w:sz="4" w:space="0" w:color="auto"/>
                    </w:tcBorders>
                  </w:tcPr>
                  <w:p w14:paraId="03DB1A6A" w14:textId="77777777" w:rsidR="00C1711E" w:rsidRDefault="00C1711E" w:rsidP="004E02C3">
                    <w:pPr>
                      <w:jc w:val="right"/>
                      <w:rPr>
                        <w:szCs w:val="21"/>
                      </w:rPr>
                    </w:pPr>
                    <w:r>
                      <w:t>1,647,431,487.91</w:t>
                    </w:r>
                  </w:p>
                </w:tc>
                <w:tc>
                  <w:tcPr>
                    <w:tcW w:w="1048" w:type="pct"/>
                    <w:tcBorders>
                      <w:top w:val="outset" w:sz="4" w:space="0" w:color="auto"/>
                      <w:left w:val="outset" w:sz="4" w:space="0" w:color="auto"/>
                      <w:bottom w:val="outset" w:sz="4" w:space="0" w:color="auto"/>
                      <w:right w:val="outset" w:sz="4" w:space="0" w:color="auto"/>
                    </w:tcBorders>
                  </w:tcPr>
                  <w:p w14:paraId="0790F781" w14:textId="77777777" w:rsidR="00C1711E" w:rsidRDefault="00C1711E" w:rsidP="004E02C3">
                    <w:pPr>
                      <w:jc w:val="right"/>
                      <w:rPr>
                        <w:szCs w:val="21"/>
                      </w:rPr>
                    </w:pPr>
                    <w:r w:rsidRPr="00502A08">
                      <w:t>1,647,431,487.91</w:t>
                    </w:r>
                  </w:p>
                </w:tc>
                <w:tc>
                  <w:tcPr>
                    <w:tcW w:w="985" w:type="pct"/>
                    <w:tcBorders>
                      <w:top w:val="outset" w:sz="4" w:space="0" w:color="auto"/>
                      <w:left w:val="outset" w:sz="4" w:space="0" w:color="auto"/>
                      <w:bottom w:val="outset" w:sz="4" w:space="0" w:color="auto"/>
                      <w:right w:val="outset" w:sz="4" w:space="0" w:color="auto"/>
                    </w:tcBorders>
                  </w:tcPr>
                  <w:p w14:paraId="5F73BCAB" w14:textId="77777777" w:rsidR="00C1711E" w:rsidRDefault="00C1711E" w:rsidP="004E02C3">
                    <w:pPr>
                      <w:jc w:val="right"/>
                      <w:rPr>
                        <w:szCs w:val="21"/>
                      </w:rPr>
                    </w:pPr>
                  </w:p>
                </w:tc>
              </w:tr>
              <w:tr w:rsidR="00C1711E" w14:paraId="12D3FE00" w14:textId="77777777" w:rsidTr="004E02C3">
                <w:sdt>
                  <w:sdtPr>
                    <w:tag w:val="_PLD_501d85ff775b4b908de24908e9b9e70d"/>
                    <w:id w:val="-121896421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95E56EA" w14:textId="77777777" w:rsidR="00C1711E" w:rsidRDefault="00C1711E" w:rsidP="004E02C3">
                        <w:pPr>
                          <w:rPr>
                            <w:szCs w:val="21"/>
                          </w:rPr>
                        </w:pPr>
                        <w:r>
                          <w:rPr>
                            <w:rFonts w:hint="eastAsia"/>
                            <w:szCs w:val="21"/>
                          </w:rPr>
                          <w:t>负债和所有者权益（或股东权益）总计</w:t>
                        </w:r>
                      </w:p>
                    </w:tc>
                  </w:sdtContent>
                </w:sdt>
                <w:tc>
                  <w:tcPr>
                    <w:tcW w:w="1263" w:type="pct"/>
                    <w:tcBorders>
                      <w:top w:val="outset" w:sz="4" w:space="0" w:color="auto"/>
                      <w:left w:val="outset" w:sz="4" w:space="0" w:color="auto"/>
                      <w:bottom w:val="outset" w:sz="4" w:space="0" w:color="auto"/>
                      <w:right w:val="outset" w:sz="4" w:space="0" w:color="auto"/>
                    </w:tcBorders>
                  </w:tcPr>
                  <w:p w14:paraId="13392242" w14:textId="77777777" w:rsidR="00C1711E" w:rsidRDefault="00C1711E" w:rsidP="004E02C3">
                    <w:pPr>
                      <w:jc w:val="right"/>
                      <w:rPr>
                        <w:szCs w:val="21"/>
                      </w:rPr>
                    </w:pPr>
                    <w:r>
                      <w:t>2,607,278,337.97</w:t>
                    </w:r>
                  </w:p>
                </w:tc>
                <w:tc>
                  <w:tcPr>
                    <w:tcW w:w="1048" w:type="pct"/>
                    <w:tcBorders>
                      <w:top w:val="outset" w:sz="4" w:space="0" w:color="auto"/>
                      <w:left w:val="outset" w:sz="4" w:space="0" w:color="auto"/>
                      <w:bottom w:val="outset" w:sz="4" w:space="0" w:color="auto"/>
                      <w:right w:val="outset" w:sz="4" w:space="0" w:color="auto"/>
                    </w:tcBorders>
                  </w:tcPr>
                  <w:p w14:paraId="11E3E9E3" w14:textId="77777777" w:rsidR="00C1711E" w:rsidRDefault="00C1711E" w:rsidP="004E02C3">
                    <w:pPr>
                      <w:jc w:val="right"/>
                      <w:rPr>
                        <w:szCs w:val="21"/>
                      </w:rPr>
                    </w:pPr>
                    <w:r w:rsidRPr="00502A08">
                      <w:t>2,607,278,337.97</w:t>
                    </w:r>
                  </w:p>
                </w:tc>
                <w:tc>
                  <w:tcPr>
                    <w:tcW w:w="985" w:type="pct"/>
                    <w:tcBorders>
                      <w:top w:val="outset" w:sz="4" w:space="0" w:color="auto"/>
                      <w:left w:val="outset" w:sz="4" w:space="0" w:color="auto"/>
                      <w:bottom w:val="outset" w:sz="4" w:space="0" w:color="auto"/>
                      <w:right w:val="outset" w:sz="4" w:space="0" w:color="auto"/>
                    </w:tcBorders>
                  </w:tcPr>
                  <w:p w14:paraId="6F906DDF" w14:textId="77777777" w:rsidR="00C1711E" w:rsidRDefault="00C1711E" w:rsidP="004E02C3">
                    <w:pPr>
                      <w:jc w:val="right"/>
                      <w:rPr>
                        <w:szCs w:val="21"/>
                      </w:rPr>
                    </w:pPr>
                  </w:p>
                </w:tc>
              </w:tr>
            </w:tbl>
            <w:p w14:paraId="69C3EE62" w14:textId="77777777" w:rsidR="00C1711E" w:rsidRDefault="00C1711E"/>
            <w:p w14:paraId="01923B22" w14:textId="1E4B4C6D" w:rsidR="00793F73" w:rsidRDefault="004C7E26">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EndPr/>
              <w:sdtContent>
                <w:p w14:paraId="4916A05B" w14:textId="19555E49" w:rsidR="00793F73" w:rsidRDefault="004C7E26" w:rsidP="00BF11EE">
                  <w:r>
                    <w:fldChar w:fldCharType="begin"/>
                  </w:r>
                  <w:r w:rsidR="00BF11EE">
                    <w:instrText xml:space="preserve"> MACROBUTTON  SnrToggleCheckbox □适用 </w:instrText>
                  </w:r>
                  <w:r>
                    <w:fldChar w:fldCharType="end"/>
                  </w:r>
                  <w:r>
                    <w:fldChar w:fldCharType="begin"/>
                  </w:r>
                  <w:r w:rsidR="00BF11EE">
                    <w:instrText xml:space="preserve"> MACROBUTTON  SnrToggleCheckbox √不适用 </w:instrText>
                  </w:r>
                  <w:r>
                    <w:fldChar w:fldCharType="end"/>
                  </w:r>
                </w:p>
              </w:sdtContent>
            </w:sdt>
            <w:p w14:paraId="04129ACE" w14:textId="329DA5C8" w:rsidR="00793F73" w:rsidRDefault="009671C2"/>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31B79701" w:rsidR="00793F73" w:rsidRDefault="004C7E26">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EndPr/>
          <w:sdtContent>
            <w:p w14:paraId="0D00193F" w14:textId="373C115D" w:rsidR="00793F73" w:rsidRDefault="004C7E26" w:rsidP="00417567">
              <w:pPr>
                <w:rPr>
                  <w:szCs w:val="21"/>
                </w:rPr>
              </w:pPr>
              <w:r>
                <w:fldChar w:fldCharType="begin"/>
              </w:r>
              <w:r w:rsidR="00417567">
                <w:instrText xml:space="preserve"> MACROBUTTON  SnrToggleCheckbox □适用 </w:instrText>
              </w:r>
              <w:r>
                <w:fldChar w:fldCharType="end"/>
              </w:r>
              <w:r>
                <w:fldChar w:fldCharType="begin"/>
              </w:r>
              <w:r w:rsidR="00417567">
                <w:instrText xml:space="preserve"> MACROBUTTON  SnrToggleCheckbox √不适用 </w:instrText>
              </w:r>
              <w:r>
                <w:fldChar w:fldCharType="end"/>
              </w:r>
            </w:p>
          </w:sdtContent>
        </w:sdt>
        <w:p w14:paraId="57D533E4" w14:textId="27E23376" w:rsidR="00793F73" w:rsidRDefault="009671C2"/>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29349FE6" w14:textId="77777777" w:rsidR="00793F73" w:rsidRDefault="004C7E26">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EndPr/>
          <w:sdtContent>
            <w:p w14:paraId="62E70DE0" w14:textId="2A997500" w:rsidR="00932783" w:rsidRDefault="004C7E26" w:rsidP="00932783">
              <w:r>
                <w:fldChar w:fldCharType="begin"/>
              </w:r>
              <w:r w:rsidR="00932783">
                <w:instrText xml:space="preserve"> MACROBUTTON  SnrToggleCheckbox □适用 </w:instrText>
              </w:r>
              <w:r>
                <w:fldChar w:fldCharType="end"/>
              </w:r>
              <w:r>
                <w:fldChar w:fldCharType="begin"/>
              </w:r>
              <w:r w:rsidR="00932783">
                <w:instrText xml:space="preserve"> MACROBUTTON  SnrToggleCheckbox √不适用 </w:instrText>
              </w:r>
              <w:r>
                <w:fldChar w:fldCharType="end"/>
              </w:r>
            </w:p>
          </w:sdtContent>
        </w:sdt>
        <w:p w14:paraId="4DBF24B0" w14:textId="6AB33213" w:rsidR="00793F73" w:rsidRDefault="00793F73"/>
        <w:p w14:paraId="38EF47EF" w14:textId="77777777" w:rsidR="00793F73" w:rsidRDefault="009671C2">
          <w:pPr>
            <w:rPr>
              <w:color w:val="auto"/>
            </w:rPr>
          </w:pPr>
        </w:p>
      </w:sdtContent>
    </w:sdt>
    <w:sectPr w:rsidR="00793F73"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DA79B" w14:textId="77777777" w:rsidR="009671C2" w:rsidRDefault="009671C2">
      <w:r>
        <w:separator/>
      </w:r>
    </w:p>
  </w:endnote>
  <w:endnote w:type="continuationSeparator" w:id="0">
    <w:p w14:paraId="1306E029" w14:textId="77777777" w:rsidR="009671C2" w:rsidRDefault="00967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61F5E" w14:textId="0E4E56E9" w:rsidR="00A50BEB" w:rsidRDefault="00A50BEB">
    <w:pPr>
      <w:pStyle w:val="a5"/>
      <w:jc w:val="center"/>
    </w:pPr>
    <w:r>
      <w:rPr>
        <w:b/>
        <w:sz w:val="24"/>
        <w:szCs w:val="24"/>
      </w:rPr>
      <w:fldChar w:fldCharType="begin"/>
    </w:r>
    <w:r>
      <w:rPr>
        <w:b/>
      </w:rPr>
      <w:instrText>PAGE</w:instrText>
    </w:r>
    <w:r>
      <w:rPr>
        <w:b/>
        <w:sz w:val="24"/>
        <w:szCs w:val="24"/>
      </w:rPr>
      <w:fldChar w:fldCharType="separate"/>
    </w:r>
    <w:r w:rsidR="00A267AF">
      <w:rPr>
        <w:b/>
        <w:noProof/>
      </w:rPr>
      <w:t>25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267AF">
      <w:rPr>
        <w:b/>
        <w:noProof/>
      </w:rPr>
      <w:t>25</w:t>
    </w:r>
    <w:r>
      <w:rPr>
        <w:b/>
        <w:sz w:val="24"/>
        <w:szCs w:val="24"/>
      </w:rPr>
      <w:fldChar w:fldCharType="end"/>
    </w:r>
  </w:p>
  <w:p w14:paraId="237E220E" w14:textId="77777777" w:rsidR="00A50BEB" w:rsidRDefault="00A50BE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4C8EC" w14:textId="77777777" w:rsidR="009671C2" w:rsidRDefault="009671C2">
      <w:r>
        <w:separator/>
      </w:r>
    </w:p>
  </w:footnote>
  <w:footnote w:type="continuationSeparator" w:id="0">
    <w:p w14:paraId="63F2AB85" w14:textId="77777777" w:rsidR="009671C2" w:rsidRDefault="009671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29C4" w14:textId="522F5304" w:rsidR="00A50BEB" w:rsidRPr="00910DBB" w:rsidRDefault="00A50BEB"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D1F"/>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19F1"/>
    <w:rsid w:val="000837D1"/>
    <w:rsid w:val="00083BDE"/>
    <w:rsid w:val="00084763"/>
    <w:rsid w:val="00084775"/>
    <w:rsid w:val="000876A8"/>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48D"/>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20CA"/>
    <w:rsid w:val="001239D6"/>
    <w:rsid w:val="00125F24"/>
    <w:rsid w:val="00127629"/>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642E4"/>
    <w:rsid w:val="001710C4"/>
    <w:rsid w:val="00173183"/>
    <w:rsid w:val="00173E27"/>
    <w:rsid w:val="00173EA7"/>
    <w:rsid w:val="00174559"/>
    <w:rsid w:val="00176962"/>
    <w:rsid w:val="0018016E"/>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1F1034"/>
    <w:rsid w:val="00201742"/>
    <w:rsid w:val="00203AB0"/>
    <w:rsid w:val="00203C70"/>
    <w:rsid w:val="00203E56"/>
    <w:rsid w:val="00204937"/>
    <w:rsid w:val="00207704"/>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65EB1"/>
    <w:rsid w:val="0027014D"/>
    <w:rsid w:val="0027054D"/>
    <w:rsid w:val="002715F9"/>
    <w:rsid w:val="00273300"/>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477A"/>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172A"/>
    <w:rsid w:val="0037270F"/>
    <w:rsid w:val="00372ADB"/>
    <w:rsid w:val="003740B3"/>
    <w:rsid w:val="003741C6"/>
    <w:rsid w:val="003743F5"/>
    <w:rsid w:val="003757A1"/>
    <w:rsid w:val="00375A66"/>
    <w:rsid w:val="0038451B"/>
    <w:rsid w:val="00386932"/>
    <w:rsid w:val="00387424"/>
    <w:rsid w:val="003876F6"/>
    <w:rsid w:val="003907EC"/>
    <w:rsid w:val="00390A22"/>
    <w:rsid w:val="0039114F"/>
    <w:rsid w:val="003912F2"/>
    <w:rsid w:val="00391412"/>
    <w:rsid w:val="00395EFB"/>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4F59"/>
    <w:rsid w:val="003E6360"/>
    <w:rsid w:val="003E7035"/>
    <w:rsid w:val="003F09E7"/>
    <w:rsid w:val="003F1B80"/>
    <w:rsid w:val="003F1C5D"/>
    <w:rsid w:val="003F2926"/>
    <w:rsid w:val="003F39EE"/>
    <w:rsid w:val="003F3BCB"/>
    <w:rsid w:val="003F40CB"/>
    <w:rsid w:val="003F49B4"/>
    <w:rsid w:val="003F4F5A"/>
    <w:rsid w:val="003F5280"/>
    <w:rsid w:val="003F7F37"/>
    <w:rsid w:val="00402BF5"/>
    <w:rsid w:val="00402E2E"/>
    <w:rsid w:val="00405F79"/>
    <w:rsid w:val="00406CEC"/>
    <w:rsid w:val="00407025"/>
    <w:rsid w:val="00411E20"/>
    <w:rsid w:val="00413D7B"/>
    <w:rsid w:val="00415492"/>
    <w:rsid w:val="0041672C"/>
    <w:rsid w:val="00417567"/>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5C17"/>
    <w:rsid w:val="00446C4A"/>
    <w:rsid w:val="00446E7F"/>
    <w:rsid w:val="004507EA"/>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2CBA"/>
    <w:rsid w:val="004B52C5"/>
    <w:rsid w:val="004B56CF"/>
    <w:rsid w:val="004B5B8E"/>
    <w:rsid w:val="004B714C"/>
    <w:rsid w:val="004B74BD"/>
    <w:rsid w:val="004C2E94"/>
    <w:rsid w:val="004C3483"/>
    <w:rsid w:val="004C3EDB"/>
    <w:rsid w:val="004C4A15"/>
    <w:rsid w:val="004C5B53"/>
    <w:rsid w:val="004C5E7A"/>
    <w:rsid w:val="004C6421"/>
    <w:rsid w:val="004C757E"/>
    <w:rsid w:val="004C7E26"/>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569"/>
    <w:rsid w:val="004F27DA"/>
    <w:rsid w:val="004F36D3"/>
    <w:rsid w:val="004F38BD"/>
    <w:rsid w:val="004F5369"/>
    <w:rsid w:val="004F6530"/>
    <w:rsid w:val="004F7EA7"/>
    <w:rsid w:val="00502944"/>
    <w:rsid w:val="005032CF"/>
    <w:rsid w:val="00503A3C"/>
    <w:rsid w:val="00505487"/>
    <w:rsid w:val="00506BDB"/>
    <w:rsid w:val="00506CC9"/>
    <w:rsid w:val="0050763B"/>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47492"/>
    <w:rsid w:val="00550B8F"/>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683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060C6"/>
    <w:rsid w:val="00612BDA"/>
    <w:rsid w:val="00613809"/>
    <w:rsid w:val="006209C8"/>
    <w:rsid w:val="0062232D"/>
    <w:rsid w:val="0062423C"/>
    <w:rsid w:val="00624E07"/>
    <w:rsid w:val="006251B7"/>
    <w:rsid w:val="0062578B"/>
    <w:rsid w:val="00627EAB"/>
    <w:rsid w:val="00630FE2"/>
    <w:rsid w:val="00631499"/>
    <w:rsid w:val="00632B0E"/>
    <w:rsid w:val="00633893"/>
    <w:rsid w:val="006358D0"/>
    <w:rsid w:val="006378EA"/>
    <w:rsid w:val="00637CE0"/>
    <w:rsid w:val="006409A4"/>
    <w:rsid w:val="006411B7"/>
    <w:rsid w:val="00642D1A"/>
    <w:rsid w:val="006436B1"/>
    <w:rsid w:val="006439D7"/>
    <w:rsid w:val="00643A0F"/>
    <w:rsid w:val="00643FCB"/>
    <w:rsid w:val="00644078"/>
    <w:rsid w:val="00644317"/>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A6A9E"/>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523"/>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9EB"/>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151B"/>
    <w:rsid w:val="007720B8"/>
    <w:rsid w:val="00773060"/>
    <w:rsid w:val="0077690B"/>
    <w:rsid w:val="00777B5C"/>
    <w:rsid w:val="007809F2"/>
    <w:rsid w:val="00780DFB"/>
    <w:rsid w:val="00784BA9"/>
    <w:rsid w:val="00791BD6"/>
    <w:rsid w:val="00793F73"/>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4227"/>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294"/>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4B6F"/>
    <w:rsid w:val="00916005"/>
    <w:rsid w:val="009179B6"/>
    <w:rsid w:val="00920D37"/>
    <w:rsid w:val="00923EEF"/>
    <w:rsid w:val="00930FB0"/>
    <w:rsid w:val="009317F5"/>
    <w:rsid w:val="00931C1F"/>
    <w:rsid w:val="00932783"/>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1C2"/>
    <w:rsid w:val="00967429"/>
    <w:rsid w:val="00970214"/>
    <w:rsid w:val="00971FD6"/>
    <w:rsid w:val="009723EF"/>
    <w:rsid w:val="00972ADD"/>
    <w:rsid w:val="00973C89"/>
    <w:rsid w:val="009756EB"/>
    <w:rsid w:val="00977C19"/>
    <w:rsid w:val="00977FF0"/>
    <w:rsid w:val="00982FAD"/>
    <w:rsid w:val="00983125"/>
    <w:rsid w:val="0098315C"/>
    <w:rsid w:val="009867C4"/>
    <w:rsid w:val="009909F0"/>
    <w:rsid w:val="009937E8"/>
    <w:rsid w:val="009A1C1D"/>
    <w:rsid w:val="009A306C"/>
    <w:rsid w:val="009A40A9"/>
    <w:rsid w:val="009A4518"/>
    <w:rsid w:val="009A7988"/>
    <w:rsid w:val="009B1879"/>
    <w:rsid w:val="009B4590"/>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BAE"/>
    <w:rsid w:val="00A25ED4"/>
    <w:rsid w:val="00A264A4"/>
    <w:rsid w:val="00A267AF"/>
    <w:rsid w:val="00A26CEE"/>
    <w:rsid w:val="00A2702B"/>
    <w:rsid w:val="00A27986"/>
    <w:rsid w:val="00A30175"/>
    <w:rsid w:val="00A337BA"/>
    <w:rsid w:val="00A35BD2"/>
    <w:rsid w:val="00A364B0"/>
    <w:rsid w:val="00A40A03"/>
    <w:rsid w:val="00A426EB"/>
    <w:rsid w:val="00A42BD4"/>
    <w:rsid w:val="00A43F92"/>
    <w:rsid w:val="00A47F5B"/>
    <w:rsid w:val="00A50BEB"/>
    <w:rsid w:val="00A54DBE"/>
    <w:rsid w:val="00A559C1"/>
    <w:rsid w:val="00A566D3"/>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0D11"/>
    <w:rsid w:val="00AA114E"/>
    <w:rsid w:val="00AA1FBD"/>
    <w:rsid w:val="00AA2E06"/>
    <w:rsid w:val="00AA3283"/>
    <w:rsid w:val="00AA51AF"/>
    <w:rsid w:val="00AA61F5"/>
    <w:rsid w:val="00AB1BF0"/>
    <w:rsid w:val="00AB38D8"/>
    <w:rsid w:val="00AB44BF"/>
    <w:rsid w:val="00AB59F3"/>
    <w:rsid w:val="00AB7B45"/>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5E39"/>
    <w:rsid w:val="00B7701C"/>
    <w:rsid w:val="00B80574"/>
    <w:rsid w:val="00B80D27"/>
    <w:rsid w:val="00B8102E"/>
    <w:rsid w:val="00B81403"/>
    <w:rsid w:val="00B84B4B"/>
    <w:rsid w:val="00B906C7"/>
    <w:rsid w:val="00B91209"/>
    <w:rsid w:val="00B936C7"/>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1EE"/>
    <w:rsid w:val="00BF143F"/>
    <w:rsid w:val="00BF5235"/>
    <w:rsid w:val="00BF523F"/>
    <w:rsid w:val="00BF549E"/>
    <w:rsid w:val="00BF556F"/>
    <w:rsid w:val="00BF5B43"/>
    <w:rsid w:val="00BF5DC3"/>
    <w:rsid w:val="00C002BA"/>
    <w:rsid w:val="00C029B1"/>
    <w:rsid w:val="00C03429"/>
    <w:rsid w:val="00C04EB2"/>
    <w:rsid w:val="00C04FB6"/>
    <w:rsid w:val="00C07FB1"/>
    <w:rsid w:val="00C1123C"/>
    <w:rsid w:val="00C11A7E"/>
    <w:rsid w:val="00C121EE"/>
    <w:rsid w:val="00C12CAE"/>
    <w:rsid w:val="00C13C0A"/>
    <w:rsid w:val="00C165B1"/>
    <w:rsid w:val="00C168D5"/>
    <w:rsid w:val="00C1711E"/>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47BA"/>
    <w:rsid w:val="00C45011"/>
    <w:rsid w:val="00C46502"/>
    <w:rsid w:val="00C46540"/>
    <w:rsid w:val="00C4657B"/>
    <w:rsid w:val="00C47286"/>
    <w:rsid w:val="00C5077E"/>
    <w:rsid w:val="00C52926"/>
    <w:rsid w:val="00C53434"/>
    <w:rsid w:val="00C539E7"/>
    <w:rsid w:val="00C55D3E"/>
    <w:rsid w:val="00C56F69"/>
    <w:rsid w:val="00C5788A"/>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90659"/>
    <w:rsid w:val="00C911CA"/>
    <w:rsid w:val="00C91B12"/>
    <w:rsid w:val="00C9260D"/>
    <w:rsid w:val="00C92FB5"/>
    <w:rsid w:val="00C93001"/>
    <w:rsid w:val="00C93C0B"/>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3654"/>
    <w:rsid w:val="00CD4856"/>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5034"/>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3A4"/>
    <w:rsid w:val="00D32641"/>
    <w:rsid w:val="00D32B23"/>
    <w:rsid w:val="00D32FC7"/>
    <w:rsid w:val="00D343A1"/>
    <w:rsid w:val="00D37462"/>
    <w:rsid w:val="00D3750D"/>
    <w:rsid w:val="00D40ABD"/>
    <w:rsid w:val="00D46058"/>
    <w:rsid w:val="00D4626C"/>
    <w:rsid w:val="00D47681"/>
    <w:rsid w:val="00D478C3"/>
    <w:rsid w:val="00D53AAD"/>
    <w:rsid w:val="00D55D97"/>
    <w:rsid w:val="00D57789"/>
    <w:rsid w:val="00D57D3C"/>
    <w:rsid w:val="00D6073C"/>
    <w:rsid w:val="00D60FD6"/>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3BE2"/>
    <w:rsid w:val="00D946C6"/>
    <w:rsid w:val="00D94EF5"/>
    <w:rsid w:val="00D95636"/>
    <w:rsid w:val="00D95DE1"/>
    <w:rsid w:val="00DA0602"/>
    <w:rsid w:val="00DA0DFA"/>
    <w:rsid w:val="00DA16FB"/>
    <w:rsid w:val="00DA1B6A"/>
    <w:rsid w:val="00DA42C9"/>
    <w:rsid w:val="00DA4378"/>
    <w:rsid w:val="00DA7A0D"/>
    <w:rsid w:val="00DB47DA"/>
    <w:rsid w:val="00DB5C1B"/>
    <w:rsid w:val="00DB6C2E"/>
    <w:rsid w:val="00DB6F24"/>
    <w:rsid w:val="00DB75A2"/>
    <w:rsid w:val="00DB7F6E"/>
    <w:rsid w:val="00DC3040"/>
    <w:rsid w:val="00DC3EA8"/>
    <w:rsid w:val="00DC5669"/>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1F6"/>
    <w:rsid w:val="00E35369"/>
    <w:rsid w:val="00E36296"/>
    <w:rsid w:val="00E36340"/>
    <w:rsid w:val="00E37310"/>
    <w:rsid w:val="00E40900"/>
    <w:rsid w:val="00E40F66"/>
    <w:rsid w:val="00E436B4"/>
    <w:rsid w:val="00E437C8"/>
    <w:rsid w:val="00E43EFF"/>
    <w:rsid w:val="00E44C1B"/>
    <w:rsid w:val="00E44E2A"/>
    <w:rsid w:val="00E44E78"/>
    <w:rsid w:val="00E52759"/>
    <w:rsid w:val="00E52966"/>
    <w:rsid w:val="00E536A3"/>
    <w:rsid w:val="00E54F7E"/>
    <w:rsid w:val="00E55746"/>
    <w:rsid w:val="00E57010"/>
    <w:rsid w:val="00E57F31"/>
    <w:rsid w:val="00E617D2"/>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4BC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BF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2F6"/>
    <w:rsid w:val="00F63BEA"/>
    <w:rsid w:val="00F66265"/>
    <w:rsid w:val="00F66C76"/>
    <w:rsid w:val="00F670E2"/>
    <w:rsid w:val="00F67505"/>
    <w:rsid w:val="00F676EC"/>
    <w:rsid w:val="00F71EBF"/>
    <w:rsid w:val="00F7447F"/>
    <w:rsid w:val="00F7508F"/>
    <w:rsid w:val="00F769F7"/>
    <w:rsid w:val="00F7726F"/>
    <w:rsid w:val="00F8103A"/>
    <w:rsid w:val="00F81792"/>
    <w:rsid w:val="00F84378"/>
    <w:rsid w:val="00F8489C"/>
    <w:rsid w:val="00F848E5"/>
    <w:rsid w:val="00F853D7"/>
    <w:rsid w:val="00F863F5"/>
    <w:rsid w:val="00F87FED"/>
    <w:rsid w:val="00F90DAE"/>
    <w:rsid w:val="00F93471"/>
    <w:rsid w:val="00F95BBA"/>
    <w:rsid w:val="00F95F36"/>
    <w:rsid w:val="00F96E56"/>
    <w:rsid w:val="00FA32CE"/>
    <w:rsid w:val="00FA4F12"/>
    <w:rsid w:val="00FA649C"/>
    <w:rsid w:val="00FB03F2"/>
    <w:rsid w:val="00FB0BD1"/>
    <w:rsid w:val="00FB0F3E"/>
    <w:rsid w:val="00FB1E55"/>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651"/>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2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13">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31">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41">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2">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1">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1">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1">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1">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2">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3">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3"/>
    <w:rsid w:val="008347BF"/>
    <w:rPr>
      <w:rFonts w:ascii="Times New Roman" w:hAnsi="Times New Roman"/>
      <w:b/>
      <w:kern w:val="2"/>
      <w:sz w:val="21"/>
      <w:szCs w:val="24"/>
    </w:rPr>
  </w:style>
  <w:style w:type="character" w:customStyle="1" w:styleId="14">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2">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3">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5">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table" w:customStyle="1" w:styleId="16">
    <w:name w:val="网格型1"/>
    <w:basedOn w:val="a1"/>
    <w:next w:val="af9"/>
    <w:uiPriority w:val="59"/>
    <w:rsid w:val="00D9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5579">
      <w:bodyDiv w:val="1"/>
      <w:marLeft w:val="0"/>
      <w:marRight w:val="0"/>
      <w:marTop w:val="0"/>
      <w:marBottom w:val="0"/>
      <w:divBdr>
        <w:top w:val="none" w:sz="0" w:space="0" w:color="auto"/>
        <w:left w:val="none" w:sz="0" w:space="0" w:color="auto"/>
        <w:bottom w:val="none" w:sz="0" w:space="0" w:color="auto"/>
        <w:right w:val="none" w:sz="0" w:space="0" w:color="auto"/>
      </w:divBdr>
    </w:div>
    <w:div w:id="186527866">
      <w:bodyDiv w:val="1"/>
      <w:marLeft w:val="0"/>
      <w:marRight w:val="0"/>
      <w:marTop w:val="0"/>
      <w:marBottom w:val="0"/>
      <w:divBdr>
        <w:top w:val="none" w:sz="0" w:space="0" w:color="auto"/>
        <w:left w:val="none" w:sz="0" w:space="0" w:color="auto"/>
        <w:bottom w:val="none" w:sz="0" w:space="0" w:color="auto"/>
        <w:right w:val="none" w:sz="0" w:space="0" w:color="auto"/>
      </w:divBdr>
    </w:div>
    <w:div w:id="394280852">
      <w:bodyDiv w:val="1"/>
      <w:marLeft w:val="0"/>
      <w:marRight w:val="0"/>
      <w:marTop w:val="0"/>
      <w:marBottom w:val="0"/>
      <w:divBdr>
        <w:top w:val="none" w:sz="0" w:space="0" w:color="auto"/>
        <w:left w:val="none" w:sz="0" w:space="0" w:color="auto"/>
        <w:bottom w:val="none" w:sz="0" w:space="0" w:color="auto"/>
        <w:right w:val="none" w:sz="0" w:space="0" w:color="auto"/>
      </w:divBdr>
    </w:div>
    <w:div w:id="49441860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104232345">
      <w:bodyDiv w:val="1"/>
      <w:marLeft w:val="0"/>
      <w:marRight w:val="0"/>
      <w:marTop w:val="0"/>
      <w:marBottom w:val="0"/>
      <w:divBdr>
        <w:top w:val="none" w:sz="0" w:space="0" w:color="auto"/>
        <w:left w:val="none" w:sz="0" w:space="0" w:color="auto"/>
        <w:bottom w:val="none" w:sz="0" w:space="0" w:color="auto"/>
        <w:right w:val="none" w:sz="0" w:space="0" w:color="auto"/>
      </w:divBdr>
    </w:div>
    <w:div w:id="1369725265">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36830526">
      <w:bodyDiv w:val="1"/>
      <w:marLeft w:val="0"/>
      <w:marRight w:val="0"/>
      <w:marTop w:val="0"/>
      <w:marBottom w:val="0"/>
      <w:divBdr>
        <w:top w:val="none" w:sz="0" w:space="0" w:color="auto"/>
        <w:left w:val="none" w:sz="0" w:space="0" w:color="auto"/>
        <w:bottom w:val="none" w:sz="0" w:space="0" w:color="auto"/>
        <w:right w:val="none" w:sz="0" w:space="0" w:color="auto"/>
      </w:divBdr>
    </w:div>
    <w:div w:id="196819622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
      <w:docPartPr>
        <w:name w:val="43851D126BBA46DA8DFD8F2FA1B70DCD"/>
        <w:category>
          <w:name w:val="常规"/>
          <w:gallery w:val="placeholder"/>
        </w:category>
        <w:types>
          <w:type w:val="bbPlcHdr"/>
        </w:types>
        <w:behaviors>
          <w:behavior w:val="content"/>
        </w:behaviors>
        <w:guid w:val="{7291DE26-0750-4A92-9486-F1EB9D2306DE}"/>
      </w:docPartPr>
      <w:docPartBody>
        <w:p w:rsidR="00F34DEB" w:rsidRDefault="00F34DEB" w:rsidP="00F34DEB">
          <w:pPr>
            <w:pStyle w:val="43851D126BBA46DA8DFD8F2FA1B70DCD"/>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42EA"/>
    <w:rsid w:val="000453F5"/>
    <w:rsid w:val="00061023"/>
    <w:rsid w:val="0006289E"/>
    <w:rsid w:val="0006335B"/>
    <w:rsid w:val="00074FEE"/>
    <w:rsid w:val="00084102"/>
    <w:rsid w:val="000C5C5A"/>
    <w:rsid w:val="000D270C"/>
    <w:rsid w:val="000F5AF4"/>
    <w:rsid w:val="00113194"/>
    <w:rsid w:val="001353AB"/>
    <w:rsid w:val="00143AFC"/>
    <w:rsid w:val="0015243C"/>
    <w:rsid w:val="00156503"/>
    <w:rsid w:val="001566DA"/>
    <w:rsid w:val="001B430B"/>
    <w:rsid w:val="001C48F7"/>
    <w:rsid w:val="001F587C"/>
    <w:rsid w:val="00216A1B"/>
    <w:rsid w:val="00240D54"/>
    <w:rsid w:val="0025604C"/>
    <w:rsid w:val="00263AD5"/>
    <w:rsid w:val="002735C0"/>
    <w:rsid w:val="00273D67"/>
    <w:rsid w:val="00291953"/>
    <w:rsid w:val="00294992"/>
    <w:rsid w:val="002A46C7"/>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1452"/>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5E7EAC"/>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6F5DB0"/>
    <w:rsid w:val="007010B3"/>
    <w:rsid w:val="007236B4"/>
    <w:rsid w:val="00743E0D"/>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07729"/>
    <w:rsid w:val="009134B3"/>
    <w:rsid w:val="00917B90"/>
    <w:rsid w:val="0092556B"/>
    <w:rsid w:val="00934494"/>
    <w:rsid w:val="00941D83"/>
    <w:rsid w:val="00942403"/>
    <w:rsid w:val="00947F1B"/>
    <w:rsid w:val="009613D8"/>
    <w:rsid w:val="0097399F"/>
    <w:rsid w:val="00973CFD"/>
    <w:rsid w:val="0098058A"/>
    <w:rsid w:val="00990390"/>
    <w:rsid w:val="009979B1"/>
    <w:rsid w:val="009A6181"/>
    <w:rsid w:val="009A7E54"/>
    <w:rsid w:val="009B52A2"/>
    <w:rsid w:val="009C6739"/>
    <w:rsid w:val="009D4643"/>
    <w:rsid w:val="009E3EDA"/>
    <w:rsid w:val="009F424B"/>
    <w:rsid w:val="00A15B6D"/>
    <w:rsid w:val="00A27483"/>
    <w:rsid w:val="00A33502"/>
    <w:rsid w:val="00A4245C"/>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32FE0"/>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26033"/>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4DEB"/>
    <w:rsid w:val="00F354B7"/>
    <w:rsid w:val="00F364C5"/>
    <w:rsid w:val="00F44793"/>
    <w:rsid w:val="00F57F7D"/>
    <w:rsid w:val="00F633AB"/>
    <w:rsid w:val="00F63B0E"/>
    <w:rsid w:val="00F64A7C"/>
    <w:rsid w:val="00F65972"/>
    <w:rsid w:val="00F840EC"/>
    <w:rsid w:val="00F84C36"/>
    <w:rsid w:val="00F91DF6"/>
    <w:rsid w:val="00F94A71"/>
    <w:rsid w:val="00FA153B"/>
    <w:rsid w:val="00FB492C"/>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245C"/>
    <w:rPr>
      <w:color w:val="808080"/>
    </w:rPr>
  </w:style>
  <w:style w:type="paragraph" w:customStyle="1" w:styleId="31A1CFA2FB4D490EBB618ED503DE37F2">
    <w:name w:val="31A1CFA2FB4D490EBB618ED503DE37F2"/>
    <w:rsid w:val="00F34DEB"/>
    <w:pPr>
      <w:widowControl w:val="0"/>
      <w:jc w:val="both"/>
    </w:pPr>
  </w:style>
  <w:style w:type="paragraph" w:customStyle="1" w:styleId="806F020346A4401FB14858E434E41023">
    <w:name w:val="806F020346A4401FB14858E434E41023"/>
    <w:rsid w:val="00F34DEB"/>
    <w:pPr>
      <w:widowControl w:val="0"/>
      <w:jc w:val="both"/>
    </w:pPr>
  </w:style>
  <w:style w:type="paragraph" w:customStyle="1" w:styleId="5463FB72D7554128A239EFD83DD92FF9">
    <w:name w:val="5463FB72D7554128A239EFD83DD92FF9"/>
    <w:rsid w:val="00F34DEB"/>
    <w:pPr>
      <w:widowControl w:val="0"/>
      <w:jc w:val="both"/>
    </w:pPr>
  </w:style>
  <w:style w:type="paragraph" w:customStyle="1" w:styleId="2D722250482446B0B681D5BA12F16F3B">
    <w:name w:val="2D722250482446B0B681D5BA12F16F3B"/>
    <w:rsid w:val="00F34DEB"/>
    <w:pPr>
      <w:widowControl w:val="0"/>
      <w:jc w:val="both"/>
    </w:pPr>
  </w:style>
  <w:style w:type="paragraph" w:customStyle="1" w:styleId="BF4E353DFCF94F69AF4D3FB0AD50A699">
    <w:name w:val="BF4E353DFCF94F69AF4D3FB0AD50A699"/>
    <w:rsid w:val="00F34DEB"/>
    <w:pPr>
      <w:widowControl w:val="0"/>
      <w:jc w:val="both"/>
    </w:pPr>
  </w:style>
  <w:style w:type="paragraph" w:customStyle="1" w:styleId="43851D126BBA46DA8DFD8F2FA1B70DCD">
    <w:name w:val="43851D126BBA46DA8DFD8F2FA1B70DCD"/>
    <w:rsid w:val="00F34DEB"/>
    <w:pPr>
      <w:widowControl w:val="0"/>
      <w:jc w:val="both"/>
    </w:pPr>
  </w:style>
  <w:style w:type="paragraph" w:customStyle="1" w:styleId="7D3D5F5B73E34569A731C5639E2A953E">
    <w:name w:val="7D3D5F5B73E34569A731C5639E2A953E"/>
    <w:rsid w:val="00A4245C"/>
    <w:pPr>
      <w:widowControl w:val="0"/>
      <w:jc w:val="both"/>
    </w:pPr>
  </w:style>
  <w:style w:type="paragraph" w:customStyle="1" w:styleId="2FAE56176FE946A5A51008517BCB6D77">
    <w:name w:val="2FAE56176FE946A5A51008517BCB6D77"/>
    <w:rsid w:val="00A4245C"/>
    <w:pPr>
      <w:widowControl w:val="0"/>
      <w:jc w:val="both"/>
    </w:pPr>
  </w:style>
  <w:style w:type="paragraph" w:customStyle="1" w:styleId="7F9022E5A89841079CC3563FB7E20AB4">
    <w:name w:val="7F9022E5A89841079CC3563FB7E20AB4"/>
    <w:rsid w:val="00A4245C"/>
    <w:pPr>
      <w:widowControl w:val="0"/>
      <w:jc w:val="both"/>
    </w:pPr>
  </w:style>
  <w:style w:type="paragraph" w:customStyle="1" w:styleId="53E258F5A6D748F483A8B8E7FC59E847">
    <w:name w:val="53E258F5A6D748F483A8B8E7FC59E847"/>
    <w:rsid w:val="00A4245C"/>
    <w:pPr>
      <w:widowControl w:val="0"/>
      <w:jc w:val="both"/>
    </w:pPr>
  </w:style>
  <w:style w:type="paragraph" w:customStyle="1" w:styleId="A0B6AB02CC464DBB804EE9C794AE87A5">
    <w:name w:val="A0B6AB02CC464DBB804EE9C794AE87A5"/>
    <w:rsid w:val="00A4245C"/>
    <w:pPr>
      <w:widowControl w:val="0"/>
      <w:jc w:val="both"/>
    </w:pPr>
  </w:style>
  <w:style w:type="paragraph" w:customStyle="1" w:styleId="746B0499BFBD4760B708A73D92C42BC1">
    <w:name w:val="746B0499BFBD4760B708A73D92C42BC1"/>
    <w:rsid w:val="00A4245C"/>
    <w:pPr>
      <w:widowControl w:val="0"/>
      <w:jc w:val="both"/>
    </w:pPr>
  </w:style>
  <w:style w:type="paragraph" w:customStyle="1" w:styleId="5D128E55517A4F03BB3B4840551D95E4">
    <w:name w:val="5D128E55517A4F03BB3B4840551D95E4"/>
    <w:rsid w:val="00A4245C"/>
    <w:pPr>
      <w:widowControl w:val="0"/>
      <w:jc w:val="both"/>
    </w:pPr>
  </w:style>
  <w:style w:type="paragraph" w:customStyle="1" w:styleId="FD91296055F343ECAFF5B63F99C52E0D">
    <w:name w:val="FD91296055F343ECAFF5B63F99C52E0D"/>
    <w:rsid w:val="00A4245C"/>
    <w:pPr>
      <w:widowControl w:val="0"/>
      <w:jc w:val="both"/>
    </w:pPr>
  </w:style>
  <w:style w:type="paragraph" w:customStyle="1" w:styleId="5E5428190428439D88BBF0E4743C6E15">
    <w:name w:val="5E5428190428439D88BBF0E4743C6E15"/>
    <w:rsid w:val="00A4245C"/>
    <w:pPr>
      <w:widowControl w:val="0"/>
      <w:jc w:val="both"/>
    </w:pPr>
  </w:style>
  <w:style w:type="paragraph" w:customStyle="1" w:styleId="C46B73DC2F1E4EF8B00708717CBC2FFA">
    <w:name w:val="C46B73DC2F1E4EF8B00708717CBC2FFA"/>
    <w:rsid w:val="00A4245C"/>
    <w:pPr>
      <w:widowControl w:val="0"/>
      <w:jc w:val="both"/>
    </w:pPr>
  </w:style>
  <w:style w:type="paragraph" w:customStyle="1" w:styleId="31DAE669B9A5420BB0026A0E698DA361">
    <w:name w:val="31DAE669B9A5420BB0026A0E698DA361"/>
    <w:rsid w:val="00A4245C"/>
    <w:pPr>
      <w:widowControl w:val="0"/>
      <w:jc w:val="both"/>
    </w:pPr>
  </w:style>
  <w:style w:type="paragraph" w:customStyle="1" w:styleId="4984B02C68C84AB9B21AB4556CBFBF45">
    <w:name w:val="4984B02C68C84AB9B21AB4556CBFBF45"/>
    <w:rsid w:val="00A4245C"/>
    <w:pPr>
      <w:widowControl w:val="0"/>
      <w:jc w:val="both"/>
    </w:pPr>
  </w:style>
  <w:style w:type="paragraph" w:customStyle="1" w:styleId="00AA97047D9C42689B370F851A21F070">
    <w:name w:val="00AA97047D9C42689B370F851A21F070"/>
    <w:rsid w:val="00A4245C"/>
    <w:pPr>
      <w:widowControl w:val="0"/>
      <w:jc w:val="both"/>
    </w:pPr>
  </w:style>
  <w:style w:type="paragraph" w:customStyle="1" w:styleId="5C2CEA74EF9A4365B4F3CC0249891C9A">
    <w:name w:val="5C2CEA74EF9A4365B4F3CC0249891C9A"/>
    <w:rsid w:val="00A4245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叶建桥 </clcid-mr:GongSiFuZeRenXingMing>
  <clcid-mr:ZhuGuanKuaiJiGongZuoFuZeRenXingMing>何刚信 </clcid-mr:ZhuGuanKuaiJiGongZuoFuZeRenXingMing>
  <clcid-mr:KuaiJiJiGouFuZeRenXingMing>彭伟军</clcid-mr:KuaiJiJiGouFuZeRenXingMing>
  <clcid-cgi:GongSiFaDingZhongWenMingCheng>钱江水利开发股份有限公司</clcid-cgi:GongSiFaDingZhongWenMingCheng>
  <clcid-cgi:GongSiFaDingDaiBiaoRen>叶建桥</clcid-cgi:GongSiFaDingDaiBiaoRen>
  <clcid-ar:ShenJiYiJianLeiXing>带强调事项段、其他事项段或与持续经营相关的重大不确定性段的无保留意见</clcid-ar:ShenJiYiJianLeiXing>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]]></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7310-ACA5-49B1-AC8E-3D3443A20B10}">
  <ds:schemaRefs>
    <ds:schemaRef ds:uri="http://mapping.word.org/2012/mapping"/>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F6785BBC-31BB-4195-9344-EB2DD7018076}">
  <ds:schemaRefs>
    <ds:schemaRef ds:uri="http://mapping.word.org/2012/template"/>
  </ds:schemaRefs>
</ds:datastoreItem>
</file>

<file path=customXml/itemProps5.xml><?xml version="1.0" encoding="utf-8"?>
<ds:datastoreItem xmlns:ds="http://schemas.openxmlformats.org/officeDocument/2006/customXml" ds:itemID="{52E795FD-C27F-4FA8-9D14-A8ED450D0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395</TotalTime>
  <Pages>25</Pages>
  <Words>3317</Words>
  <Characters>18909</Characters>
  <Application>Microsoft Office Word</Application>
  <DocSecurity>0</DocSecurity>
  <Lines>157</Lines>
  <Paragraphs>44</Paragraphs>
  <ScaleCrop>false</ScaleCrop>
  <Company>微软中国</Company>
  <LinksUpToDate>false</LinksUpToDate>
  <CharactersWithSpaces>22182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杨文红</cp:lastModifiedBy>
  <cp:revision>113</cp:revision>
  <dcterms:created xsi:type="dcterms:W3CDTF">2021-04-12T02:19:00Z</dcterms:created>
  <dcterms:modified xsi:type="dcterms:W3CDTF">2021-04-28T01:35:00Z</dcterms:modified>
</cp:coreProperties>
</file>